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09CBD8" w14:textId="68D3C640" w:rsidR="00F06AC4" w:rsidRDefault="00F06AC4" w:rsidP="00F06AC4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DE-dzp.272-</w:t>
      </w:r>
      <w:r>
        <w:rPr>
          <w:b/>
          <w:sz w:val="24"/>
        </w:rPr>
        <w:t>76</w:t>
      </w:r>
      <w:r>
        <w:rPr>
          <w:b/>
          <w:sz w:val="24"/>
        </w:rPr>
        <w:t>/2</w:t>
      </w:r>
      <w:r>
        <w:rPr>
          <w:b/>
          <w:sz w:val="24"/>
        </w:rPr>
        <w:t>5</w:t>
      </w:r>
    </w:p>
    <w:p w14:paraId="42DDFDD4" w14:textId="77777777" w:rsidR="00F06AC4" w:rsidRDefault="00F06AC4" w:rsidP="00F06AC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95F7845" w14:textId="77777777" w:rsidR="00F06AC4" w:rsidRDefault="00F06AC4" w:rsidP="00F06AC4">
      <w:pPr>
        <w:jc w:val="center"/>
        <w:rPr>
          <w:b/>
          <w:sz w:val="28"/>
          <w:szCs w:val="28"/>
        </w:rPr>
      </w:pPr>
    </w:p>
    <w:p w14:paraId="3E95C921" w14:textId="77777777" w:rsidR="00F06AC4" w:rsidRDefault="00F06AC4" w:rsidP="00F06AC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1351DD91" w14:textId="77777777" w:rsidR="00F06AC4" w:rsidRDefault="00F06AC4" w:rsidP="00F06AC4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46ADD0B4" w14:textId="77777777" w:rsidR="00F06AC4" w:rsidRDefault="00F06AC4" w:rsidP="00F06AC4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152C58BE" w14:textId="77777777" w:rsidR="00F06AC4" w:rsidRDefault="00F06AC4" w:rsidP="00F06AC4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61553236" w14:textId="0360D24F" w:rsidR="00F06AC4" w:rsidRDefault="00F06AC4" w:rsidP="00F06AC4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125021">
        <w:rPr>
          <w:b/>
        </w:rPr>
        <w:t xml:space="preserve">Dostawa </w:t>
      </w:r>
      <w:r>
        <w:rPr>
          <w:b/>
        </w:rPr>
        <w:t>wyposażenia do młynka planetarnego</w:t>
      </w:r>
      <w:r>
        <w:rPr>
          <w:b/>
        </w:rPr>
        <w:t xml:space="preserve"> na potrzeby </w:t>
      </w:r>
      <w:proofErr w:type="spellStart"/>
      <w:r>
        <w:rPr>
          <w:b/>
        </w:rPr>
        <w:t>W</w:t>
      </w:r>
      <w:r>
        <w:rPr>
          <w:b/>
        </w:rPr>
        <w:t>EiP</w:t>
      </w:r>
      <w:proofErr w:type="spellEnd"/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1C741C82" w14:textId="77777777" w:rsidR="00F06AC4" w:rsidRDefault="00F06AC4" w:rsidP="00F06AC4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</w:t>
      </w:r>
      <w:proofErr w:type="spellStart"/>
      <w:r>
        <w:rPr>
          <w:sz w:val="24"/>
          <w:szCs w:val="24"/>
        </w:rPr>
        <w:t>t.j</w:t>
      </w:r>
      <w:proofErr w:type="spellEnd"/>
      <w:r>
        <w:rPr>
          <w:sz w:val="24"/>
          <w:szCs w:val="24"/>
        </w:rPr>
        <w:t xml:space="preserve">. Dz. U. z 2019r. poz. 2019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 xml:space="preserve">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D76675E" w14:textId="77777777" w:rsidR="00F06AC4" w:rsidRDefault="00F06AC4" w:rsidP="00F06AC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32684735" w14:textId="77777777" w:rsidR="00F06AC4" w:rsidRDefault="00F06AC4" w:rsidP="00F06AC4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65808FB9" w14:textId="77777777" w:rsidR="00F06AC4" w:rsidRDefault="00F06AC4" w:rsidP="00F06AC4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10169363" w14:textId="77777777" w:rsidR="00F06AC4" w:rsidRDefault="00F06AC4" w:rsidP="00F06AC4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4D20F503" w14:textId="77777777" w:rsidR="00F06AC4" w:rsidRDefault="00F06AC4" w:rsidP="00F06AC4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 w stosunku do Wykonawców, którzy złożyli odrębne oferty, w niniejszym postępowaniu o udzielenie zamówienia publicznego.</w:t>
      </w:r>
    </w:p>
    <w:p w14:paraId="046448D6" w14:textId="77777777" w:rsidR="00F06AC4" w:rsidRDefault="00F06AC4" w:rsidP="00F06AC4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4"/>
          <w:szCs w:val="24"/>
          <w:lang w:eastAsia="en-US"/>
        </w:rPr>
        <w:t>późn</w:t>
      </w:r>
      <w:proofErr w:type="spellEnd"/>
      <w:r>
        <w:rPr>
          <w:rFonts w:eastAsia="Calibri"/>
          <w:sz w:val="24"/>
          <w:szCs w:val="24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F06AC4" w14:paraId="53997AE9" w14:textId="77777777" w:rsidTr="00C36C7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AFDEE" w14:textId="77777777" w:rsidR="00F06AC4" w:rsidRDefault="00F06AC4" w:rsidP="00C36C7B">
            <w:pPr>
              <w:widowControl w:val="0"/>
              <w:spacing w:line="360" w:lineRule="auto"/>
              <w:jc w:val="both"/>
            </w:pPr>
            <w: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FC522D" w14:textId="77777777" w:rsidR="00F06AC4" w:rsidRDefault="00F06AC4" w:rsidP="00C36C7B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96376" w14:textId="77777777" w:rsidR="00F06AC4" w:rsidRDefault="00F06AC4" w:rsidP="00C36C7B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F06AC4" w14:paraId="43F18CDA" w14:textId="77777777" w:rsidTr="00C36C7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D1CB4" w14:textId="77777777" w:rsidR="00F06AC4" w:rsidRDefault="00F06AC4" w:rsidP="00C36C7B">
            <w:pPr>
              <w:widowControl w:val="0"/>
              <w:spacing w:line="360" w:lineRule="auto"/>
              <w:jc w:val="both"/>
            </w:pPr>
            <w:r>
              <w:lastRenderedPageBreak/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2F9FD" w14:textId="77777777" w:rsidR="00F06AC4" w:rsidRDefault="00F06AC4" w:rsidP="00C36C7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D1528" w14:textId="77777777" w:rsidR="00F06AC4" w:rsidRDefault="00F06AC4" w:rsidP="00C36C7B">
            <w:pPr>
              <w:widowControl w:val="0"/>
              <w:spacing w:line="360" w:lineRule="auto"/>
              <w:jc w:val="both"/>
            </w:pPr>
          </w:p>
        </w:tc>
      </w:tr>
      <w:tr w:rsidR="00F06AC4" w14:paraId="3F085A32" w14:textId="77777777" w:rsidTr="00C36C7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B56190" w14:textId="77777777" w:rsidR="00F06AC4" w:rsidRDefault="00F06AC4" w:rsidP="00C36C7B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C8709" w14:textId="77777777" w:rsidR="00F06AC4" w:rsidRDefault="00F06AC4" w:rsidP="00C36C7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5472D" w14:textId="77777777" w:rsidR="00F06AC4" w:rsidRDefault="00F06AC4" w:rsidP="00C36C7B">
            <w:pPr>
              <w:widowControl w:val="0"/>
              <w:spacing w:line="360" w:lineRule="auto"/>
              <w:jc w:val="both"/>
            </w:pPr>
          </w:p>
        </w:tc>
      </w:tr>
      <w:tr w:rsidR="00F06AC4" w14:paraId="58B0A49B" w14:textId="77777777" w:rsidTr="00C36C7B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909A1" w14:textId="77777777" w:rsidR="00F06AC4" w:rsidRDefault="00F06AC4" w:rsidP="00C36C7B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33AAF" w14:textId="77777777" w:rsidR="00F06AC4" w:rsidRDefault="00F06AC4" w:rsidP="00C36C7B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F1335" w14:textId="77777777" w:rsidR="00F06AC4" w:rsidRDefault="00F06AC4" w:rsidP="00C36C7B">
            <w:pPr>
              <w:widowControl w:val="0"/>
              <w:spacing w:line="360" w:lineRule="auto"/>
              <w:jc w:val="both"/>
            </w:pPr>
          </w:p>
        </w:tc>
      </w:tr>
    </w:tbl>
    <w:p w14:paraId="0BA7ABAC" w14:textId="77777777" w:rsidR="00F06AC4" w:rsidRDefault="00F06AC4" w:rsidP="00F06AC4">
      <w:pPr>
        <w:widowControl w:val="0"/>
        <w:spacing w:line="360" w:lineRule="auto"/>
        <w:jc w:val="both"/>
      </w:pPr>
    </w:p>
    <w:p w14:paraId="3A71A566" w14:textId="77777777" w:rsidR="00F06AC4" w:rsidRDefault="00F06AC4" w:rsidP="00F06AC4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34E31192" w14:textId="77777777" w:rsidR="00F06AC4" w:rsidRDefault="00F06AC4" w:rsidP="00F06AC4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0625EDE0" w14:textId="77777777" w:rsidR="00F06AC4" w:rsidRDefault="00F06AC4" w:rsidP="00F06AC4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78236A10" w14:textId="77777777" w:rsidR="00F06AC4" w:rsidRDefault="00F06AC4" w:rsidP="00F06AC4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01A8D0CB" w14:textId="77777777" w:rsidR="00F06AC4" w:rsidRDefault="00F06AC4" w:rsidP="00F06AC4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445E9B4A" w14:textId="77777777" w:rsidR="00F06AC4" w:rsidRDefault="00F06AC4" w:rsidP="00F06AC4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7C7851C7" w14:textId="77777777" w:rsidR="00F06AC4" w:rsidRDefault="00F06AC4" w:rsidP="00F06AC4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sectPr w:rsidR="00F06AC4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66078F" w14:textId="77777777" w:rsidR="00C53F18" w:rsidRDefault="00C53F18">
      <w:r>
        <w:separator/>
      </w:r>
    </w:p>
  </w:endnote>
  <w:endnote w:type="continuationSeparator" w:id="0">
    <w:p w14:paraId="16F242D4" w14:textId="77777777" w:rsidR="00C53F18" w:rsidRDefault="00C53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AF241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509264F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8A50B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4BE084C4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42B95437">
        <v:line id="_x0000_s1025" style="position:absolute;left:0;text-align:left;z-index:251657728" from="-3.85pt,8.7pt" to="455.15pt,8.7pt"/>
      </w:pict>
    </w:r>
  </w:p>
  <w:p w14:paraId="7F52310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FD8221" w14:textId="77777777" w:rsidR="008473A7" w:rsidRDefault="008473A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D4CB10" w14:textId="77777777" w:rsidR="00C53F18" w:rsidRDefault="00C53F18">
      <w:r>
        <w:separator/>
      </w:r>
    </w:p>
  </w:footnote>
  <w:footnote w:type="continuationSeparator" w:id="0">
    <w:p w14:paraId="4EEB3623" w14:textId="77777777" w:rsidR="00C53F18" w:rsidRDefault="00C53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2C5041" w14:textId="77777777" w:rsidR="008473A7" w:rsidRDefault="008473A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5DCBF" w14:textId="77777777" w:rsidR="008473A7" w:rsidRDefault="008473A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63F5CB" w14:textId="77777777" w:rsidR="008473A7" w:rsidRDefault="008473A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39937712">
    <w:abstractNumId w:val="15"/>
  </w:num>
  <w:num w:numId="2" w16cid:durableId="235483715">
    <w:abstractNumId w:val="0"/>
  </w:num>
  <w:num w:numId="3" w16cid:durableId="1692872012">
    <w:abstractNumId w:val="13"/>
  </w:num>
  <w:num w:numId="4" w16cid:durableId="112942752">
    <w:abstractNumId w:val="8"/>
  </w:num>
  <w:num w:numId="5" w16cid:durableId="1984189122">
    <w:abstractNumId w:val="7"/>
  </w:num>
  <w:num w:numId="6" w16cid:durableId="669909079">
    <w:abstractNumId w:val="1"/>
  </w:num>
  <w:num w:numId="7" w16cid:durableId="835538214">
    <w:abstractNumId w:val="6"/>
  </w:num>
  <w:num w:numId="8" w16cid:durableId="1577937616">
    <w:abstractNumId w:val="3"/>
  </w:num>
  <w:num w:numId="9" w16cid:durableId="1907766706">
    <w:abstractNumId w:val="2"/>
  </w:num>
  <w:num w:numId="10" w16cid:durableId="595598259">
    <w:abstractNumId w:val="5"/>
  </w:num>
  <w:num w:numId="11" w16cid:durableId="1501920434">
    <w:abstractNumId w:val="11"/>
  </w:num>
  <w:num w:numId="12" w16cid:durableId="239364715">
    <w:abstractNumId w:val="4"/>
  </w:num>
  <w:num w:numId="13" w16cid:durableId="1459572447">
    <w:abstractNumId w:val="10"/>
  </w:num>
  <w:num w:numId="14" w16cid:durableId="179590336">
    <w:abstractNumId w:val="14"/>
  </w:num>
  <w:num w:numId="18" w16cid:durableId="51624077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3F18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473A7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53F18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06AC4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69EB9645"/>
  <w15:chartTrackingRefBased/>
  <w15:docId w15:val="{81443F7A-0AE2-44B9-8045-D943C70D7F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06AC4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F06AC4"/>
  </w:style>
  <w:style w:type="paragraph" w:styleId="Akapitzlist">
    <w:name w:val="List Paragraph"/>
    <w:basedOn w:val="Normalny"/>
    <w:uiPriority w:val="34"/>
    <w:qFormat/>
    <w:rsid w:val="00F06AC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336</Words>
  <Characters>2205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2025-02-10T12:48:00Z</dcterms:created>
  <dcterms:modified xsi:type="dcterms:W3CDTF">2025-02-10T12:50:00Z</dcterms:modified>
</cp:coreProperties>
</file>