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70D99" w14:textId="16C51571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9344B">
        <w:rPr>
          <w:b/>
        </w:rPr>
        <w:t>7</w:t>
      </w:r>
    </w:p>
    <w:p w14:paraId="01316B5F" w14:textId="20F4719B" w:rsidR="00025386" w:rsidRPr="0089344B" w:rsidRDefault="0089344B" w:rsidP="0089344B">
      <w:pPr>
        <w:spacing w:after="0" w:line="240" w:lineRule="auto"/>
        <w:rPr>
          <w:sz w:val="16"/>
          <w:szCs w:val="16"/>
        </w:rPr>
      </w:pPr>
      <w:r w:rsidRPr="0089344B">
        <w:rPr>
          <w:sz w:val="16"/>
          <w:szCs w:val="16"/>
        </w:rPr>
        <w:t>……………………………………</w:t>
      </w:r>
      <w:r>
        <w:rPr>
          <w:sz w:val="16"/>
          <w:szCs w:val="16"/>
        </w:rPr>
        <w:t>….</w:t>
      </w:r>
      <w:r w:rsidRPr="0089344B">
        <w:rPr>
          <w:sz w:val="16"/>
          <w:szCs w:val="16"/>
        </w:rPr>
        <w:t>……</w:t>
      </w:r>
      <w:r>
        <w:rPr>
          <w:sz w:val="16"/>
          <w:szCs w:val="16"/>
        </w:rPr>
        <w:t>…</w:t>
      </w:r>
      <w:r w:rsidRPr="0089344B">
        <w:rPr>
          <w:sz w:val="16"/>
          <w:szCs w:val="16"/>
        </w:rPr>
        <w:t>….</w:t>
      </w:r>
    </w:p>
    <w:p w14:paraId="7C52187B" w14:textId="74E4F47A" w:rsidR="0089344B" w:rsidRPr="00025386" w:rsidRDefault="0089344B" w:rsidP="0089344B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Dane</w:t>
      </w:r>
      <w:r w:rsidRPr="00025386">
        <w:rPr>
          <w:i/>
          <w:sz w:val="16"/>
          <w:szCs w:val="16"/>
        </w:rPr>
        <w:t xml:space="preserve"> Wykonawcy</w:t>
      </w:r>
    </w:p>
    <w:p w14:paraId="0E15FB30" w14:textId="77777777" w:rsidR="0089344B" w:rsidRDefault="0089344B"/>
    <w:p w14:paraId="5FF0C53F" w14:textId="77777777" w:rsidR="00025386" w:rsidRPr="00025386" w:rsidRDefault="00025386" w:rsidP="00025386"/>
    <w:p w14:paraId="32CBE266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C785E" w:rsidRPr="00CC785E">
        <w:rPr>
          <w:rFonts w:ascii="Times New Roman" w:eastAsia="Times New Roman" w:hAnsi="Times New Roman"/>
          <w:b/>
          <w:sz w:val="24"/>
          <w:szCs w:val="20"/>
          <w:lang w:eastAsia="pl-PL"/>
        </w:rPr>
        <w:t>ZP/2/2025</w:t>
      </w:r>
    </w:p>
    <w:p w14:paraId="52B92032" w14:textId="77777777" w:rsidR="00025386" w:rsidRPr="00025386" w:rsidRDefault="00025386" w:rsidP="00025386"/>
    <w:p w14:paraId="23150066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7BD018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F1566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C785E" w:rsidRPr="00CC785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D8CF267" w14:textId="77777777" w:rsidR="00A56A6F" w:rsidRPr="00A56A6F" w:rsidRDefault="00CC785E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C785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</w:p>
    <w:p w14:paraId="333C47B7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97F958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34571D9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C5A3C69" w14:textId="77777777" w:rsidTr="00C2318B">
        <w:tc>
          <w:tcPr>
            <w:tcW w:w="772" w:type="dxa"/>
            <w:shd w:val="clear" w:color="auto" w:fill="auto"/>
          </w:tcPr>
          <w:p w14:paraId="3A2D533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7DF615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FA53A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C493F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06C07B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B7029A2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8F9E9E5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768EB8F3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53E5831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0CCC64F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184ACD0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8A913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9588DA2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3CA2F8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8F600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0D640001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060EBD2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A7BFD" w14:textId="77777777" w:rsidR="00904E42" w:rsidRDefault="00904E42" w:rsidP="00025386">
      <w:pPr>
        <w:spacing w:after="0" w:line="240" w:lineRule="auto"/>
      </w:pPr>
      <w:r>
        <w:separator/>
      </w:r>
    </w:p>
  </w:endnote>
  <w:endnote w:type="continuationSeparator" w:id="0">
    <w:p w14:paraId="0F3B7AB3" w14:textId="77777777" w:rsidR="00904E42" w:rsidRDefault="00904E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0F73C" w14:textId="77777777" w:rsidR="00CC785E" w:rsidRDefault="00CC78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504F8" w14:textId="77777777" w:rsidR="00025386" w:rsidRPr="0089344B" w:rsidRDefault="00025386" w:rsidP="008934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93D75" w14:textId="77777777" w:rsidR="00CC785E" w:rsidRDefault="00CC78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590C9" w14:textId="77777777" w:rsidR="00904E42" w:rsidRDefault="00904E42" w:rsidP="00025386">
      <w:pPr>
        <w:spacing w:after="0" w:line="240" w:lineRule="auto"/>
      </w:pPr>
      <w:r>
        <w:separator/>
      </w:r>
    </w:p>
  </w:footnote>
  <w:footnote w:type="continuationSeparator" w:id="0">
    <w:p w14:paraId="1A6E2350" w14:textId="77777777" w:rsidR="00904E42" w:rsidRDefault="00904E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4C3E5" w14:textId="77777777" w:rsidR="00CC785E" w:rsidRDefault="00CC78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7C7E3" w14:textId="77777777" w:rsidR="00CC785E" w:rsidRDefault="00CC78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5083" w14:textId="77777777" w:rsidR="00CC785E" w:rsidRDefault="00CC78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E42"/>
    <w:rsid w:val="00025386"/>
    <w:rsid w:val="001C2314"/>
    <w:rsid w:val="004E2B1B"/>
    <w:rsid w:val="005624D8"/>
    <w:rsid w:val="0089344B"/>
    <w:rsid w:val="008F2498"/>
    <w:rsid w:val="00904E42"/>
    <w:rsid w:val="009B09E9"/>
    <w:rsid w:val="00A56A6F"/>
    <w:rsid w:val="00AD38B5"/>
    <w:rsid w:val="00C2318B"/>
    <w:rsid w:val="00CC785E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47EE0FC"/>
  <w15:chartTrackingRefBased/>
  <w15:docId w15:val="{B283559C-6046-478E-9F6E-25D7C834E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2025-02-17T09:11:00Z</dcterms:created>
  <dcterms:modified xsi:type="dcterms:W3CDTF">2025-02-17T09:12:00Z</dcterms:modified>
</cp:coreProperties>
</file>