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9D72D" w14:textId="61E54625" w:rsidR="00EB1359" w:rsidRPr="003261E7" w:rsidRDefault="0044258C" w:rsidP="00EB1359">
      <w:pPr>
        <w:spacing w:after="240"/>
        <w:jc w:val="right"/>
        <w:rPr>
          <w:sz w:val="22"/>
          <w:szCs w:val="22"/>
        </w:rPr>
      </w:pPr>
      <w:r w:rsidRPr="0044258C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54558B">
        <w:rPr>
          <w:sz w:val="22"/>
          <w:szCs w:val="22"/>
        </w:rPr>
        <w:t>21.02.2025</w:t>
      </w:r>
    </w:p>
    <w:p w14:paraId="6340BF8C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60154C5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C1DED85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32DECFE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3E9B8C4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8623801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B0B617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EA8048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EC27C25" w14:textId="08A6C2B1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CA7BD0" w:rsidRPr="00CA7BD0">
        <w:rPr>
          <w:b/>
          <w:sz w:val="28"/>
          <w:szCs w:val="24"/>
        </w:rPr>
        <w:t>1-3, 10, 14, 16, 24, 26, 27, 31, 33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4258C" w:rsidRPr="003261E7" w14:paraId="433B05F6" w14:textId="77777777" w:rsidTr="002659C1">
        <w:trPr>
          <w:trHeight w:val="638"/>
        </w:trPr>
        <w:tc>
          <w:tcPr>
            <w:tcW w:w="959" w:type="dxa"/>
            <w:shd w:val="clear" w:color="auto" w:fill="auto"/>
          </w:tcPr>
          <w:p w14:paraId="1A596049" w14:textId="77777777" w:rsidR="0044258C" w:rsidRPr="003261E7" w:rsidRDefault="0044258C" w:rsidP="002659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1CF92AE" w14:textId="5DB7AE95" w:rsidR="0044258C" w:rsidRPr="003261E7" w:rsidRDefault="0044258C" w:rsidP="002659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4258C">
              <w:rPr>
                <w:sz w:val="22"/>
                <w:szCs w:val="22"/>
              </w:rPr>
              <w:t>przetarg</w:t>
            </w:r>
            <w:r w:rsidR="00CA7BD0">
              <w:rPr>
                <w:sz w:val="22"/>
                <w:szCs w:val="22"/>
              </w:rPr>
              <w:t>u</w:t>
            </w:r>
            <w:r w:rsidRPr="0044258C">
              <w:rPr>
                <w:sz w:val="22"/>
                <w:szCs w:val="22"/>
              </w:rPr>
              <w:t xml:space="preserve"> nieograniczon</w:t>
            </w:r>
            <w:r w:rsidR="00CA7BD0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4258C">
              <w:rPr>
                <w:b/>
                <w:bCs/>
                <w:sz w:val="22"/>
                <w:szCs w:val="22"/>
              </w:rPr>
              <w:t>Zakup i dostawa wyrobów medycznych IV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4258C">
              <w:rPr>
                <w:b/>
                <w:sz w:val="22"/>
                <w:szCs w:val="22"/>
              </w:rPr>
              <w:t>ZP/58/2024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8ACD86B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9F781F9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7420606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 xml:space="preserve">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7AEDE27A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5B614F4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65B68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6CA3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CFD8A7A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44258C" w:rsidRPr="00EB1359" w14:paraId="2DD8DE37" w14:textId="77777777" w:rsidTr="002659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BC0A" w14:textId="77777777" w:rsidR="0044258C" w:rsidRPr="00710915" w:rsidRDefault="0044258C" w:rsidP="002659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4258C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BEF3" w14:textId="77777777" w:rsidR="0044258C" w:rsidRPr="00EB1359" w:rsidRDefault="0044258C" w:rsidP="002659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4258C">
              <w:rPr>
                <w:b/>
                <w:sz w:val="22"/>
                <w:szCs w:val="22"/>
              </w:rPr>
              <w:t>Pakiet 1 - Cewniki do karmienia noworodków</w:t>
            </w:r>
          </w:p>
          <w:p w14:paraId="03FA38A9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15C70B4" w14:textId="77777777" w:rsidR="0044258C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25C83E7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23D1EF0" w14:textId="77777777" w:rsidR="0044258C" w:rsidRPr="00EB1359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11.12.2024 r. do godziny 11.</w:t>
            </w:r>
          </w:p>
        </w:tc>
      </w:tr>
      <w:tr w:rsidR="0044258C" w:rsidRPr="00EB1359" w14:paraId="7C23CFCF" w14:textId="77777777" w:rsidTr="002659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B5B9" w14:textId="77777777" w:rsidR="0044258C" w:rsidRPr="00710915" w:rsidRDefault="0044258C" w:rsidP="002659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4258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80ED" w14:textId="77777777" w:rsidR="0044258C" w:rsidRPr="00EB1359" w:rsidRDefault="0044258C" w:rsidP="002659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4258C">
              <w:rPr>
                <w:b/>
                <w:sz w:val="22"/>
                <w:szCs w:val="22"/>
              </w:rPr>
              <w:t>Pakiet 2 - Cewniki, worki, wieszaki</w:t>
            </w:r>
          </w:p>
          <w:p w14:paraId="529FF4B7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D7BEA8B" w14:textId="77777777" w:rsidR="0044258C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5E1BD12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51DD2B2" w14:textId="77777777" w:rsidR="0044258C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11.12.2024 r. do godziny 11.</w:t>
            </w:r>
          </w:p>
          <w:p w14:paraId="701F4EED" w14:textId="77777777" w:rsidR="00CA7BD0" w:rsidRPr="00EB1359" w:rsidRDefault="00CA7BD0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44258C" w:rsidRPr="00EB1359" w14:paraId="39EDB471" w14:textId="77777777" w:rsidTr="002659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1FD4" w14:textId="77777777" w:rsidR="0044258C" w:rsidRPr="00710915" w:rsidRDefault="0044258C" w:rsidP="002659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4258C">
              <w:rPr>
                <w:b/>
                <w:bCs/>
                <w:sz w:val="22"/>
                <w:szCs w:val="22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C395" w14:textId="77777777" w:rsidR="0044258C" w:rsidRPr="00EB1359" w:rsidRDefault="0044258C" w:rsidP="002659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4258C">
              <w:rPr>
                <w:b/>
                <w:sz w:val="22"/>
                <w:szCs w:val="22"/>
              </w:rPr>
              <w:t>Pakiet 3 - Drenaż pola operacyjnego</w:t>
            </w:r>
          </w:p>
          <w:p w14:paraId="6F71147A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02B74FE" w14:textId="77777777" w:rsidR="0044258C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E342B08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263CE4A" w14:textId="77777777" w:rsidR="0044258C" w:rsidRPr="00EB1359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11.12.2024 r. do godziny 11.</w:t>
            </w:r>
          </w:p>
        </w:tc>
      </w:tr>
      <w:tr w:rsidR="0044258C" w:rsidRPr="00EB1359" w14:paraId="73F497B6" w14:textId="77777777" w:rsidTr="002659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186F" w14:textId="77777777" w:rsidR="0044258C" w:rsidRPr="00710915" w:rsidRDefault="0044258C" w:rsidP="002659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4258C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3BCF" w14:textId="77777777" w:rsidR="0044258C" w:rsidRPr="00EB1359" w:rsidRDefault="0044258C" w:rsidP="002659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4258C">
              <w:rPr>
                <w:b/>
                <w:sz w:val="22"/>
                <w:szCs w:val="22"/>
              </w:rPr>
              <w:t>Pakiet 10 - Materiały zużywalne do badań</w:t>
            </w:r>
          </w:p>
          <w:p w14:paraId="0CD133D1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0BD9491" w14:textId="77777777" w:rsidR="0044258C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3F96EFF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323EAD3" w14:textId="77777777" w:rsidR="0044258C" w:rsidRPr="00EB1359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11.12.2024 r. do godziny 11.</w:t>
            </w:r>
          </w:p>
        </w:tc>
      </w:tr>
      <w:tr w:rsidR="0044258C" w:rsidRPr="00EB1359" w14:paraId="03F2F5A6" w14:textId="77777777" w:rsidTr="002659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1303" w14:textId="77777777" w:rsidR="0044258C" w:rsidRPr="00710915" w:rsidRDefault="0044258C" w:rsidP="002659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4258C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112A" w14:textId="77777777" w:rsidR="0044258C" w:rsidRPr="00EB1359" w:rsidRDefault="0044258C" w:rsidP="002659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4258C">
              <w:rPr>
                <w:b/>
                <w:sz w:val="22"/>
                <w:szCs w:val="22"/>
              </w:rPr>
              <w:t xml:space="preserve">Pakiet 14 - Sonda </w:t>
            </w:r>
            <w:proofErr w:type="spellStart"/>
            <w:r w:rsidRPr="0044258C">
              <w:rPr>
                <w:b/>
                <w:sz w:val="22"/>
                <w:szCs w:val="22"/>
              </w:rPr>
              <w:t>Sengstakena</w:t>
            </w:r>
            <w:proofErr w:type="spellEnd"/>
          </w:p>
          <w:p w14:paraId="7DC23F23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FFD1B7A" w14:textId="77777777" w:rsidR="0044258C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C13D13D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F4EFAA9" w14:textId="77777777" w:rsidR="0044258C" w:rsidRPr="00EB1359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11.12.2024 r. do godziny 11.</w:t>
            </w:r>
          </w:p>
        </w:tc>
      </w:tr>
      <w:tr w:rsidR="0044258C" w:rsidRPr="00EB1359" w14:paraId="5BD1EAFC" w14:textId="77777777" w:rsidTr="002659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8306" w14:textId="77777777" w:rsidR="0044258C" w:rsidRPr="00710915" w:rsidRDefault="0044258C" w:rsidP="002659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4258C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4CFA" w14:textId="77777777" w:rsidR="0044258C" w:rsidRPr="00EB1359" w:rsidRDefault="0044258C" w:rsidP="002659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4258C">
              <w:rPr>
                <w:b/>
                <w:sz w:val="22"/>
                <w:szCs w:val="22"/>
              </w:rPr>
              <w:t xml:space="preserve">Pakiet 16 - </w:t>
            </w:r>
            <w:proofErr w:type="spellStart"/>
            <w:r w:rsidRPr="0044258C">
              <w:rPr>
                <w:b/>
                <w:sz w:val="22"/>
                <w:szCs w:val="22"/>
              </w:rPr>
              <w:t>Staplery</w:t>
            </w:r>
            <w:proofErr w:type="spellEnd"/>
          </w:p>
          <w:p w14:paraId="499EFDD1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37C2373" w14:textId="77777777" w:rsidR="0044258C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C68DB86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DBAA17C" w14:textId="77777777" w:rsidR="0044258C" w:rsidRPr="00EB1359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11.12.2024 r. do godziny 11.</w:t>
            </w:r>
          </w:p>
        </w:tc>
      </w:tr>
      <w:tr w:rsidR="0044258C" w:rsidRPr="00EB1359" w14:paraId="71BD38B0" w14:textId="77777777" w:rsidTr="002659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B6B1" w14:textId="77777777" w:rsidR="0044258C" w:rsidRPr="00710915" w:rsidRDefault="0044258C" w:rsidP="002659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4258C"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D626B" w14:textId="77777777" w:rsidR="0044258C" w:rsidRPr="00EB1359" w:rsidRDefault="0044258C" w:rsidP="002659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4258C">
              <w:rPr>
                <w:b/>
                <w:sz w:val="22"/>
                <w:szCs w:val="22"/>
              </w:rPr>
              <w:t>Pakiet 24 - Wzierniki uszne</w:t>
            </w:r>
          </w:p>
          <w:p w14:paraId="0A156C9B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2F41F97" w14:textId="77777777" w:rsidR="0044258C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A6CE748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EF17FB5" w14:textId="77777777" w:rsidR="0044258C" w:rsidRPr="00EB1359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11.12.2024 r. do godziny 11.</w:t>
            </w:r>
          </w:p>
        </w:tc>
      </w:tr>
      <w:tr w:rsidR="0044258C" w:rsidRPr="00EB1359" w14:paraId="5F272D31" w14:textId="77777777" w:rsidTr="002659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B466" w14:textId="77777777" w:rsidR="0044258C" w:rsidRPr="00710915" w:rsidRDefault="0044258C" w:rsidP="002659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4258C"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554B" w14:textId="77777777" w:rsidR="0044258C" w:rsidRPr="00EB1359" w:rsidRDefault="0044258C" w:rsidP="002659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4258C">
              <w:rPr>
                <w:b/>
                <w:sz w:val="22"/>
                <w:szCs w:val="22"/>
              </w:rPr>
              <w:t>Pakiet 26 - Zestaw do lewatyw</w:t>
            </w:r>
          </w:p>
          <w:p w14:paraId="5349E67A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51BCB0F" w14:textId="77777777" w:rsidR="0044258C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649D824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9F5A0CF" w14:textId="77777777" w:rsidR="0044258C" w:rsidRPr="00EB1359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11.12.2024 r. do godziny 11.</w:t>
            </w:r>
          </w:p>
        </w:tc>
      </w:tr>
      <w:tr w:rsidR="0044258C" w:rsidRPr="00EB1359" w14:paraId="75E5B6BF" w14:textId="77777777" w:rsidTr="002659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DA4B6" w14:textId="77777777" w:rsidR="0044258C" w:rsidRPr="00710915" w:rsidRDefault="0044258C" w:rsidP="002659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4258C">
              <w:rPr>
                <w:b/>
                <w:bCs/>
                <w:sz w:val="22"/>
                <w:szCs w:val="22"/>
              </w:rPr>
              <w:lastRenderedPageBreak/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DA3F" w14:textId="77777777" w:rsidR="0044258C" w:rsidRPr="00EB1359" w:rsidRDefault="0044258C" w:rsidP="002659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4258C">
              <w:rPr>
                <w:b/>
                <w:sz w:val="22"/>
                <w:szCs w:val="22"/>
              </w:rPr>
              <w:t>Pakiet 27 - Zestaw do nakłucia jamy otrzewnej</w:t>
            </w:r>
          </w:p>
          <w:p w14:paraId="34556DBE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C5FD71B" w14:textId="77777777" w:rsidR="0044258C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3CC12C9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6F952AF" w14:textId="77777777" w:rsidR="0044258C" w:rsidRPr="00EB1359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11.12.2024 r. do godziny 11.</w:t>
            </w:r>
          </w:p>
        </w:tc>
      </w:tr>
      <w:tr w:rsidR="0044258C" w:rsidRPr="00EB1359" w14:paraId="69530697" w14:textId="77777777" w:rsidTr="002659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BFEA" w14:textId="77777777" w:rsidR="0044258C" w:rsidRPr="00710915" w:rsidRDefault="0044258C" w:rsidP="002659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4258C">
              <w:rPr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37AC" w14:textId="77777777" w:rsidR="0044258C" w:rsidRPr="00EB1359" w:rsidRDefault="0044258C" w:rsidP="002659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4258C">
              <w:rPr>
                <w:b/>
                <w:sz w:val="22"/>
                <w:szCs w:val="22"/>
              </w:rPr>
              <w:t>Pakiet 31 - Zgłębniki do tamowania jamy nosowo-gardłowej</w:t>
            </w:r>
          </w:p>
          <w:p w14:paraId="093775CA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FAE719E" w14:textId="77777777" w:rsidR="0044258C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2498CD2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AAC26A2" w14:textId="77777777" w:rsidR="0044258C" w:rsidRPr="00EB1359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11.12.2024 r. do godziny 11.</w:t>
            </w:r>
          </w:p>
        </w:tc>
      </w:tr>
      <w:tr w:rsidR="0044258C" w:rsidRPr="00EB1359" w14:paraId="4F6EDB65" w14:textId="77777777" w:rsidTr="002659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C4B8" w14:textId="77777777" w:rsidR="0044258C" w:rsidRPr="00710915" w:rsidRDefault="0044258C" w:rsidP="002659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4258C">
              <w:rPr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95F8" w14:textId="77777777" w:rsidR="0044258C" w:rsidRPr="00EB1359" w:rsidRDefault="0044258C" w:rsidP="002659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4258C">
              <w:rPr>
                <w:b/>
                <w:sz w:val="22"/>
                <w:szCs w:val="22"/>
              </w:rPr>
              <w:t>Pakiet 33 - Żel sterylny do USG w saszetkach</w:t>
            </w:r>
          </w:p>
          <w:p w14:paraId="53411DBD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41EC2EA" w14:textId="77777777" w:rsidR="0044258C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B284A06" w14:textId="77777777" w:rsidR="0044258C" w:rsidRDefault="0044258C" w:rsidP="002659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3AC98CD" w14:textId="77777777" w:rsidR="0044258C" w:rsidRPr="00EB1359" w:rsidRDefault="0044258C" w:rsidP="002659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4258C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11.12.2024 r. do godziny 11.</w:t>
            </w:r>
          </w:p>
        </w:tc>
      </w:tr>
    </w:tbl>
    <w:p w14:paraId="6AE3933F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A7B8F" w14:textId="77777777" w:rsidR="0044258C" w:rsidRDefault="0044258C" w:rsidP="0044258C">
      <w:r>
        <w:separator/>
      </w:r>
    </w:p>
  </w:endnote>
  <w:endnote w:type="continuationSeparator" w:id="0">
    <w:p w14:paraId="2D9F721E" w14:textId="77777777" w:rsidR="0044258C" w:rsidRDefault="0044258C" w:rsidP="00442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E045B" w14:textId="77777777" w:rsidR="0044258C" w:rsidRDefault="004425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AE857" w14:textId="77777777" w:rsidR="0044258C" w:rsidRDefault="004425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5B9EB" w14:textId="77777777" w:rsidR="0044258C" w:rsidRDefault="004425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00B7F" w14:textId="77777777" w:rsidR="0044258C" w:rsidRDefault="0044258C" w:rsidP="0044258C">
      <w:r>
        <w:separator/>
      </w:r>
    </w:p>
  </w:footnote>
  <w:footnote w:type="continuationSeparator" w:id="0">
    <w:p w14:paraId="298D9126" w14:textId="77777777" w:rsidR="0044258C" w:rsidRDefault="0044258C" w:rsidP="00442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C6449" w14:textId="77777777" w:rsidR="0044258C" w:rsidRDefault="004425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247F6" w14:textId="77777777" w:rsidR="0044258C" w:rsidRDefault="004425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A78A3" w14:textId="77777777" w:rsidR="0044258C" w:rsidRDefault="004425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5943"/>
    <w:rsid w:val="00010B31"/>
    <w:rsid w:val="00104963"/>
    <w:rsid w:val="00150F65"/>
    <w:rsid w:val="001A0B59"/>
    <w:rsid w:val="00275943"/>
    <w:rsid w:val="0044258C"/>
    <w:rsid w:val="0054558B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CA7BD0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FAFC0A"/>
  <w15:chartTrackingRefBased/>
  <w15:docId w15:val="{2FA93E84-691D-4DB5-80AC-4DC3C5995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4425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425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706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2</cp:revision>
  <dcterms:created xsi:type="dcterms:W3CDTF">2025-02-21T13:50:00Z</dcterms:created>
  <dcterms:modified xsi:type="dcterms:W3CDTF">2025-02-21T13:50:00Z</dcterms:modified>
</cp:coreProperties>
</file>