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793727" w14:textId="0DF7BA7C" w:rsidR="00B36EDA" w:rsidRPr="00750ED7" w:rsidRDefault="003C1E0C" w:rsidP="00B36EDA">
      <w:pPr>
        <w:spacing w:after="600"/>
        <w:jc w:val="right"/>
      </w:pPr>
      <w:bookmarkStart w:id="0" w:name="_Hlk53520193"/>
      <w:r w:rsidRPr="00750ED7">
        <w:t>Kraków</w:t>
      </w:r>
      <w:r w:rsidR="00B36EDA" w:rsidRPr="00750ED7">
        <w:t xml:space="preserve"> dnia: </w:t>
      </w:r>
      <w:r w:rsidR="00C6493F">
        <w:t>21.02.2025</w:t>
      </w:r>
    </w:p>
    <w:p w14:paraId="0A4594F5" w14:textId="77777777" w:rsidR="003C1E0C" w:rsidRPr="00750ED7" w:rsidRDefault="003C1E0C" w:rsidP="00B36EDA">
      <w:pPr>
        <w:spacing w:line="360" w:lineRule="auto"/>
        <w:ind w:right="3969"/>
        <w:rPr>
          <w:b/>
          <w:bCs/>
        </w:rPr>
      </w:pPr>
      <w:r w:rsidRPr="00750ED7">
        <w:rPr>
          <w:b/>
          <w:bCs/>
        </w:rPr>
        <w:t>Szpital Miejski Specjalistyczny</w:t>
      </w:r>
    </w:p>
    <w:p w14:paraId="2A7040EA" w14:textId="77777777" w:rsidR="003C1E0C" w:rsidRPr="00750ED7" w:rsidRDefault="003C1E0C" w:rsidP="00B36EDA">
      <w:pPr>
        <w:spacing w:line="360" w:lineRule="auto"/>
        <w:ind w:right="3969"/>
        <w:rPr>
          <w:b/>
          <w:bCs/>
        </w:rPr>
      </w:pPr>
      <w:r w:rsidRPr="00750ED7">
        <w:rPr>
          <w:b/>
          <w:bCs/>
        </w:rPr>
        <w:t>im. Gabriela Narutowicza w Krakowie</w:t>
      </w:r>
    </w:p>
    <w:p w14:paraId="06A89B8E" w14:textId="77777777" w:rsidR="00B36EDA" w:rsidRPr="00750ED7" w:rsidRDefault="003C1E0C" w:rsidP="00B36EDA">
      <w:pPr>
        <w:spacing w:line="360" w:lineRule="auto"/>
        <w:ind w:right="3969"/>
      </w:pPr>
      <w:r w:rsidRPr="00750ED7">
        <w:t>ul. Prądnicka</w:t>
      </w:r>
      <w:r w:rsidR="00B36EDA" w:rsidRPr="00750ED7">
        <w:t xml:space="preserve"> </w:t>
      </w:r>
      <w:r w:rsidRPr="00750ED7">
        <w:t>35-37</w:t>
      </w:r>
    </w:p>
    <w:p w14:paraId="0D644DE3" w14:textId="77777777" w:rsidR="00B36EDA" w:rsidRPr="00750ED7" w:rsidRDefault="003C1E0C" w:rsidP="00B36EDA">
      <w:pPr>
        <w:ind w:right="3969"/>
      </w:pPr>
      <w:r w:rsidRPr="00750ED7">
        <w:t>31-202</w:t>
      </w:r>
      <w:r w:rsidR="00B36EDA" w:rsidRPr="00750ED7">
        <w:t xml:space="preserve"> </w:t>
      </w:r>
      <w:r w:rsidRPr="00750ED7">
        <w:t>Kraków</w:t>
      </w:r>
    </w:p>
    <w:p w14:paraId="66632840" w14:textId="77777777" w:rsidR="00B36EDA" w:rsidRPr="00750ED7" w:rsidRDefault="00B36EDA" w:rsidP="00B36EDA">
      <w:pPr>
        <w:tabs>
          <w:tab w:val="left" w:pos="708"/>
          <w:tab w:val="center" w:pos="4536"/>
          <w:tab w:val="right" w:pos="9072"/>
        </w:tabs>
        <w:spacing w:after="20"/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750ED7" w14:paraId="2483F594" w14:textId="77777777" w:rsidTr="00B36EDA">
        <w:tc>
          <w:tcPr>
            <w:tcW w:w="9923" w:type="dxa"/>
            <w:shd w:val="clear" w:color="auto" w:fill="F2F2F2"/>
            <w:hideMark/>
          </w:tcPr>
          <w:p w14:paraId="050C1DA8" w14:textId="4AC25B2E" w:rsidR="00B36EDA" w:rsidRPr="00750ED7" w:rsidRDefault="00750ED7" w:rsidP="00967BF4">
            <w:pPr>
              <w:keepNext/>
              <w:spacing w:before="240" w:line="360" w:lineRule="auto"/>
              <w:jc w:val="center"/>
              <w:outlineLvl w:val="0"/>
              <w:rPr>
                <w:b/>
                <w:spacing w:val="50"/>
                <w:kern w:val="28"/>
                <w:sz w:val="36"/>
                <w:szCs w:val="36"/>
              </w:rPr>
            </w:pPr>
            <w:r w:rsidRPr="00750ED7">
              <w:rPr>
                <w:b/>
                <w:spacing w:val="50"/>
                <w:kern w:val="28"/>
                <w:sz w:val="36"/>
                <w:szCs w:val="36"/>
              </w:rPr>
              <w:t>OGŁOSZENIE</w:t>
            </w:r>
          </w:p>
          <w:p w14:paraId="3CDA79EB" w14:textId="77777777" w:rsidR="00B36EDA" w:rsidRPr="00750ED7" w:rsidRDefault="00B36EDA" w:rsidP="00967BF4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750ED7">
              <w:rPr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7570F3FF" w14:textId="77777777" w:rsidR="00B36EDA" w:rsidRPr="00750ED7" w:rsidRDefault="00B36EDA" w:rsidP="00B36EDA">
      <w:pPr>
        <w:keepNext/>
        <w:spacing w:after="240"/>
        <w:outlineLvl w:val="0"/>
        <w:rPr>
          <w:b/>
        </w:rPr>
      </w:pPr>
    </w:p>
    <w:p w14:paraId="094D778C" w14:textId="77777777" w:rsidR="00B36EDA" w:rsidRPr="00750ED7" w:rsidRDefault="00B36EDA" w:rsidP="00B36EDA">
      <w:pPr>
        <w:spacing w:after="120" w:line="360" w:lineRule="auto"/>
        <w:jc w:val="both"/>
        <w:rPr>
          <w:rFonts w:eastAsia="Calibri"/>
          <w:lang w:eastAsia="en-US"/>
        </w:rPr>
      </w:pPr>
      <w:r w:rsidRPr="00750ED7">
        <w:rPr>
          <w:rFonts w:eastAsia="Calibri"/>
          <w:lang w:eastAsia="en-US"/>
        </w:rPr>
        <w:t xml:space="preserve">Dotyczy </w:t>
      </w:r>
      <w:r w:rsidRPr="00750ED7">
        <w:t>postępowania o udzielenie zamówienia publicznego</w:t>
      </w:r>
      <w:r w:rsidRPr="00750ED7">
        <w:rPr>
          <w:rFonts w:eastAsia="Calibri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750ED7" w14:paraId="3471C1CF" w14:textId="77777777" w:rsidTr="00B36EDA">
        <w:tc>
          <w:tcPr>
            <w:tcW w:w="2269" w:type="dxa"/>
            <w:shd w:val="clear" w:color="auto" w:fill="auto"/>
          </w:tcPr>
          <w:p w14:paraId="7BEFFDB6" w14:textId="77777777" w:rsidR="00B36EDA" w:rsidRPr="00750ED7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750ED7">
              <w:t>Nazwa zamówienia:</w:t>
            </w:r>
          </w:p>
        </w:tc>
        <w:tc>
          <w:tcPr>
            <w:tcW w:w="7654" w:type="dxa"/>
            <w:shd w:val="clear" w:color="auto" w:fill="auto"/>
          </w:tcPr>
          <w:p w14:paraId="40E536BD" w14:textId="77777777" w:rsidR="00B36EDA" w:rsidRPr="00750ED7" w:rsidRDefault="003C1E0C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750ED7">
              <w:rPr>
                <w:bCs/>
              </w:rPr>
              <w:t>Zakup i dostawa wyrobów medycznych IV</w:t>
            </w:r>
          </w:p>
        </w:tc>
      </w:tr>
      <w:tr w:rsidR="003C1E0C" w:rsidRPr="00750ED7" w14:paraId="2B85D895" w14:textId="77777777" w:rsidTr="00EA7FDE">
        <w:tc>
          <w:tcPr>
            <w:tcW w:w="2269" w:type="dxa"/>
            <w:shd w:val="clear" w:color="auto" w:fill="auto"/>
          </w:tcPr>
          <w:p w14:paraId="0B24F12D" w14:textId="77777777" w:rsidR="003C1E0C" w:rsidRPr="00750ED7" w:rsidRDefault="003C1E0C" w:rsidP="00EA7FD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750ED7">
              <w:t>Numer referencyjny:</w:t>
            </w:r>
          </w:p>
        </w:tc>
        <w:tc>
          <w:tcPr>
            <w:tcW w:w="7654" w:type="dxa"/>
            <w:shd w:val="clear" w:color="auto" w:fill="auto"/>
          </w:tcPr>
          <w:p w14:paraId="2345100F" w14:textId="77777777" w:rsidR="003C1E0C" w:rsidRPr="00750ED7" w:rsidRDefault="003C1E0C" w:rsidP="00EA7FD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750ED7">
              <w:rPr>
                <w:bCs/>
              </w:rPr>
              <w:t>ZP/58/2024</w:t>
            </w:r>
          </w:p>
        </w:tc>
      </w:tr>
    </w:tbl>
    <w:p w14:paraId="48D28A65" w14:textId="77777777" w:rsidR="00B36EDA" w:rsidRPr="00750ED7" w:rsidRDefault="00B36EDA" w:rsidP="00B36EDA">
      <w:pPr>
        <w:tabs>
          <w:tab w:val="left" w:pos="708"/>
          <w:tab w:val="center" w:pos="4536"/>
          <w:tab w:val="right" w:pos="9072"/>
        </w:tabs>
      </w:pPr>
    </w:p>
    <w:p w14:paraId="01A8EED4" w14:textId="39C0B29B" w:rsidR="00B36EDA" w:rsidRPr="00750ED7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b/>
        </w:rPr>
      </w:pPr>
      <w:r w:rsidRPr="00750ED7">
        <w:t xml:space="preserve">Zamawiający, </w:t>
      </w:r>
      <w:r w:rsidR="003C1E0C" w:rsidRPr="00750ED7">
        <w:rPr>
          <w:b/>
        </w:rPr>
        <w:t>Szpital Miejski Specjalistyczny</w:t>
      </w:r>
      <w:r w:rsidR="00750ED7" w:rsidRPr="00750ED7">
        <w:rPr>
          <w:b/>
        </w:rPr>
        <w:t xml:space="preserve"> </w:t>
      </w:r>
      <w:r w:rsidR="003C1E0C" w:rsidRPr="00750ED7">
        <w:rPr>
          <w:b/>
        </w:rPr>
        <w:t>im. Gabriela Narutowicza w Krakowie</w:t>
      </w:r>
      <w:r w:rsidRPr="00750ED7">
        <w:t>, działając na podstawie art. 253 ust. 1 pkt. 1 i ust. 2 ustawy z dnia 11 września 2019r. Prawo zamówień publicznych</w:t>
      </w:r>
      <w:r w:rsidR="00750ED7" w:rsidRPr="00750ED7">
        <w:t xml:space="preserve">, </w:t>
      </w:r>
      <w:r w:rsidRPr="00750ED7">
        <w:t>zwanej dalej „ustawą Pzp”,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750ED7" w:rsidRPr="00750ED7" w14:paraId="7AEBD01F" w14:textId="77777777" w:rsidTr="00750ED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8B48F" w14:textId="77777777" w:rsidR="00750ED7" w:rsidRPr="00750ED7" w:rsidRDefault="00750ED7" w:rsidP="00750ED7">
            <w:pPr>
              <w:spacing w:before="60" w:after="60"/>
              <w:jc w:val="both"/>
            </w:pPr>
            <w:r w:rsidRPr="00750ED7">
              <w:t>Pakiet 4 - Etykiety i metkownice trzyrzędowe</w:t>
            </w:r>
          </w:p>
          <w:p w14:paraId="192393D0" w14:textId="77777777" w:rsidR="00750ED7" w:rsidRPr="00750ED7" w:rsidRDefault="00750ED7" w:rsidP="00750ED7">
            <w:pPr>
              <w:spacing w:before="60" w:after="60"/>
              <w:jc w:val="both"/>
              <w:rPr>
                <w:b/>
              </w:rPr>
            </w:pPr>
            <w:r w:rsidRPr="00750ED7">
              <w:rPr>
                <w:b/>
              </w:rPr>
              <w:t>Informer Med sp. z o.o.</w:t>
            </w:r>
          </w:p>
          <w:p w14:paraId="04EA5F71" w14:textId="77777777" w:rsidR="00750ED7" w:rsidRPr="00750ED7" w:rsidRDefault="00750ED7" w:rsidP="00750ED7">
            <w:pPr>
              <w:spacing w:before="60" w:after="60"/>
              <w:jc w:val="both"/>
              <w:rPr>
                <w:bCs/>
              </w:rPr>
            </w:pPr>
            <w:r w:rsidRPr="00750ED7">
              <w:rPr>
                <w:bCs/>
              </w:rPr>
              <w:t xml:space="preserve">ul. Winogrady 118 </w:t>
            </w:r>
          </w:p>
          <w:p w14:paraId="2E5C3377" w14:textId="77777777" w:rsidR="00750ED7" w:rsidRPr="00750ED7" w:rsidRDefault="00750ED7" w:rsidP="00750ED7">
            <w:pPr>
              <w:spacing w:before="60" w:after="60"/>
              <w:jc w:val="both"/>
              <w:rPr>
                <w:bCs/>
              </w:rPr>
            </w:pPr>
            <w:r w:rsidRPr="00750ED7">
              <w:rPr>
                <w:bCs/>
              </w:rPr>
              <w:t>61-626 Poznań</w:t>
            </w:r>
          </w:p>
          <w:p w14:paraId="222F25AA" w14:textId="77777777" w:rsidR="00750ED7" w:rsidRPr="00750ED7" w:rsidRDefault="00750ED7" w:rsidP="00750ED7">
            <w:pPr>
              <w:spacing w:before="60" w:after="60"/>
              <w:jc w:val="both"/>
              <w:rPr>
                <w:color w:val="000000"/>
              </w:rPr>
            </w:pPr>
            <w:r w:rsidRPr="00750ED7">
              <w:rPr>
                <w:color w:val="000000"/>
                <w:u w:val="single"/>
              </w:rPr>
              <w:t>Uzasadnienie wyboru</w:t>
            </w:r>
            <w:r w:rsidRPr="00750ED7">
              <w:rPr>
                <w:color w:val="000000"/>
              </w:rPr>
              <w:t>:</w:t>
            </w:r>
          </w:p>
          <w:p w14:paraId="45B7DBC9" w14:textId="05C49E8A" w:rsidR="00750ED7" w:rsidRPr="00750ED7" w:rsidRDefault="00750ED7" w:rsidP="00750ED7">
            <w:pPr>
              <w:pStyle w:val="Nagwek"/>
              <w:tabs>
                <w:tab w:val="left" w:pos="708"/>
              </w:tabs>
              <w:spacing w:after="60" w:line="360" w:lineRule="auto"/>
              <w:jc w:val="both"/>
            </w:pPr>
            <w:r w:rsidRPr="00750ED7">
              <w:t>Jedyna złożona oferta, spełniająca wymagania SWZ.</w:t>
            </w:r>
          </w:p>
        </w:tc>
      </w:tr>
      <w:tr w:rsidR="00750ED7" w:rsidRPr="00750ED7" w14:paraId="37FE8977" w14:textId="77777777" w:rsidTr="00750ED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2B4F3" w14:textId="77777777" w:rsidR="00750ED7" w:rsidRPr="00750ED7" w:rsidRDefault="00750ED7" w:rsidP="00750ED7">
            <w:pPr>
              <w:spacing w:before="60" w:after="60"/>
              <w:jc w:val="both"/>
            </w:pPr>
            <w:r w:rsidRPr="00750ED7">
              <w:t>Pakiet 5 - Folia KS i PTFE dla Otolaryngologii</w:t>
            </w:r>
          </w:p>
          <w:p w14:paraId="79E4BD8B" w14:textId="77777777" w:rsidR="00750ED7" w:rsidRPr="00750ED7" w:rsidRDefault="00750ED7" w:rsidP="00750ED7">
            <w:pPr>
              <w:spacing w:before="60" w:after="60"/>
              <w:jc w:val="both"/>
              <w:rPr>
                <w:b/>
              </w:rPr>
            </w:pPr>
            <w:r w:rsidRPr="00750ED7">
              <w:rPr>
                <w:b/>
              </w:rPr>
              <w:t>Jacek Jamróz "JAMRO" Przedsiębiorstwo Handlowo-Usługowe</w:t>
            </w:r>
          </w:p>
          <w:p w14:paraId="57487395" w14:textId="77777777" w:rsidR="00750ED7" w:rsidRPr="00750ED7" w:rsidRDefault="00750ED7" w:rsidP="00750ED7">
            <w:pPr>
              <w:spacing w:before="60" w:after="60"/>
              <w:jc w:val="both"/>
              <w:rPr>
                <w:bCs/>
              </w:rPr>
            </w:pPr>
            <w:r w:rsidRPr="00750ED7">
              <w:rPr>
                <w:bCs/>
              </w:rPr>
              <w:t xml:space="preserve">Małobądzka 186 </w:t>
            </w:r>
          </w:p>
          <w:p w14:paraId="1186FF29" w14:textId="77777777" w:rsidR="00750ED7" w:rsidRPr="00750ED7" w:rsidRDefault="00750ED7" w:rsidP="00750ED7">
            <w:pPr>
              <w:spacing w:before="60" w:after="60"/>
              <w:jc w:val="both"/>
              <w:rPr>
                <w:bCs/>
              </w:rPr>
            </w:pPr>
            <w:r w:rsidRPr="00750ED7">
              <w:rPr>
                <w:bCs/>
              </w:rPr>
              <w:t>42-500 Będzin</w:t>
            </w:r>
          </w:p>
          <w:p w14:paraId="02F78E2E" w14:textId="77777777" w:rsidR="00750ED7" w:rsidRPr="00750ED7" w:rsidRDefault="00750ED7" w:rsidP="00750ED7">
            <w:pPr>
              <w:spacing w:before="60" w:after="60"/>
              <w:jc w:val="both"/>
              <w:rPr>
                <w:color w:val="000000"/>
              </w:rPr>
            </w:pPr>
            <w:r w:rsidRPr="00750ED7">
              <w:rPr>
                <w:color w:val="000000"/>
                <w:u w:val="single"/>
              </w:rPr>
              <w:t>Uzasadnienie wyboru</w:t>
            </w:r>
            <w:r w:rsidRPr="00750ED7">
              <w:rPr>
                <w:color w:val="000000"/>
              </w:rPr>
              <w:t>:</w:t>
            </w:r>
          </w:p>
          <w:p w14:paraId="3C24D7C1" w14:textId="6E163CB8" w:rsidR="00750ED7" w:rsidRPr="00750ED7" w:rsidRDefault="00750ED7" w:rsidP="00750ED7">
            <w:pPr>
              <w:pStyle w:val="Nagwek"/>
              <w:tabs>
                <w:tab w:val="left" w:pos="708"/>
              </w:tabs>
              <w:spacing w:after="60" w:line="360" w:lineRule="auto"/>
              <w:jc w:val="both"/>
            </w:pPr>
            <w:r w:rsidRPr="00750ED7">
              <w:t>Jedyna złożona oferta, spełniająca wymagania SWZ.</w:t>
            </w:r>
          </w:p>
        </w:tc>
      </w:tr>
      <w:tr w:rsidR="00750ED7" w:rsidRPr="00750ED7" w14:paraId="122740E3" w14:textId="77777777" w:rsidTr="00750ED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46005" w14:textId="77777777" w:rsidR="00750ED7" w:rsidRPr="00750ED7" w:rsidRDefault="00750ED7" w:rsidP="00750ED7">
            <w:pPr>
              <w:spacing w:before="60" w:after="60"/>
              <w:jc w:val="both"/>
            </w:pPr>
            <w:r w:rsidRPr="00750ED7">
              <w:lastRenderedPageBreak/>
              <w:t>Pakiet 6 - Igła Hubera</w:t>
            </w:r>
          </w:p>
          <w:p w14:paraId="1C84966E" w14:textId="77777777" w:rsidR="00750ED7" w:rsidRPr="00750ED7" w:rsidRDefault="00750ED7" w:rsidP="00750ED7">
            <w:pPr>
              <w:spacing w:before="60" w:after="60"/>
              <w:jc w:val="both"/>
              <w:rPr>
                <w:b/>
              </w:rPr>
            </w:pPr>
            <w:r w:rsidRPr="00750ED7">
              <w:rPr>
                <w:b/>
              </w:rPr>
              <w:t>Optimed Pro-Office A.P. Szewczyk Sp. Jawna</w:t>
            </w:r>
          </w:p>
          <w:p w14:paraId="258BC20B" w14:textId="77777777" w:rsidR="00750ED7" w:rsidRPr="00750ED7" w:rsidRDefault="00750ED7" w:rsidP="00750ED7">
            <w:pPr>
              <w:spacing w:before="60" w:after="60"/>
              <w:jc w:val="both"/>
              <w:rPr>
                <w:bCs/>
              </w:rPr>
            </w:pPr>
            <w:r w:rsidRPr="00750ED7">
              <w:rPr>
                <w:bCs/>
              </w:rPr>
              <w:t>ul. Forteczna 5 /Fort 47A</w:t>
            </w:r>
          </w:p>
          <w:p w14:paraId="7D9FEFCB" w14:textId="77777777" w:rsidR="00750ED7" w:rsidRPr="00750ED7" w:rsidRDefault="00750ED7" w:rsidP="00750ED7">
            <w:pPr>
              <w:spacing w:before="60" w:after="60"/>
              <w:jc w:val="both"/>
              <w:rPr>
                <w:bCs/>
              </w:rPr>
            </w:pPr>
            <w:r w:rsidRPr="00750ED7">
              <w:rPr>
                <w:bCs/>
              </w:rPr>
              <w:t>32-086 Węgrzce</w:t>
            </w:r>
          </w:p>
          <w:p w14:paraId="7BBF29BE" w14:textId="77777777" w:rsidR="00750ED7" w:rsidRPr="00750ED7" w:rsidRDefault="00750ED7" w:rsidP="00750ED7">
            <w:pPr>
              <w:spacing w:before="60" w:after="60"/>
              <w:jc w:val="both"/>
              <w:rPr>
                <w:color w:val="000000"/>
              </w:rPr>
            </w:pPr>
            <w:r w:rsidRPr="00750ED7">
              <w:rPr>
                <w:color w:val="000000"/>
                <w:u w:val="single"/>
              </w:rPr>
              <w:t>Uzasadnienie wyboru</w:t>
            </w:r>
            <w:r w:rsidRPr="00750ED7">
              <w:rPr>
                <w:color w:val="000000"/>
              </w:rPr>
              <w:t>:</w:t>
            </w:r>
          </w:p>
          <w:p w14:paraId="0174A01E" w14:textId="6FB1468C" w:rsidR="00750ED7" w:rsidRPr="00750ED7" w:rsidRDefault="00750ED7" w:rsidP="00750ED7">
            <w:pPr>
              <w:pStyle w:val="Nagwek"/>
              <w:tabs>
                <w:tab w:val="left" w:pos="708"/>
              </w:tabs>
              <w:spacing w:after="60" w:line="360" w:lineRule="auto"/>
              <w:jc w:val="both"/>
            </w:pPr>
            <w:r w:rsidRPr="00750ED7">
              <w:t>Najkorzystniejsza oferta spełniająca wymagania SWZ.</w:t>
            </w:r>
          </w:p>
        </w:tc>
      </w:tr>
      <w:tr w:rsidR="00750ED7" w:rsidRPr="00750ED7" w14:paraId="6E4A0F7B" w14:textId="77777777" w:rsidTr="00750ED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C51AE" w14:textId="77777777" w:rsidR="00750ED7" w:rsidRPr="00750ED7" w:rsidRDefault="00750ED7" w:rsidP="00750ED7">
            <w:pPr>
              <w:spacing w:before="60" w:after="60"/>
              <w:jc w:val="both"/>
            </w:pPr>
            <w:r w:rsidRPr="00750ED7">
              <w:t>Pakiet 7 - Kaniule dla dzieci, noworodków i wcześniaków</w:t>
            </w:r>
          </w:p>
          <w:p w14:paraId="4B0684E9" w14:textId="77777777" w:rsidR="00750ED7" w:rsidRPr="00750ED7" w:rsidRDefault="00750ED7" w:rsidP="00750ED7">
            <w:pPr>
              <w:spacing w:before="60" w:after="60"/>
              <w:jc w:val="both"/>
              <w:rPr>
                <w:b/>
              </w:rPr>
            </w:pPr>
            <w:r w:rsidRPr="00750ED7">
              <w:rPr>
                <w:b/>
              </w:rPr>
              <w:t>J. Chodacki, A. Misztal „Medica” Spółka Jawna</w:t>
            </w:r>
          </w:p>
          <w:p w14:paraId="5425AC7E" w14:textId="77777777" w:rsidR="00750ED7" w:rsidRPr="00750ED7" w:rsidRDefault="00750ED7" w:rsidP="00750ED7">
            <w:pPr>
              <w:spacing w:before="60" w:after="60"/>
              <w:jc w:val="both"/>
              <w:rPr>
                <w:bCs/>
              </w:rPr>
            </w:pPr>
            <w:r w:rsidRPr="00750ED7">
              <w:rPr>
                <w:bCs/>
              </w:rPr>
              <w:t xml:space="preserve">ul. Przemysłowa 4A </w:t>
            </w:r>
          </w:p>
          <w:p w14:paraId="44575369" w14:textId="77777777" w:rsidR="00750ED7" w:rsidRPr="00750ED7" w:rsidRDefault="00750ED7" w:rsidP="00750ED7">
            <w:pPr>
              <w:spacing w:before="60" w:after="60"/>
              <w:jc w:val="both"/>
              <w:rPr>
                <w:bCs/>
              </w:rPr>
            </w:pPr>
            <w:r w:rsidRPr="00750ED7">
              <w:rPr>
                <w:bCs/>
              </w:rPr>
              <w:t>59-300 Lubin</w:t>
            </w:r>
          </w:p>
          <w:p w14:paraId="6527C3BA" w14:textId="77777777" w:rsidR="00750ED7" w:rsidRPr="00750ED7" w:rsidRDefault="00750ED7" w:rsidP="00750ED7">
            <w:pPr>
              <w:spacing w:before="60" w:after="60"/>
              <w:jc w:val="both"/>
              <w:rPr>
                <w:color w:val="000000"/>
              </w:rPr>
            </w:pPr>
            <w:r w:rsidRPr="00750ED7">
              <w:rPr>
                <w:color w:val="000000"/>
                <w:u w:val="single"/>
              </w:rPr>
              <w:t>Uzasadnienie wyboru</w:t>
            </w:r>
            <w:r w:rsidRPr="00750ED7">
              <w:rPr>
                <w:color w:val="000000"/>
              </w:rPr>
              <w:t>:</w:t>
            </w:r>
          </w:p>
          <w:p w14:paraId="1D6973B0" w14:textId="418C9594" w:rsidR="00750ED7" w:rsidRPr="00750ED7" w:rsidRDefault="00750ED7" w:rsidP="00750ED7">
            <w:pPr>
              <w:pStyle w:val="Nagwek"/>
              <w:tabs>
                <w:tab w:val="left" w:pos="708"/>
              </w:tabs>
              <w:spacing w:after="60" w:line="360" w:lineRule="auto"/>
              <w:jc w:val="both"/>
            </w:pPr>
            <w:r w:rsidRPr="00750ED7">
              <w:t>Jedyna złożona oferta, spełniająca wymagania SWZ.</w:t>
            </w:r>
          </w:p>
        </w:tc>
      </w:tr>
      <w:tr w:rsidR="00750ED7" w:rsidRPr="00750ED7" w14:paraId="3803EE7B" w14:textId="77777777" w:rsidTr="00750ED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334E5" w14:textId="77777777" w:rsidR="00750ED7" w:rsidRPr="00750ED7" w:rsidRDefault="00750ED7" w:rsidP="00750ED7">
            <w:pPr>
              <w:spacing w:before="60" w:after="60"/>
              <w:jc w:val="both"/>
            </w:pPr>
            <w:r w:rsidRPr="00750ED7">
              <w:t>Pakiet 8 - Kieliszki plastikowe</w:t>
            </w:r>
          </w:p>
          <w:p w14:paraId="1820FEC6" w14:textId="77777777" w:rsidR="00750ED7" w:rsidRPr="00750ED7" w:rsidRDefault="00750ED7" w:rsidP="00750ED7">
            <w:pPr>
              <w:spacing w:before="60" w:after="60"/>
              <w:jc w:val="both"/>
              <w:rPr>
                <w:b/>
              </w:rPr>
            </w:pPr>
            <w:r w:rsidRPr="00750ED7">
              <w:rPr>
                <w:b/>
              </w:rPr>
              <w:t>Bialmed Sp. z o.o.</w:t>
            </w:r>
          </w:p>
          <w:p w14:paraId="44DAB3A4" w14:textId="77777777" w:rsidR="00750ED7" w:rsidRPr="00750ED7" w:rsidRDefault="00750ED7" w:rsidP="00750ED7">
            <w:pPr>
              <w:spacing w:before="60" w:after="60"/>
              <w:jc w:val="both"/>
              <w:rPr>
                <w:bCs/>
              </w:rPr>
            </w:pPr>
            <w:r w:rsidRPr="00750ED7">
              <w:rPr>
                <w:bCs/>
              </w:rPr>
              <w:t xml:space="preserve">ul. Kazimierzowska 46/48/35 </w:t>
            </w:r>
          </w:p>
          <w:p w14:paraId="152A7FE2" w14:textId="77777777" w:rsidR="00750ED7" w:rsidRPr="00750ED7" w:rsidRDefault="00750ED7" w:rsidP="00750ED7">
            <w:pPr>
              <w:spacing w:before="60" w:after="60"/>
              <w:jc w:val="both"/>
              <w:rPr>
                <w:bCs/>
              </w:rPr>
            </w:pPr>
            <w:r w:rsidRPr="00750ED7">
              <w:rPr>
                <w:bCs/>
              </w:rPr>
              <w:t>02-546 Warszawa</w:t>
            </w:r>
          </w:p>
          <w:p w14:paraId="1A78CAC2" w14:textId="77777777" w:rsidR="00750ED7" w:rsidRPr="00750ED7" w:rsidRDefault="00750ED7" w:rsidP="00750ED7">
            <w:pPr>
              <w:spacing w:before="60" w:after="60"/>
              <w:jc w:val="both"/>
              <w:rPr>
                <w:color w:val="000000"/>
              </w:rPr>
            </w:pPr>
            <w:r w:rsidRPr="00750ED7">
              <w:rPr>
                <w:color w:val="000000"/>
                <w:u w:val="single"/>
              </w:rPr>
              <w:t>Uzasadnienie wyboru</w:t>
            </w:r>
            <w:r w:rsidRPr="00750ED7">
              <w:rPr>
                <w:color w:val="000000"/>
              </w:rPr>
              <w:t>:</w:t>
            </w:r>
          </w:p>
          <w:p w14:paraId="0559D498" w14:textId="27073D29" w:rsidR="00750ED7" w:rsidRPr="00750ED7" w:rsidRDefault="00750ED7" w:rsidP="00750ED7">
            <w:pPr>
              <w:pStyle w:val="Nagwek"/>
              <w:tabs>
                <w:tab w:val="left" w:pos="708"/>
              </w:tabs>
              <w:spacing w:after="60" w:line="360" w:lineRule="auto"/>
              <w:jc w:val="both"/>
            </w:pPr>
            <w:r w:rsidRPr="00750ED7">
              <w:t>Najkorzystniejsza oferta spełniająca wymagania SWZ.</w:t>
            </w:r>
          </w:p>
        </w:tc>
      </w:tr>
      <w:tr w:rsidR="00750ED7" w:rsidRPr="00750ED7" w14:paraId="26772CE8" w14:textId="77777777" w:rsidTr="00750ED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208B6" w14:textId="77777777" w:rsidR="00750ED7" w:rsidRPr="00750ED7" w:rsidRDefault="00750ED7" w:rsidP="00750ED7">
            <w:pPr>
              <w:spacing w:before="60" w:after="60"/>
              <w:jc w:val="both"/>
            </w:pPr>
            <w:r w:rsidRPr="00750ED7">
              <w:t>Pakiet 9 - Klipsownice do tamowania krwawień z przewodu pokarmowego</w:t>
            </w:r>
          </w:p>
          <w:p w14:paraId="3DD51E83" w14:textId="77777777" w:rsidR="00750ED7" w:rsidRPr="00750ED7" w:rsidRDefault="00750ED7" w:rsidP="00750ED7">
            <w:pPr>
              <w:spacing w:before="60" w:after="60"/>
              <w:jc w:val="both"/>
              <w:rPr>
                <w:b/>
              </w:rPr>
            </w:pPr>
            <w:r w:rsidRPr="00750ED7">
              <w:rPr>
                <w:b/>
              </w:rPr>
              <w:t>Olympus Polska Sp. z o.o.</w:t>
            </w:r>
          </w:p>
          <w:p w14:paraId="34004CC0" w14:textId="77777777" w:rsidR="00750ED7" w:rsidRPr="00750ED7" w:rsidRDefault="00750ED7" w:rsidP="00750ED7">
            <w:pPr>
              <w:spacing w:before="60" w:after="60"/>
              <w:jc w:val="both"/>
              <w:rPr>
                <w:bCs/>
              </w:rPr>
            </w:pPr>
            <w:r w:rsidRPr="00750ED7">
              <w:rPr>
                <w:bCs/>
              </w:rPr>
              <w:t xml:space="preserve">ul. Wynalazek 1 </w:t>
            </w:r>
          </w:p>
          <w:p w14:paraId="0A8D2E55" w14:textId="77777777" w:rsidR="00750ED7" w:rsidRPr="00750ED7" w:rsidRDefault="00750ED7" w:rsidP="00750ED7">
            <w:pPr>
              <w:spacing w:before="60" w:after="60"/>
              <w:jc w:val="both"/>
              <w:rPr>
                <w:bCs/>
              </w:rPr>
            </w:pPr>
            <w:r w:rsidRPr="00750ED7">
              <w:rPr>
                <w:bCs/>
              </w:rPr>
              <w:t>02-677 Warszawa</w:t>
            </w:r>
          </w:p>
          <w:p w14:paraId="6537186B" w14:textId="77777777" w:rsidR="00750ED7" w:rsidRPr="00750ED7" w:rsidRDefault="00750ED7" w:rsidP="00750ED7">
            <w:pPr>
              <w:spacing w:before="60" w:after="60"/>
              <w:jc w:val="both"/>
              <w:rPr>
                <w:color w:val="000000"/>
              </w:rPr>
            </w:pPr>
            <w:r w:rsidRPr="00750ED7">
              <w:rPr>
                <w:color w:val="000000"/>
                <w:u w:val="single"/>
              </w:rPr>
              <w:t>Uzasadnienie wyboru</w:t>
            </w:r>
            <w:r w:rsidRPr="00750ED7">
              <w:rPr>
                <w:color w:val="000000"/>
              </w:rPr>
              <w:t>:</w:t>
            </w:r>
          </w:p>
          <w:p w14:paraId="6E65AAFC" w14:textId="0DB09ACA" w:rsidR="00750ED7" w:rsidRPr="00750ED7" w:rsidRDefault="00750ED7" w:rsidP="00750ED7">
            <w:pPr>
              <w:pStyle w:val="Nagwek"/>
              <w:tabs>
                <w:tab w:val="left" w:pos="708"/>
              </w:tabs>
              <w:spacing w:after="60" w:line="360" w:lineRule="auto"/>
              <w:jc w:val="both"/>
            </w:pPr>
            <w:r w:rsidRPr="00750ED7">
              <w:t>Jedyna złożona oferta, spełniająca wymagania SWZ.</w:t>
            </w:r>
          </w:p>
        </w:tc>
      </w:tr>
      <w:tr w:rsidR="00750ED7" w:rsidRPr="00750ED7" w14:paraId="483B7AF2" w14:textId="77777777" w:rsidTr="00750ED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EE9A9" w14:textId="77777777" w:rsidR="00750ED7" w:rsidRPr="00750ED7" w:rsidRDefault="00750ED7" w:rsidP="00750ED7">
            <w:pPr>
              <w:spacing w:before="60" w:after="60"/>
              <w:jc w:val="both"/>
            </w:pPr>
            <w:r w:rsidRPr="00750ED7">
              <w:t>Pakiet 11 - Opakowania do sterylizacji niskotemperaturowej</w:t>
            </w:r>
          </w:p>
          <w:p w14:paraId="61C6CDA9" w14:textId="77777777" w:rsidR="00750ED7" w:rsidRPr="00750ED7" w:rsidRDefault="00750ED7" w:rsidP="00750ED7">
            <w:pPr>
              <w:spacing w:before="60" w:after="60"/>
              <w:jc w:val="both"/>
              <w:rPr>
                <w:b/>
              </w:rPr>
            </w:pPr>
            <w:r w:rsidRPr="00750ED7">
              <w:rPr>
                <w:b/>
              </w:rPr>
              <w:t>Informer Med sp. z o.o.</w:t>
            </w:r>
          </w:p>
          <w:p w14:paraId="22CCC15C" w14:textId="77777777" w:rsidR="00750ED7" w:rsidRPr="00750ED7" w:rsidRDefault="00750ED7" w:rsidP="00750ED7">
            <w:pPr>
              <w:spacing w:before="60" w:after="60"/>
              <w:jc w:val="both"/>
              <w:rPr>
                <w:bCs/>
              </w:rPr>
            </w:pPr>
            <w:r w:rsidRPr="00750ED7">
              <w:rPr>
                <w:bCs/>
              </w:rPr>
              <w:t xml:space="preserve">ul. Winogrady 118 </w:t>
            </w:r>
          </w:p>
          <w:p w14:paraId="2422AEA8" w14:textId="77777777" w:rsidR="00750ED7" w:rsidRPr="00750ED7" w:rsidRDefault="00750ED7" w:rsidP="00750ED7">
            <w:pPr>
              <w:spacing w:before="60" w:after="60"/>
              <w:jc w:val="both"/>
              <w:rPr>
                <w:bCs/>
              </w:rPr>
            </w:pPr>
            <w:r w:rsidRPr="00750ED7">
              <w:rPr>
                <w:bCs/>
              </w:rPr>
              <w:t>61-626 Poznań</w:t>
            </w:r>
          </w:p>
          <w:p w14:paraId="61931A67" w14:textId="77777777" w:rsidR="00750ED7" w:rsidRPr="00750ED7" w:rsidRDefault="00750ED7" w:rsidP="00750ED7">
            <w:pPr>
              <w:spacing w:before="60" w:after="60"/>
              <w:jc w:val="both"/>
              <w:rPr>
                <w:color w:val="000000"/>
              </w:rPr>
            </w:pPr>
            <w:r w:rsidRPr="00750ED7">
              <w:rPr>
                <w:color w:val="000000"/>
                <w:u w:val="single"/>
              </w:rPr>
              <w:t>Uzasadnienie wyboru</w:t>
            </w:r>
            <w:r w:rsidRPr="00750ED7">
              <w:rPr>
                <w:color w:val="000000"/>
              </w:rPr>
              <w:t>:</w:t>
            </w:r>
          </w:p>
          <w:p w14:paraId="177F2CE6" w14:textId="6368C42C" w:rsidR="00750ED7" w:rsidRPr="00750ED7" w:rsidRDefault="00750ED7" w:rsidP="00750ED7">
            <w:pPr>
              <w:pStyle w:val="Nagwek"/>
              <w:tabs>
                <w:tab w:val="left" w:pos="708"/>
              </w:tabs>
              <w:spacing w:after="60" w:line="360" w:lineRule="auto"/>
              <w:jc w:val="both"/>
            </w:pPr>
            <w:r w:rsidRPr="00750ED7">
              <w:t>Najkorzystniejsza oferta spełniająca wymagania SWZ.</w:t>
            </w:r>
          </w:p>
        </w:tc>
      </w:tr>
      <w:tr w:rsidR="00750ED7" w:rsidRPr="00750ED7" w14:paraId="24AFC468" w14:textId="77777777" w:rsidTr="00750ED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AB542" w14:textId="77777777" w:rsidR="00750ED7" w:rsidRPr="00750ED7" w:rsidRDefault="00750ED7" w:rsidP="00750ED7">
            <w:pPr>
              <w:spacing w:before="60" w:after="60"/>
              <w:jc w:val="both"/>
            </w:pPr>
            <w:r w:rsidRPr="00750ED7">
              <w:t>Pakiet 12 - Pojemnik na materiał chirurgiczny</w:t>
            </w:r>
          </w:p>
          <w:p w14:paraId="784886AE" w14:textId="77777777" w:rsidR="00750ED7" w:rsidRPr="00750ED7" w:rsidRDefault="00750ED7" w:rsidP="00750ED7">
            <w:pPr>
              <w:spacing w:before="60" w:after="60"/>
              <w:jc w:val="both"/>
              <w:rPr>
                <w:b/>
              </w:rPr>
            </w:pPr>
            <w:r w:rsidRPr="00750ED7">
              <w:rPr>
                <w:b/>
              </w:rPr>
              <w:t>Elektro Med Grzegorz Pałkowski</w:t>
            </w:r>
          </w:p>
          <w:p w14:paraId="1163BC06" w14:textId="77777777" w:rsidR="00750ED7" w:rsidRPr="00750ED7" w:rsidRDefault="00750ED7" w:rsidP="00750ED7">
            <w:pPr>
              <w:spacing w:before="60" w:after="60"/>
              <w:jc w:val="both"/>
              <w:rPr>
                <w:bCs/>
              </w:rPr>
            </w:pPr>
            <w:r w:rsidRPr="00750ED7">
              <w:rPr>
                <w:bCs/>
              </w:rPr>
              <w:t xml:space="preserve">ul. Zabierzowska 11 </w:t>
            </w:r>
          </w:p>
          <w:p w14:paraId="3A30DA91" w14:textId="77777777" w:rsidR="00750ED7" w:rsidRPr="00750ED7" w:rsidRDefault="00750ED7" w:rsidP="00750ED7">
            <w:pPr>
              <w:spacing w:before="60" w:after="60"/>
              <w:jc w:val="both"/>
              <w:rPr>
                <w:bCs/>
              </w:rPr>
            </w:pPr>
            <w:r w:rsidRPr="00750ED7">
              <w:rPr>
                <w:bCs/>
              </w:rPr>
              <w:t>32-005 Niepołomice</w:t>
            </w:r>
          </w:p>
          <w:p w14:paraId="7F3DC2D7" w14:textId="77777777" w:rsidR="00750ED7" w:rsidRPr="00750ED7" w:rsidRDefault="00750ED7" w:rsidP="00750ED7">
            <w:pPr>
              <w:spacing w:before="60" w:after="60"/>
              <w:jc w:val="both"/>
              <w:rPr>
                <w:color w:val="000000"/>
              </w:rPr>
            </w:pPr>
            <w:r w:rsidRPr="00750ED7">
              <w:rPr>
                <w:color w:val="000000"/>
                <w:u w:val="single"/>
              </w:rPr>
              <w:t>Uzasadnienie wyboru</w:t>
            </w:r>
            <w:r w:rsidRPr="00750ED7">
              <w:rPr>
                <w:color w:val="000000"/>
              </w:rPr>
              <w:t>:</w:t>
            </w:r>
          </w:p>
          <w:p w14:paraId="24E29B59" w14:textId="7F68ADF5" w:rsidR="00750ED7" w:rsidRPr="00750ED7" w:rsidRDefault="00750ED7" w:rsidP="00750ED7">
            <w:pPr>
              <w:pStyle w:val="Nagwek"/>
              <w:tabs>
                <w:tab w:val="left" w:pos="708"/>
              </w:tabs>
              <w:spacing w:after="60" w:line="360" w:lineRule="auto"/>
              <w:jc w:val="both"/>
            </w:pPr>
            <w:r w:rsidRPr="00750ED7">
              <w:t>Najkorzystniejsza oferta spełniająca wymagania SWZ.</w:t>
            </w:r>
          </w:p>
        </w:tc>
      </w:tr>
      <w:tr w:rsidR="00750ED7" w:rsidRPr="00750ED7" w14:paraId="726324C7" w14:textId="77777777" w:rsidTr="00750ED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699F2" w14:textId="77777777" w:rsidR="00750ED7" w:rsidRPr="00750ED7" w:rsidRDefault="00750ED7" w:rsidP="00750ED7">
            <w:pPr>
              <w:spacing w:before="60" w:after="60"/>
              <w:jc w:val="both"/>
            </w:pPr>
            <w:r w:rsidRPr="00750ED7">
              <w:lastRenderedPageBreak/>
              <w:t>Pakiet 13 - Pojemniki chirurgiczne z formaliną</w:t>
            </w:r>
          </w:p>
          <w:p w14:paraId="42ACC230" w14:textId="77777777" w:rsidR="00750ED7" w:rsidRPr="00750ED7" w:rsidRDefault="00750ED7" w:rsidP="00750ED7">
            <w:pPr>
              <w:spacing w:before="60" w:after="60"/>
              <w:jc w:val="both"/>
              <w:rPr>
                <w:b/>
              </w:rPr>
            </w:pPr>
            <w:r w:rsidRPr="00750ED7">
              <w:rPr>
                <w:b/>
              </w:rPr>
              <w:t>Elektro Med Grzegorz Pałkowski</w:t>
            </w:r>
          </w:p>
          <w:p w14:paraId="78A28D37" w14:textId="77777777" w:rsidR="00750ED7" w:rsidRPr="00750ED7" w:rsidRDefault="00750ED7" w:rsidP="00750ED7">
            <w:pPr>
              <w:spacing w:before="60" w:after="60"/>
              <w:jc w:val="both"/>
              <w:rPr>
                <w:bCs/>
              </w:rPr>
            </w:pPr>
            <w:r w:rsidRPr="00750ED7">
              <w:rPr>
                <w:bCs/>
              </w:rPr>
              <w:t xml:space="preserve">ul. Zabierzowska 11 </w:t>
            </w:r>
          </w:p>
          <w:p w14:paraId="0F1078C2" w14:textId="77777777" w:rsidR="00750ED7" w:rsidRPr="00750ED7" w:rsidRDefault="00750ED7" w:rsidP="00750ED7">
            <w:pPr>
              <w:spacing w:before="60" w:after="60"/>
              <w:jc w:val="both"/>
              <w:rPr>
                <w:bCs/>
              </w:rPr>
            </w:pPr>
            <w:r w:rsidRPr="00750ED7">
              <w:rPr>
                <w:bCs/>
              </w:rPr>
              <w:t>32-005 Niepołomice</w:t>
            </w:r>
          </w:p>
          <w:p w14:paraId="05F57509" w14:textId="77777777" w:rsidR="00750ED7" w:rsidRPr="00750ED7" w:rsidRDefault="00750ED7" w:rsidP="00750ED7">
            <w:pPr>
              <w:spacing w:before="60" w:after="60"/>
              <w:jc w:val="both"/>
              <w:rPr>
                <w:color w:val="000000"/>
              </w:rPr>
            </w:pPr>
            <w:r w:rsidRPr="00750ED7">
              <w:rPr>
                <w:color w:val="000000"/>
                <w:u w:val="single"/>
              </w:rPr>
              <w:t>Uzasadnienie wyboru</w:t>
            </w:r>
            <w:r w:rsidRPr="00750ED7">
              <w:rPr>
                <w:color w:val="000000"/>
              </w:rPr>
              <w:t>:</w:t>
            </w:r>
          </w:p>
          <w:p w14:paraId="3CB5BC4E" w14:textId="3497837B" w:rsidR="00750ED7" w:rsidRPr="00750ED7" w:rsidRDefault="00750ED7" w:rsidP="00750ED7">
            <w:pPr>
              <w:pStyle w:val="Nagwek"/>
              <w:tabs>
                <w:tab w:val="left" w:pos="708"/>
              </w:tabs>
              <w:spacing w:after="60" w:line="360" w:lineRule="auto"/>
              <w:jc w:val="both"/>
            </w:pPr>
            <w:r w:rsidRPr="00750ED7">
              <w:t>Najkorzystniejsza oferta spełniająca wymagania SWZ.</w:t>
            </w:r>
          </w:p>
        </w:tc>
      </w:tr>
      <w:tr w:rsidR="00750ED7" w:rsidRPr="00750ED7" w14:paraId="5834096F" w14:textId="77777777" w:rsidTr="00750ED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BDBC7" w14:textId="77777777" w:rsidR="00750ED7" w:rsidRPr="00750ED7" w:rsidRDefault="00750ED7" w:rsidP="00750ED7">
            <w:pPr>
              <w:spacing w:before="60" w:after="60"/>
              <w:jc w:val="both"/>
            </w:pPr>
            <w:r w:rsidRPr="00750ED7">
              <w:t>Pakiet 17 - Stenty moczowodowe</w:t>
            </w:r>
          </w:p>
          <w:p w14:paraId="7D4B2FD0" w14:textId="77777777" w:rsidR="00750ED7" w:rsidRPr="00750ED7" w:rsidRDefault="00750ED7" w:rsidP="00750ED7">
            <w:pPr>
              <w:spacing w:before="60" w:after="60"/>
              <w:jc w:val="both"/>
              <w:rPr>
                <w:b/>
              </w:rPr>
            </w:pPr>
            <w:r w:rsidRPr="00750ED7">
              <w:rPr>
                <w:b/>
              </w:rPr>
              <w:t>MAC'S MEDICAL Sp. z o.o.</w:t>
            </w:r>
          </w:p>
          <w:p w14:paraId="48764C8D" w14:textId="77777777" w:rsidR="00750ED7" w:rsidRPr="00750ED7" w:rsidRDefault="00750ED7" w:rsidP="00750ED7">
            <w:pPr>
              <w:spacing w:before="60" w:after="60"/>
              <w:jc w:val="both"/>
              <w:rPr>
                <w:bCs/>
              </w:rPr>
            </w:pPr>
            <w:r w:rsidRPr="00750ED7">
              <w:rPr>
                <w:bCs/>
              </w:rPr>
              <w:t>ul. Łucka 20 /78</w:t>
            </w:r>
          </w:p>
          <w:p w14:paraId="7D639F27" w14:textId="77777777" w:rsidR="00750ED7" w:rsidRPr="00750ED7" w:rsidRDefault="00750ED7" w:rsidP="00750ED7">
            <w:pPr>
              <w:spacing w:before="60" w:after="60"/>
              <w:jc w:val="both"/>
              <w:rPr>
                <w:bCs/>
              </w:rPr>
            </w:pPr>
            <w:r w:rsidRPr="00750ED7">
              <w:rPr>
                <w:bCs/>
              </w:rPr>
              <w:t>00-845 Warszawa</w:t>
            </w:r>
          </w:p>
          <w:p w14:paraId="71DD8484" w14:textId="77777777" w:rsidR="00750ED7" w:rsidRPr="00750ED7" w:rsidRDefault="00750ED7" w:rsidP="00750ED7">
            <w:pPr>
              <w:spacing w:before="60" w:after="60"/>
              <w:jc w:val="both"/>
              <w:rPr>
                <w:color w:val="000000"/>
              </w:rPr>
            </w:pPr>
            <w:r w:rsidRPr="00750ED7">
              <w:rPr>
                <w:color w:val="000000"/>
                <w:u w:val="single"/>
              </w:rPr>
              <w:t>Uzasadnienie wyboru</w:t>
            </w:r>
            <w:r w:rsidRPr="00750ED7">
              <w:rPr>
                <w:color w:val="000000"/>
              </w:rPr>
              <w:t>:</w:t>
            </w:r>
          </w:p>
          <w:p w14:paraId="31E22EED" w14:textId="5A31A4C7" w:rsidR="00750ED7" w:rsidRPr="00750ED7" w:rsidRDefault="00750ED7" w:rsidP="00750ED7">
            <w:pPr>
              <w:pStyle w:val="Nagwek"/>
              <w:tabs>
                <w:tab w:val="left" w:pos="708"/>
              </w:tabs>
              <w:spacing w:after="60" w:line="360" w:lineRule="auto"/>
              <w:jc w:val="both"/>
            </w:pPr>
            <w:r w:rsidRPr="00750ED7">
              <w:t>Jedyna złożona oferta, spełniająca wymagania SWZ.</w:t>
            </w:r>
          </w:p>
        </w:tc>
      </w:tr>
      <w:tr w:rsidR="00750ED7" w:rsidRPr="00750ED7" w14:paraId="35260CAD" w14:textId="77777777" w:rsidTr="00750ED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B44A1" w14:textId="77777777" w:rsidR="00750ED7" w:rsidRPr="00750ED7" w:rsidRDefault="00750ED7" w:rsidP="00750ED7">
            <w:pPr>
              <w:spacing w:before="60" w:after="60"/>
              <w:jc w:val="both"/>
            </w:pPr>
            <w:r w:rsidRPr="00750ED7">
              <w:t>Pakiet 18 - Sterylny żel znieczulający do cewnikowania</w:t>
            </w:r>
          </w:p>
          <w:p w14:paraId="22D4A244" w14:textId="77777777" w:rsidR="00750ED7" w:rsidRPr="00750ED7" w:rsidRDefault="00750ED7" w:rsidP="00750ED7">
            <w:pPr>
              <w:spacing w:before="60" w:after="60"/>
              <w:jc w:val="both"/>
              <w:rPr>
                <w:b/>
              </w:rPr>
            </w:pPr>
            <w:r w:rsidRPr="00750ED7">
              <w:rPr>
                <w:b/>
              </w:rPr>
              <w:t>Lubmedical Sp. z o. o. Sp. k.</w:t>
            </w:r>
          </w:p>
          <w:p w14:paraId="5261D302" w14:textId="77777777" w:rsidR="00750ED7" w:rsidRPr="00750ED7" w:rsidRDefault="00750ED7" w:rsidP="00750ED7">
            <w:pPr>
              <w:spacing w:before="60" w:after="60"/>
              <w:jc w:val="both"/>
              <w:rPr>
                <w:bCs/>
              </w:rPr>
            </w:pPr>
            <w:r w:rsidRPr="00750ED7">
              <w:rPr>
                <w:bCs/>
              </w:rPr>
              <w:t xml:space="preserve">ul. Anny Walentynowicz 34 </w:t>
            </w:r>
          </w:p>
          <w:p w14:paraId="0DE8D86F" w14:textId="77777777" w:rsidR="00750ED7" w:rsidRPr="00750ED7" w:rsidRDefault="00750ED7" w:rsidP="00750ED7">
            <w:pPr>
              <w:spacing w:before="60" w:after="60"/>
              <w:jc w:val="both"/>
              <w:rPr>
                <w:bCs/>
              </w:rPr>
            </w:pPr>
            <w:r w:rsidRPr="00750ED7">
              <w:rPr>
                <w:bCs/>
              </w:rPr>
              <w:t>20-328 Lublin</w:t>
            </w:r>
          </w:p>
          <w:p w14:paraId="38C3D299" w14:textId="77777777" w:rsidR="00750ED7" w:rsidRPr="00750ED7" w:rsidRDefault="00750ED7" w:rsidP="00750ED7">
            <w:pPr>
              <w:spacing w:before="60" w:after="60"/>
              <w:jc w:val="both"/>
              <w:rPr>
                <w:color w:val="000000"/>
              </w:rPr>
            </w:pPr>
            <w:r w:rsidRPr="00750ED7">
              <w:rPr>
                <w:color w:val="000000"/>
                <w:u w:val="single"/>
              </w:rPr>
              <w:t>Uzasadnienie wyboru</w:t>
            </w:r>
            <w:r w:rsidRPr="00750ED7">
              <w:rPr>
                <w:color w:val="000000"/>
              </w:rPr>
              <w:t>:</w:t>
            </w:r>
          </w:p>
          <w:p w14:paraId="209E6110" w14:textId="4B72FADE" w:rsidR="00750ED7" w:rsidRPr="00750ED7" w:rsidRDefault="00750ED7" w:rsidP="00750ED7">
            <w:pPr>
              <w:pStyle w:val="Nagwek"/>
              <w:tabs>
                <w:tab w:val="left" w:pos="708"/>
              </w:tabs>
              <w:spacing w:after="60" w:line="360" w:lineRule="auto"/>
              <w:jc w:val="both"/>
            </w:pPr>
            <w:r w:rsidRPr="00750ED7">
              <w:t>Najkorzystniejsza oferta spełniająca wymagania SWZ.</w:t>
            </w:r>
          </w:p>
        </w:tc>
      </w:tr>
      <w:tr w:rsidR="00750ED7" w:rsidRPr="00750ED7" w14:paraId="1C68E606" w14:textId="77777777" w:rsidTr="00750ED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EF4D6" w14:textId="77777777" w:rsidR="00750ED7" w:rsidRPr="00750ED7" w:rsidRDefault="00750ED7" w:rsidP="00750ED7">
            <w:pPr>
              <w:spacing w:before="60" w:after="60"/>
              <w:jc w:val="both"/>
            </w:pPr>
            <w:r w:rsidRPr="00750ED7">
              <w:t>Pakiet 19 - Strzykawki i koreczki do cytostatyków</w:t>
            </w:r>
          </w:p>
          <w:p w14:paraId="79D37594" w14:textId="77777777" w:rsidR="00750ED7" w:rsidRPr="00750ED7" w:rsidRDefault="00750ED7" w:rsidP="00750ED7">
            <w:pPr>
              <w:spacing w:before="60" w:after="60"/>
              <w:jc w:val="both"/>
              <w:rPr>
                <w:b/>
              </w:rPr>
            </w:pPr>
            <w:r w:rsidRPr="00750ED7">
              <w:rPr>
                <w:b/>
              </w:rPr>
              <w:t>Aesculap Chifa Spółka z ograniczoną odpowiedzialnością</w:t>
            </w:r>
          </w:p>
          <w:p w14:paraId="4052A5AD" w14:textId="77777777" w:rsidR="00750ED7" w:rsidRPr="00750ED7" w:rsidRDefault="00750ED7" w:rsidP="00750ED7">
            <w:pPr>
              <w:spacing w:before="60" w:after="60"/>
              <w:jc w:val="both"/>
              <w:rPr>
                <w:bCs/>
              </w:rPr>
            </w:pPr>
            <w:r w:rsidRPr="00750ED7">
              <w:rPr>
                <w:bCs/>
              </w:rPr>
              <w:t xml:space="preserve">ul. Tysiąclecia 14 </w:t>
            </w:r>
          </w:p>
          <w:p w14:paraId="3DAAC1E1" w14:textId="77777777" w:rsidR="00750ED7" w:rsidRPr="00750ED7" w:rsidRDefault="00750ED7" w:rsidP="00750ED7">
            <w:pPr>
              <w:spacing w:before="60" w:after="60"/>
              <w:jc w:val="both"/>
              <w:rPr>
                <w:bCs/>
              </w:rPr>
            </w:pPr>
            <w:r w:rsidRPr="00750ED7">
              <w:rPr>
                <w:bCs/>
              </w:rPr>
              <w:t>64-300 Nowy Tomyśl</w:t>
            </w:r>
          </w:p>
          <w:p w14:paraId="5ADC9B05" w14:textId="77777777" w:rsidR="00750ED7" w:rsidRPr="00750ED7" w:rsidRDefault="00750ED7" w:rsidP="00750ED7">
            <w:pPr>
              <w:spacing w:before="60" w:after="60"/>
              <w:jc w:val="both"/>
              <w:rPr>
                <w:color w:val="000000"/>
              </w:rPr>
            </w:pPr>
            <w:r w:rsidRPr="00750ED7">
              <w:rPr>
                <w:color w:val="000000"/>
                <w:u w:val="single"/>
              </w:rPr>
              <w:t>Uzasadnienie wyboru</w:t>
            </w:r>
            <w:r w:rsidRPr="00750ED7">
              <w:rPr>
                <w:color w:val="000000"/>
              </w:rPr>
              <w:t>:</w:t>
            </w:r>
          </w:p>
          <w:p w14:paraId="17D67453" w14:textId="5C33F731" w:rsidR="00750ED7" w:rsidRPr="00750ED7" w:rsidRDefault="00750ED7" w:rsidP="00750ED7">
            <w:pPr>
              <w:pStyle w:val="Nagwek"/>
              <w:tabs>
                <w:tab w:val="left" w:pos="708"/>
              </w:tabs>
              <w:spacing w:after="60" w:line="360" w:lineRule="auto"/>
              <w:jc w:val="both"/>
            </w:pPr>
            <w:r w:rsidRPr="00750ED7">
              <w:t>Najkorzystniejsza oferta spełniająca wymagania SWZ.</w:t>
            </w:r>
          </w:p>
        </w:tc>
      </w:tr>
      <w:tr w:rsidR="00750ED7" w:rsidRPr="00750ED7" w14:paraId="60C6CC02" w14:textId="77777777" w:rsidTr="00750ED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EED9D" w14:textId="77777777" w:rsidR="00750ED7" w:rsidRPr="00750ED7" w:rsidRDefault="00750ED7" w:rsidP="00750ED7">
            <w:pPr>
              <w:spacing w:before="60" w:after="60"/>
              <w:jc w:val="both"/>
            </w:pPr>
            <w:r w:rsidRPr="00750ED7">
              <w:t>Pakiet 20 - Szczotki do mycia endoskopów</w:t>
            </w:r>
          </w:p>
          <w:p w14:paraId="7C0E7F91" w14:textId="77777777" w:rsidR="00750ED7" w:rsidRPr="00750ED7" w:rsidRDefault="00750ED7" w:rsidP="00750ED7">
            <w:pPr>
              <w:spacing w:before="60" w:after="60"/>
              <w:jc w:val="both"/>
              <w:rPr>
                <w:b/>
              </w:rPr>
            </w:pPr>
            <w:r w:rsidRPr="00750ED7">
              <w:rPr>
                <w:b/>
              </w:rPr>
              <w:t>Sonologistic Sp. z o.o. Sp. Kom.</w:t>
            </w:r>
          </w:p>
          <w:p w14:paraId="5340CE38" w14:textId="77777777" w:rsidR="00750ED7" w:rsidRPr="00750ED7" w:rsidRDefault="00750ED7" w:rsidP="00750ED7">
            <w:pPr>
              <w:spacing w:before="60" w:after="60"/>
              <w:jc w:val="both"/>
              <w:rPr>
                <w:bCs/>
              </w:rPr>
            </w:pPr>
            <w:r w:rsidRPr="00750ED7">
              <w:rPr>
                <w:bCs/>
              </w:rPr>
              <w:t xml:space="preserve">ul. Kresowa 7a </w:t>
            </w:r>
          </w:p>
          <w:p w14:paraId="78340D96" w14:textId="77777777" w:rsidR="00750ED7" w:rsidRPr="00750ED7" w:rsidRDefault="00750ED7" w:rsidP="00750ED7">
            <w:pPr>
              <w:spacing w:before="60" w:after="60"/>
              <w:jc w:val="both"/>
              <w:rPr>
                <w:bCs/>
              </w:rPr>
            </w:pPr>
            <w:r w:rsidRPr="00750ED7">
              <w:rPr>
                <w:bCs/>
              </w:rPr>
              <w:t>22-400 Zamość</w:t>
            </w:r>
          </w:p>
          <w:p w14:paraId="7FFA2C20" w14:textId="77777777" w:rsidR="00750ED7" w:rsidRPr="00750ED7" w:rsidRDefault="00750ED7" w:rsidP="00750ED7">
            <w:pPr>
              <w:spacing w:before="60" w:after="60"/>
              <w:jc w:val="both"/>
              <w:rPr>
                <w:color w:val="000000"/>
              </w:rPr>
            </w:pPr>
            <w:r w:rsidRPr="00750ED7">
              <w:rPr>
                <w:color w:val="000000"/>
                <w:u w:val="single"/>
              </w:rPr>
              <w:t>Uzasadnienie wyboru</w:t>
            </w:r>
            <w:r w:rsidRPr="00750ED7">
              <w:rPr>
                <w:color w:val="000000"/>
              </w:rPr>
              <w:t>:</w:t>
            </w:r>
          </w:p>
          <w:p w14:paraId="4497C782" w14:textId="3B7BB28C" w:rsidR="00750ED7" w:rsidRPr="00750ED7" w:rsidRDefault="00750ED7" w:rsidP="00750ED7">
            <w:pPr>
              <w:pStyle w:val="Nagwek"/>
              <w:tabs>
                <w:tab w:val="left" w:pos="708"/>
              </w:tabs>
              <w:spacing w:after="60" w:line="360" w:lineRule="auto"/>
              <w:jc w:val="both"/>
            </w:pPr>
            <w:r w:rsidRPr="00750ED7">
              <w:t>Najkorzystniejsza oferta spełniająca wymagania SWZ.</w:t>
            </w:r>
          </w:p>
        </w:tc>
      </w:tr>
      <w:tr w:rsidR="00750ED7" w:rsidRPr="00750ED7" w14:paraId="4CF2BEAA" w14:textId="77777777" w:rsidTr="00750ED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D867E" w14:textId="77777777" w:rsidR="00750ED7" w:rsidRPr="00750ED7" w:rsidRDefault="00750ED7" w:rsidP="00750ED7">
            <w:pPr>
              <w:spacing w:before="60" w:after="60"/>
              <w:jc w:val="both"/>
            </w:pPr>
            <w:r w:rsidRPr="00750ED7">
              <w:t>Pakiet 21 - Szkiełka mikroskopowe</w:t>
            </w:r>
          </w:p>
          <w:p w14:paraId="519D5D40" w14:textId="77777777" w:rsidR="00750ED7" w:rsidRPr="00750ED7" w:rsidRDefault="00750ED7" w:rsidP="00750ED7">
            <w:pPr>
              <w:spacing w:before="60" w:after="60"/>
              <w:jc w:val="both"/>
              <w:rPr>
                <w:b/>
              </w:rPr>
            </w:pPr>
            <w:r w:rsidRPr="00750ED7">
              <w:rPr>
                <w:b/>
              </w:rPr>
              <w:t>Zarys International Group spółka z ograniczoną odpowiedzialnością spółka komandytowa</w:t>
            </w:r>
          </w:p>
          <w:p w14:paraId="1D0F330C" w14:textId="77777777" w:rsidR="00750ED7" w:rsidRPr="00750ED7" w:rsidRDefault="00750ED7" w:rsidP="00750ED7">
            <w:pPr>
              <w:spacing w:before="60" w:after="60"/>
              <w:jc w:val="both"/>
              <w:rPr>
                <w:bCs/>
              </w:rPr>
            </w:pPr>
            <w:r w:rsidRPr="00750ED7">
              <w:rPr>
                <w:bCs/>
              </w:rPr>
              <w:t xml:space="preserve">Pod Borem 18 </w:t>
            </w:r>
          </w:p>
          <w:p w14:paraId="6B26222E" w14:textId="77777777" w:rsidR="00750ED7" w:rsidRPr="00750ED7" w:rsidRDefault="00750ED7" w:rsidP="00750ED7">
            <w:pPr>
              <w:spacing w:before="60" w:after="60"/>
              <w:jc w:val="both"/>
              <w:rPr>
                <w:bCs/>
              </w:rPr>
            </w:pPr>
            <w:r w:rsidRPr="00750ED7">
              <w:rPr>
                <w:bCs/>
              </w:rPr>
              <w:t>41-808 Zabrze</w:t>
            </w:r>
          </w:p>
          <w:p w14:paraId="30FA4236" w14:textId="77777777" w:rsidR="00750ED7" w:rsidRPr="00750ED7" w:rsidRDefault="00750ED7" w:rsidP="00750ED7">
            <w:pPr>
              <w:spacing w:before="60" w:after="60"/>
              <w:jc w:val="both"/>
              <w:rPr>
                <w:color w:val="000000"/>
              </w:rPr>
            </w:pPr>
            <w:r w:rsidRPr="00750ED7">
              <w:rPr>
                <w:color w:val="000000"/>
                <w:u w:val="single"/>
              </w:rPr>
              <w:t>Uzasadnienie wyboru</w:t>
            </w:r>
            <w:r w:rsidRPr="00750ED7">
              <w:rPr>
                <w:color w:val="000000"/>
              </w:rPr>
              <w:t>:</w:t>
            </w:r>
          </w:p>
          <w:p w14:paraId="221B5987" w14:textId="0BCAE311" w:rsidR="00750ED7" w:rsidRPr="00750ED7" w:rsidRDefault="00750ED7" w:rsidP="00750ED7">
            <w:pPr>
              <w:pStyle w:val="Nagwek"/>
              <w:tabs>
                <w:tab w:val="left" w:pos="708"/>
              </w:tabs>
              <w:spacing w:after="60" w:line="360" w:lineRule="auto"/>
              <w:jc w:val="both"/>
            </w:pPr>
            <w:r w:rsidRPr="00750ED7">
              <w:t>Najkorzystniejsza oferta spełniająca wymagania SWZ.</w:t>
            </w:r>
          </w:p>
        </w:tc>
      </w:tr>
      <w:tr w:rsidR="00750ED7" w:rsidRPr="00750ED7" w14:paraId="47445D54" w14:textId="77777777" w:rsidTr="00750ED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5C7AA" w14:textId="77777777" w:rsidR="00750ED7" w:rsidRPr="00750ED7" w:rsidRDefault="00750ED7" w:rsidP="00750ED7">
            <w:pPr>
              <w:spacing w:before="60" w:after="60"/>
              <w:jc w:val="both"/>
            </w:pPr>
            <w:r w:rsidRPr="00750ED7">
              <w:lastRenderedPageBreak/>
              <w:t>Pakiet 22 - Szkiełka nakrywkowe</w:t>
            </w:r>
          </w:p>
          <w:p w14:paraId="1E7978FC" w14:textId="77777777" w:rsidR="00750ED7" w:rsidRPr="00750ED7" w:rsidRDefault="00750ED7" w:rsidP="00750ED7">
            <w:pPr>
              <w:spacing w:before="60" w:after="60"/>
              <w:jc w:val="both"/>
              <w:rPr>
                <w:b/>
              </w:rPr>
            </w:pPr>
            <w:r w:rsidRPr="00750ED7">
              <w:rPr>
                <w:b/>
              </w:rPr>
              <w:t>Elektro Med Grzegorz Pałkowski</w:t>
            </w:r>
          </w:p>
          <w:p w14:paraId="3523262D" w14:textId="77777777" w:rsidR="00750ED7" w:rsidRPr="00750ED7" w:rsidRDefault="00750ED7" w:rsidP="00750ED7">
            <w:pPr>
              <w:spacing w:before="60" w:after="60"/>
              <w:jc w:val="both"/>
              <w:rPr>
                <w:bCs/>
              </w:rPr>
            </w:pPr>
            <w:r w:rsidRPr="00750ED7">
              <w:rPr>
                <w:bCs/>
              </w:rPr>
              <w:t xml:space="preserve">ul. Zabierzowska 11 </w:t>
            </w:r>
          </w:p>
          <w:p w14:paraId="207C6E65" w14:textId="77777777" w:rsidR="00750ED7" w:rsidRPr="00750ED7" w:rsidRDefault="00750ED7" w:rsidP="00750ED7">
            <w:pPr>
              <w:spacing w:before="60" w:after="60"/>
              <w:jc w:val="both"/>
              <w:rPr>
                <w:bCs/>
              </w:rPr>
            </w:pPr>
            <w:r w:rsidRPr="00750ED7">
              <w:rPr>
                <w:bCs/>
              </w:rPr>
              <w:t>32-005 Niepołomice</w:t>
            </w:r>
          </w:p>
          <w:p w14:paraId="60A3D2F2" w14:textId="77777777" w:rsidR="00750ED7" w:rsidRPr="00750ED7" w:rsidRDefault="00750ED7" w:rsidP="00750ED7">
            <w:pPr>
              <w:spacing w:before="60" w:after="60"/>
              <w:jc w:val="both"/>
              <w:rPr>
                <w:color w:val="000000"/>
              </w:rPr>
            </w:pPr>
            <w:r w:rsidRPr="00750ED7">
              <w:rPr>
                <w:color w:val="000000"/>
                <w:u w:val="single"/>
              </w:rPr>
              <w:t>Uzasadnienie wyboru</w:t>
            </w:r>
            <w:r w:rsidRPr="00750ED7">
              <w:rPr>
                <w:color w:val="000000"/>
              </w:rPr>
              <w:t>:</w:t>
            </w:r>
          </w:p>
          <w:p w14:paraId="3876988A" w14:textId="07E08398" w:rsidR="00750ED7" w:rsidRPr="00750ED7" w:rsidRDefault="00750ED7" w:rsidP="00750ED7">
            <w:pPr>
              <w:pStyle w:val="Nagwek"/>
              <w:tabs>
                <w:tab w:val="left" w:pos="708"/>
              </w:tabs>
              <w:spacing w:after="60" w:line="360" w:lineRule="auto"/>
              <w:jc w:val="both"/>
            </w:pPr>
            <w:r w:rsidRPr="00750ED7">
              <w:t>Najkorzystniejsza oferta spełniająca wymagania SWZ.</w:t>
            </w:r>
          </w:p>
        </w:tc>
      </w:tr>
      <w:tr w:rsidR="00750ED7" w:rsidRPr="00750ED7" w14:paraId="16776C48" w14:textId="77777777" w:rsidTr="00750ED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508C7" w14:textId="77777777" w:rsidR="00750ED7" w:rsidRPr="00750ED7" w:rsidRDefault="00750ED7" w:rsidP="00750ED7">
            <w:pPr>
              <w:spacing w:before="60" w:after="60"/>
              <w:jc w:val="both"/>
            </w:pPr>
            <w:r w:rsidRPr="00750ED7">
              <w:t>Pakiet 23 - Ustniki jednorazowe</w:t>
            </w:r>
          </w:p>
          <w:p w14:paraId="66CE9AB9" w14:textId="77777777" w:rsidR="00750ED7" w:rsidRPr="00750ED7" w:rsidRDefault="00750ED7" w:rsidP="00750ED7">
            <w:pPr>
              <w:spacing w:before="60" w:after="60"/>
              <w:jc w:val="both"/>
              <w:rPr>
                <w:b/>
              </w:rPr>
            </w:pPr>
            <w:r w:rsidRPr="00750ED7">
              <w:rPr>
                <w:b/>
              </w:rPr>
              <w:t>SINMED Sp. z o. o.</w:t>
            </w:r>
          </w:p>
          <w:p w14:paraId="1F12A2A5" w14:textId="77777777" w:rsidR="00750ED7" w:rsidRPr="00750ED7" w:rsidRDefault="00750ED7" w:rsidP="00750ED7">
            <w:pPr>
              <w:spacing w:before="60" w:after="60"/>
              <w:jc w:val="both"/>
              <w:rPr>
                <w:bCs/>
              </w:rPr>
            </w:pPr>
            <w:r w:rsidRPr="00750ED7">
              <w:rPr>
                <w:bCs/>
              </w:rPr>
              <w:t xml:space="preserve">ul. Graniczna 32B </w:t>
            </w:r>
          </w:p>
          <w:p w14:paraId="28F65BF3" w14:textId="77777777" w:rsidR="00750ED7" w:rsidRPr="00750ED7" w:rsidRDefault="00750ED7" w:rsidP="00750ED7">
            <w:pPr>
              <w:spacing w:before="60" w:after="60"/>
              <w:jc w:val="both"/>
              <w:rPr>
                <w:bCs/>
              </w:rPr>
            </w:pPr>
            <w:r w:rsidRPr="00750ED7">
              <w:rPr>
                <w:bCs/>
              </w:rPr>
              <w:t>44-178 Przyszowice</w:t>
            </w:r>
          </w:p>
          <w:p w14:paraId="0E32421C" w14:textId="77777777" w:rsidR="00750ED7" w:rsidRPr="00750ED7" w:rsidRDefault="00750ED7" w:rsidP="00750ED7">
            <w:pPr>
              <w:spacing w:before="60" w:after="60"/>
              <w:jc w:val="both"/>
              <w:rPr>
                <w:color w:val="000000"/>
              </w:rPr>
            </w:pPr>
            <w:r w:rsidRPr="00750ED7">
              <w:rPr>
                <w:color w:val="000000"/>
                <w:u w:val="single"/>
              </w:rPr>
              <w:t>Uzasadnienie wyboru</w:t>
            </w:r>
            <w:r w:rsidRPr="00750ED7">
              <w:rPr>
                <w:color w:val="000000"/>
              </w:rPr>
              <w:t>:</w:t>
            </w:r>
          </w:p>
          <w:p w14:paraId="3D57B2C4" w14:textId="391EF4EE" w:rsidR="00750ED7" w:rsidRPr="00750ED7" w:rsidRDefault="00750ED7" w:rsidP="00750ED7">
            <w:pPr>
              <w:pStyle w:val="Nagwek"/>
              <w:tabs>
                <w:tab w:val="left" w:pos="708"/>
              </w:tabs>
              <w:spacing w:after="60" w:line="360" w:lineRule="auto"/>
              <w:jc w:val="both"/>
            </w:pPr>
            <w:r w:rsidRPr="00750ED7">
              <w:t>Najkorzystniejsza oferta spełniająca wymagania SWZ.</w:t>
            </w:r>
          </w:p>
        </w:tc>
      </w:tr>
      <w:tr w:rsidR="00750ED7" w:rsidRPr="00750ED7" w14:paraId="4C60D56E" w14:textId="77777777" w:rsidTr="00750ED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7103F" w14:textId="77777777" w:rsidR="00750ED7" w:rsidRPr="00750ED7" w:rsidRDefault="00750ED7" w:rsidP="00750ED7">
            <w:pPr>
              <w:spacing w:before="60" w:after="60"/>
              <w:jc w:val="both"/>
            </w:pPr>
            <w:r w:rsidRPr="00750ED7">
              <w:t>Pakiet 25 - Zatyczki do cewnika moczowego</w:t>
            </w:r>
          </w:p>
          <w:p w14:paraId="6B272D28" w14:textId="77777777" w:rsidR="00750ED7" w:rsidRPr="00750ED7" w:rsidRDefault="00750ED7" w:rsidP="00750ED7">
            <w:pPr>
              <w:spacing w:before="60" w:after="60"/>
              <w:jc w:val="both"/>
              <w:rPr>
                <w:b/>
              </w:rPr>
            </w:pPr>
            <w:r w:rsidRPr="00750ED7">
              <w:rPr>
                <w:b/>
              </w:rPr>
              <w:t>Bialmed Sp. z o.o.</w:t>
            </w:r>
          </w:p>
          <w:p w14:paraId="58FC4380" w14:textId="77777777" w:rsidR="00750ED7" w:rsidRPr="00750ED7" w:rsidRDefault="00750ED7" w:rsidP="00750ED7">
            <w:pPr>
              <w:spacing w:before="60" w:after="60"/>
              <w:jc w:val="both"/>
              <w:rPr>
                <w:bCs/>
              </w:rPr>
            </w:pPr>
            <w:r w:rsidRPr="00750ED7">
              <w:rPr>
                <w:bCs/>
              </w:rPr>
              <w:t xml:space="preserve">ul. Kazimierzowska 46/48/35 </w:t>
            </w:r>
          </w:p>
          <w:p w14:paraId="60B67BF6" w14:textId="77777777" w:rsidR="00750ED7" w:rsidRPr="00750ED7" w:rsidRDefault="00750ED7" w:rsidP="00750ED7">
            <w:pPr>
              <w:spacing w:before="60" w:after="60"/>
              <w:jc w:val="both"/>
              <w:rPr>
                <w:bCs/>
              </w:rPr>
            </w:pPr>
            <w:r w:rsidRPr="00750ED7">
              <w:rPr>
                <w:bCs/>
              </w:rPr>
              <w:t>02-546 Warszawa</w:t>
            </w:r>
          </w:p>
          <w:p w14:paraId="53BE6CE0" w14:textId="77777777" w:rsidR="00750ED7" w:rsidRPr="00750ED7" w:rsidRDefault="00750ED7" w:rsidP="00750ED7">
            <w:pPr>
              <w:spacing w:before="60" w:after="60"/>
              <w:jc w:val="both"/>
              <w:rPr>
                <w:color w:val="000000"/>
              </w:rPr>
            </w:pPr>
            <w:r w:rsidRPr="00750ED7">
              <w:rPr>
                <w:color w:val="000000"/>
                <w:u w:val="single"/>
              </w:rPr>
              <w:t>Uzasadnienie wyboru</w:t>
            </w:r>
            <w:r w:rsidRPr="00750ED7">
              <w:rPr>
                <w:color w:val="000000"/>
              </w:rPr>
              <w:t>:</w:t>
            </w:r>
          </w:p>
          <w:p w14:paraId="72990041" w14:textId="4B63A56A" w:rsidR="00750ED7" w:rsidRPr="00750ED7" w:rsidRDefault="00750ED7" w:rsidP="00750ED7">
            <w:pPr>
              <w:pStyle w:val="Nagwek"/>
              <w:tabs>
                <w:tab w:val="left" w:pos="708"/>
              </w:tabs>
              <w:spacing w:after="60" w:line="360" w:lineRule="auto"/>
              <w:jc w:val="both"/>
            </w:pPr>
            <w:r w:rsidRPr="00750ED7">
              <w:t>Najkorzystniejsza oferta spełniająca wymagania SWZ.</w:t>
            </w:r>
          </w:p>
        </w:tc>
      </w:tr>
      <w:tr w:rsidR="00750ED7" w:rsidRPr="00750ED7" w14:paraId="21345426" w14:textId="77777777" w:rsidTr="00750ED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DBDC2" w14:textId="77777777" w:rsidR="00750ED7" w:rsidRPr="00750ED7" w:rsidRDefault="00750ED7" w:rsidP="00750ED7">
            <w:pPr>
              <w:spacing w:before="60" w:after="60"/>
              <w:jc w:val="both"/>
            </w:pPr>
            <w:r w:rsidRPr="00750ED7">
              <w:t>Pakiet 28 - Zestaw do zamkniętego systemu zbiórki stolca</w:t>
            </w:r>
          </w:p>
          <w:p w14:paraId="17F584AF" w14:textId="77777777" w:rsidR="00750ED7" w:rsidRPr="00750ED7" w:rsidRDefault="00750ED7" w:rsidP="00750ED7">
            <w:pPr>
              <w:spacing w:before="60" w:after="60"/>
              <w:jc w:val="both"/>
              <w:rPr>
                <w:b/>
              </w:rPr>
            </w:pPr>
            <w:r w:rsidRPr="00750ED7">
              <w:rPr>
                <w:b/>
              </w:rPr>
              <w:t>SINMED Sp. z o. o.</w:t>
            </w:r>
          </w:p>
          <w:p w14:paraId="40EFF2CF" w14:textId="77777777" w:rsidR="00750ED7" w:rsidRPr="00750ED7" w:rsidRDefault="00750ED7" w:rsidP="00750ED7">
            <w:pPr>
              <w:spacing w:before="60" w:after="60"/>
              <w:jc w:val="both"/>
              <w:rPr>
                <w:bCs/>
              </w:rPr>
            </w:pPr>
            <w:r w:rsidRPr="00750ED7">
              <w:rPr>
                <w:bCs/>
              </w:rPr>
              <w:t xml:space="preserve">ul. Graniczna 32B </w:t>
            </w:r>
          </w:p>
          <w:p w14:paraId="5042C2BE" w14:textId="77777777" w:rsidR="00750ED7" w:rsidRPr="00750ED7" w:rsidRDefault="00750ED7" w:rsidP="00750ED7">
            <w:pPr>
              <w:spacing w:before="60" w:after="60"/>
              <w:jc w:val="both"/>
              <w:rPr>
                <w:bCs/>
              </w:rPr>
            </w:pPr>
            <w:r w:rsidRPr="00750ED7">
              <w:rPr>
                <w:bCs/>
              </w:rPr>
              <w:t>44-178 Przyszowice</w:t>
            </w:r>
          </w:p>
          <w:p w14:paraId="2C35E12B" w14:textId="77777777" w:rsidR="00750ED7" w:rsidRPr="00750ED7" w:rsidRDefault="00750ED7" w:rsidP="00750ED7">
            <w:pPr>
              <w:spacing w:before="60" w:after="60"/>
              <w:jc w:val="both"/>
              <w:rPr>
                <w:color w:val="000000"/>
              </w:rPr>
            </w:pPr>
            <w:r w:rsidRPr="00750ED7">
              <w:rPr>
                <w:color w:val="000000"/>
                <w:u w:val="single"/>
              </w:rPr>
              <w:t>Uzasadnienie wyboru</w:t>
            </w:r>
            <w:r w:rsidRPr="00750ED7">
              <w:rPr>
                <w:color w:val="000000"/>
              </w:rPr>
              <w:t>:</w:t>
            </w:r>
          </w:p>
          <w:p w14:paraId="3F4DA750" w14:textId="2A0C08E9" w:rsidR="00750ED7" w:rsidRPr="00750ED7" w:rsidRDefault="00750ED7" w:rsidP="00750ED7">
            <w:pPr>
              <w:pStyle w:val="Nagwek"/>
              <w:tabs>
                <w:tab w:val="left" w:pos="708"/>
              </w:tabs>
              <w:spacing w:after="60" w:line="360" w:lineRule="auto"/>
              <w:jc w:val="both"/>
            </w:pPr>
            <w:r w:rsidRPr="00750ED7">
              <w:t>Najkorzystniejsza oferta spełniająca wymagania SWZ.</w:t>
            </w:r>
          </w:p>
        </w:tc>
      </w:tr>
      <w:tr w:rsidR="00750ED7" w:rsidRPr="00750ED7" w14:paraId="50F59596" w14:textId="77777777" w:rsidTr="00750ED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EA7C4" w14:textId="77777777" w:rsidR="00750ED7" w:rsidRPr="00750ED7" w:rsidRDefault="00750ED7" w:rsidP="00750ED7">
            <w:pPr>
              <w:spacing w:before="60" w:after="60"/>
              <w:jc w:val="both"/>
            </w:pPr>
            <w:r w:rsidRPr="00750ED7">
              <w:t>Pakiet 29 - Zestaw stentu moczowodowego</w:t>
            </w:r>
          </w:p>
          <w:p w14:paraId="6F36CADD" w14:textId="77777777" w:rsidR="00750ED7" w:rsidRPr="00750ED7" w:rsidRDefault="00750ED7" w:rsidP="00750ED7">
            <w:pPr>
              <w:spacing w:before="60" w:after="60"/>
              <w:jc w:val="both"/>
              <w:rPr>
                <w:b/>
              </w:rPr>
            </w:pPr>
            <w:r w:rsidRPr="00750ED7">
              <w:rPr>
                <w:b/>
              </w:rPr>
              <w:t>Cook Medical sp. z o.o.</w:t>
            </w:r>
          </w:p>
          <w:p w14:paraId="24117720" w14:textId="77777777" w:rsidR="00750ED7" w:rsidRPr="00750ED7" w:rsidRDefault="00750ED7" w:rsidP="00750ED7">
            <w:pPr>
              <w:spacing w:before="60" w:after="60"/>
              <w:jc w:val="both"/>
              <w:rPr>
                <w:bCs/>
              </w:rPr>
            </w:pPr>
            <w:r w:rsidRPr="00750ED7">
              <w:rPr>
                <w:bCs/>
              </w:rPr>
              <w:t xml:space="preserve">Rondo Daszyńskiego 2B </w:t>
            </w:r>
          </w:p>
          <w:p w14:paraId="4D13BD66" w14:textId="77777777" w:rsidR="00750ED7" w:rsidRPr="00750ED7" w:rsidRDefault="00750ED7" w:rsidP="00750ED7">
            <w:pPr>
              <w:spacing w:before="60" w:after="60"/>
              <w:jc w:val="both"/>
              <w:rPr>
                <w:bCs/>
              </w:rPr>
            </w:pPr>
            <w:r w:rsidRPr="00750ED7">
              <w:rPr>
                <w:bCs/>
              </w:rPr>
              <w:t>00-843 Warszawa</w:t>
            </w:r>
          </w:p>
          <w:p w14:paraId="0955C36E" w14:textId="77777777" w:rsidR="00750ED7" w:rsidRPr="00750ED7" w:rsidRDefault="00750ED7" w:rsidP="00750ED7">
            <w:pPr>
              <w:spacing w:before="60" w:after="60"/>
              <w:jc w:val="both"/>
              <w:rPr>
                <w:color w:val="000000"/>
              </w:rPr>
            </w:pPr>
            <w:r w:rsidRPr="00750ED7">
              <w:rPr>
                <w:color w:val="000000"/>
                <w:u w:val="single"/>
              </w:rPr>
              <w:t>Uzasadnienie wyboru</w:t>
            </w:r>
            <w:r w:rsidRPr="00750ED7">
              <w:rPr>
                <w:color w:val="000000"/>
              </w:rPr>
              <w:t>:</w:t>
            </w:r>
          </w:p>
          <w:p w14:paraId="45F6F8AC" w14:textId="3A37107A" w:rsidR="00750ED7" w:rsidRPr="00750ED7" w:rsidRDefault="00750ED7" w:rsidP="00750ED7">
            <w:pPr>
              <w:pStyle w:val="Nagwek"/>
              <w:tabs>
                <w:tab w:val="left" w:pos="708"/>
              </w:tabs>
              <w:spacing w:after="60" w:line="360" w:lineRule="auto"/>
              <w:jc w:val="both"/>
            </w:pPr>
            <w:r w:rsidRPr="00750ED7">
              <w:t>Jedyna złożona oferta, spełniająca wymagania SWZ.</w:t>
            </w:r>
          </w:p>
        </w:tc>
      </w:tr>
      <w:tr w:rsidR="00750ED7" w:rsidRPr="00750ED7" w14:paraId="0A1720D4" w14:textId="77777777" w:rsidTr="00750ED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FF707" w14:textId="77777777" w:rsidR="00750ED7" w:rsidRPr="00750ED7" w:rsidRDefault="00750ED7" w:rsidP="00750ED7">
            <w:pPr>
              <w:spacing w:before="60" w:after="60"/>
              <w:jc w:val="both"/>
            </w:pPr>
            <w:r w:rsidRPr="00750ED7">
              <w:t>Pakiet 30 - Zestawy urologiczne</w:t>
            </w:r>
          </w:p>
          <w:p w14:paraId="6134B829" w14:textId="77777777" w:rsidR="00750ED7" w:rsidRPr="00750ED7" w:rsidRDefault="00750ED7" w:rsidP="00750ED7">
            <w:pPr>
              <w:spacing w:before="60" w:after="60"/>
              <w:jc w:val="both"/>
              <w:rPr>
                <w:b/>
              </w:rPr>
            </w:pPr>
            <w:r w:rsidRPr="00750ED7">
              <w:rPr>
                <w:b/>
              </w:rPr>
              <w:t>Advance Europe Sp. z o.o. Biuro Techniczno-Handlowe</w:t>
            </w:r>
          </w:p>
          <w:p w14:paraId="3E89D709" w14:textId="77777777" w:rsidR="00750ED7" w:rsidRPr="00750ED7" w:rsidRDefault="00750ED7" w:rsidP="00750ED7">
            <w:pPr>
              <w:spacing w:before="60" w:after="60"/>
              <w:jc w:val="both"/>
              <w:rPr>
                <w:bCs/>
              </w:rPr>
            </w:pPr>
            <w:r w:rsidRPr="00750ED7">
              <w:rPr>
                <w:bCs/>
              </w:rPr>
              <w:t xml:space="preserve">ul. Fasolowa 31A </w:t>
            </w:r>
          </w:p>
          <w:p w14:paraId="490B3B74" w14:textId="77777777" w:rsidR="00750ED7" w:rsidRPr="00750ED7" w:rsidRDefault="00750ED7" w:rsidP="00750ED7">
            <w:pPr>
              <w:spacing w:before="60" w:after="60"/>
              <w:jc w:val="both"/>
              <w:rPr>
                <w:bCs/>
              </w:rPr>
            </w:pPr>
            <w:r w:rsidRPr="00750ED7">
              <w:rPr>
                <w:bCs/>
              </w:rPr>
              <w:t>02-482 Warszawa</w:t>
            </w:r>
          </w:p>
          <w:p w14:paraId="4EF49A0C" w14:textId="77777777" w:rsidR="00750ED7" w:rsidRPr="00750ED7" w:rsidRDefault="00750ED7" w:rsidP="00750ED7">
            <w:pPr>
              <w:spacing w:before="60" w:after="60"/>
              <w:jc w:val="both"/>
              <w:rPr>
                <w:color w:val="000000"/>
              </w:rPr>
            </w:pPr>
            <w:r w:rsidRPr="00750ED7">
              <w:rPr>
                <w:color w:val="000000"/>
                <w:u w:val="single"/>
              </w:rPr>
              <w:t>Uzasadnienie wyboru</w:t>
            </w:r>
            <w:r w:rsidRPr="00750ED7">
              <w:rPr>
                <w:color w:val="000000"/>
              </w:rPr>
              <w:t>:</w:t>
            </w:r>
          </w:p>
          <w:p w14:paraId="02717C58" w14:textId="18C68E16" w:rsidR="00750ED7" w:rsidRPr="00750ED7" w:rsidRDefault="00750ED7" w:rsidP="00750ED7">
            <w:pPr>
              <w:pStyle w:val="Nagwek"/>
              <w:tabs>
                <w:tab w:val="left" w:pos="708"/>
              </w:tabs>
              <w:spacing w:after="60" w:line="360" w:lineRule="auto"/>
              <w:jc w:val="both"/>
            </w:pPr>
            <w:r w:rsidRPr="00750ED7">
              <w:t>Jedyna złożona oferta, spełniająca wymagania SWZ.</w:t>
            </w:r>
          </w:p>
        </w:tc>
      </w:tr>
      <w:tr w:rsidR="00750ED7" w:rsidRPr="00750ED7" w14:paraId="563F30A5" w14:textId="77777777" w:rsidTr="00750ED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59FA9" w14:textId="77777777" w:rsidR="00750ED7" w:rsidRPr="00750ED7" w:rsidRDefault="00750ED7" w:rsidP="00750ED7">
            <w:pPr>
              <w:spacing w:before="60" w:after="60"/>
              <w:jc w:val="both"/>
            </w:pPr>
            <w:r w:rsidRPr="00750ED7">
              <w:lastRenderedPageBreak/>
              <w:t>Pakiet 32 - Zgłębniki żołądkowe</w:t>
            </w:r>
          </w:p>
          <w:p w14:paraId="4E0ADCAD" w14:textId="77777777" w:rsidR="00750ED7" w:rsidRPr="00750ED7" w:rsidRDefault="00750ED7" w:rsidP="00750ED7">
            <w:pPr>
              <w:spacing w:before="60" w:after="60"/>
              <w:jc w:val="both"/>
              <w:rPr>
                <w:b/>
              </w:rPr>
            </w:pPr>
            <w:r w:rsidRPr="00750ED7">
              <w:rPr>
                <w:b/>
              </w:rPr>
              <w:t>J. Chodacki, A. Misztal „Medica” Spółka Jawna</w:t>
            </w:r>
          </w:p>
          <w:p w14:paraId="11C0C13A" w14:textId="77777777" w:rsidR="00750ED7" w:rsidRPr="00750ED7" w:rsidRDefault="00750ED7" w:rsidP="00750ED7">
            <w:pPr>
              <w:spacing w:before="60" w:after="60"/>
              <w:jc w:val="both"/>
              <w:rPr>
                <w:bCs/>
              </w:rPr>
            </w:pPr>
            <w:r w:rsidRPr="00750ED7">
              <w:rPr>
                <w:bCs/>
              </w:rPr>
              <w:t xml:space="preserve">ul. Przemysłowa 4A </w:t>
            </w:r>
          </w:p>
          <w:p w14:paraId="2AC18286" w14:textId="77777777" w:rsidR="00750ED7" w:rsidRPr="00750ED7" w:rsidRDefault="00750ED7" w:rsidP="00750ED7">
            <w:pPr>
              <w:spacing w:before="60" w:after="60"/>
              <w:jc w:val="both"/>
              <w:rPr>
                <w:bCs/>
              </w:rPr>
            </w:pPr>
            <w:r w:rsidRPr="00750ED7">
              <w:rPr>
                <w:bCs/>
              </w:rPr>
              <w:t>59-300 Lubin</w:t>
            </w:r>
          </w:p>
          <w:p w14:paraId="5CB907D9" w14:textId="77777777" w:rsidR="00750ED7" w:rsidRPr="00750ED7" w:rsidRDefault="00750ED7" w:rsidP="00750ED7">
            <w:pPr>
              <w:spacing w:before="60" w:after="60"/>
              <w:jc w:val="both"/>
              <w:rPr>
                <w:color w:val="000000"/>
              </w:rPr>
            </w:pPr>
            <w:r w:rsidRPr="00750ED7">
              <w:rPr>
                <w:color w:val="000000"/>
                <w:u w:val="single"/>
              </w:rPr>
              <w:t>Uzasadnienie wyboru</w:t>
            </w:r>
            <w:r w:rsidRPr="00750ED7">
              <w:rPr>
                <w:color w:val="000000"/>
              </w:rPr>
              <w:t>:</w:t>
            </w:r>
          </w:p>
          <w:p w14:paraId="7FF81B73" w14:textId="416F0060" w:rsidR="00750ED7" w:rsidRPr="00750ED7" w:rsidRDefault="00750ED7" w:rsidP="00750ED7">
            <w:pPr>
              <w:pStyle w:val="Nagwek"/>
              <w:tabs>
                <w:tab w:val="left" w:pos="708"/>
              </w:tabs>
              <w:spacing w:after="60" w:line="360" w:lineRule="auto"/>
              <w:jc w:val="both"/>
            </w:pPr>
            <w:r w:rsidRPr="00750ED7">
              <w:t>Najkorzystniejsza oferta spełniająca wymagania SWZ.</w:t>
            </w:r>
          </w:p>
        </w:tc>
      </w:tr>
    </w:tbl>
    <w:p w14:paraId="5139FF36" w14:textId="77777777" w:rsidR="00B36EDA" w:rsidRPr="00750ED7" w:rsidRDefault="00B36EDA" w:rsidP="00B36EDA">
      <w:pPr>
        <w:spacing w:before="360" w:after="120" w:line="276" w:lineRule="auto"/>
        <w:ind w:right="-425"/>
        <w:jc w:val="both"/>
        <w:rPr>
          <w:color w:val="000000"/>
        </w:rPr>
      </w:pPr>
      <w:r w:rsidRPr="00750ED7">
        <w:rPr>
          <w:b/>
          <w:bCs/>
          <w:color w:val="000000"/>
        </w:rPr>
        <w:t>Punktacja przyznana ofertom w każdym kryterium oceny ofert wraz z łączną punktacją</w:t>
      </w:r>
      <w:r w:rsidRPr="00750ED7">
        <w:rPr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B36EDA" w:rsidRPr="00750ED7" w14:paraId="446A6405" w14:textId="77777777" w:rsidTr="003C1E0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9008938" w14:textId="77777777" w:rsidR="00B36EDA" w:rsidRPr="00750ED7" w:rsidRDefault="00B36EDA" w:rsidP="00967BF4">
            <w:pPr>
              <w:spacing w:before="120" w:after="120"/>
              <w:jc w:val="center"/>
              <w:rPr>
                <w:bCs/>
                <w:color w:val="000000"/>
              </w:rPr>
            </w:pPr>
            <w:r w:rsidRPr="00750ED7">
              <w:rPr>
                <w:bCs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49CF193" w14:textId="77777777" w:rsidR="00B36EDA" w:rsidRPr="00750ED7" w:rsidRDefault="00B36EDA" w:rsidP="00967BF4">
            <w:pPr>
              <w:spacing w:before="120" w:after="120"/>
              <w:jc w:val="center"/>
              <w:rPr>
                <w:bCs/>
              </w:rPr>
            </w:pPr>
            <w:r w:rsidRPr="00750ED7">
              <w:rPr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3EC7223" w14:textId="77777777" w:rsidR="00B36EDA" w:rsidRPr="00750ED7" w:rsidRDefault="00B36EDA" w:rsidP="00967BF4">
            <w:pPr>
              <w:spacing w:before="120" w:after="120"/>
              <w:jc w:val="center"/>
              <w:rPr>
                <w:bCs/>
                <w:color w:val="000000"/>
              </w:rPr>
            </w:pPr>
            <w:r w:rsidRPr="00750ED7">
              <w:rPr>
                <w:bCs/>
                <w:color w:val="000000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0E38B78" w14:textId="77777777" w:rsidR="00B36EDA" w:rsidRPr="00750ED7" w:rsidRDefault="00B36EDA" w:rsidP="00967BF4">
            <w:pPr>
              <w:spacing w:before="120" w:after="120"/>
              <w:jc w:val="center"/>
              <w:rPr>
                <w:bCs/>
                <w:color w:val="000000"/>
              </w:rPr>
            </w:pPr>
            <w:r w:rsidRPr="00750ED7">
              <w:rPr>
                <w:bCs/>
                <w:color w:val="000000"/>
              </w:rPr>
              <w:t>Razem</w:t>
            </w:r>
          </w:p>
        </w:tc>
      </w:tr>
      <w:tr w:rsidR="00750ED7" w:rsidRPr="00750ED7" w14:paraId="41F3DB84" w14:textId="77777777" w:rsidTr="003C1E0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8BDD19" w14:textId="77777777" w:rsidR="00750ED7" w:rsidRPr="00750ED7" w:rsidRDefault="00750ED7" w:rsidP="00750ED7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t>4 - Pakiet 4 - Etykiety i metkownice trzyrzędowe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DCC552" w14:textId="77777777" w:rsidR="00750ED7" w:rsidRPr="00750ED7" w:rsidRDefault="00750ED7" w:rsidP="00750ED7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750ED7">
              <w:rPr>
                <w:b/>
                <w:bCs/>
                <w:sz w:val="22"/>
                <w:szCs w:val="22"/>
              </w:rPr>
              <w:t>Informer Med sp. z o.o.</w:t>
            </w:r>
          </w:p>
          <w:p w14:paraId="3D8AD8F9" w14:textId="77777777" w:rsidR="00750ED7" w:rsidRPr="00750ED7" w:rsidRDefault="00750ED7" w:rsidP="00750ED7">
            <w:pPr>
              <w:spacing w:line="276" w:lineRule="auto"/>
              <w:rPr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t>ul. Winogrady 118</w:t>
            </w:r>
          </w:p>
          <w:p w14:paraId="532AE312" w14:textId="12B28E85" w:rsidR="00750ED7" w:rsidRPr="00750ED7" w:rsidRDefault="00750ED7" w:rsidP="00750ED7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t>61-626 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56004F" w14:textId="77777777" w:rsidR="00750ED7" w:rsidRPr="00750ED7" w:rsidRDefault="00750ED7" w:rsidP="00750ED7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t>1 - Cena - 600.00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569737" w14:textId="77777777" w:rsidR="00750ED7" w:rsidRPr="00750ED7" w:rsidRDefault="00750ED7" w:rsidP="00750ED7">
            <w:pPr>
              <w:jc w:val="center"/>
              <w:rPr>
                <w:color w:val="000000"/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t xml:space="preserve">  600,00</w:t>
            </w:r>
          </w:p>
        </w:tc>
      </w:tr>
      <w:tr w:rsidR="00750ED7" w:rsidRPr="00750ED7" w14:paraId="65D6D3B2" w14:textId="77777777" w:rsidTr="003C1E0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393C2E" w14:textId="77777777" w:rsidR="00750ED7" w:rsidRPr="00750ED7" w:rsidRDefault="00750ED7" w:rsidP="00750ED7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t>5 - Pakiet 5 - Folia KS i PTFE dla Otolaryngologii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FEE369" w14:textId="77777777" w:rsidR="00750ED7" w:rsidRPr="00750ED7" w:rsidRDefault="00750ED7" w:rsidP="00750ED7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750ED7">
              <w:rPr>
                <w:b/>
                <w:bCs/>
                <w:sz w:val="22"/>
                <w:szCs w:val="22"/>
              </w:rPr>
              <w:t>Jacek Jamróz "JAMRO" Przedsiębiorstwo Handlowo-Usługowe</w:t>
            </w:r>
          </w:p>
          <w:p w14:paraId="3067118E" w14:textId="77777777" w:rsidR="00750ED7" w:rsidRPr="00750ED7" w:rsidRDefault="00750ED7" w:rsidP="00750ED7">
            <w:pPr>
              <w:spacing w:line="276" w:lineRule="auto"/>
              <w:rPr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t>ul. Małobądzka 186</w:t>
            </w:r>
          </w:p>
          <w:p w14:paraId="050A6664" w14:textId="7D194954" w:rsidR="00750ED7" w:rsidRPr="00750ED7" w:rsidRDefault="00750ED7" w:rsidP="00750ED7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t>42-500 Będzin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06B183" w14:textId="77777777" w:rsidR="00750ED7" w:rsidRPr="00750ED7" w:rsidRDefault="00750ED7" w:rsidP="00750ED7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t>1 - Cena - 600.00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D4EEB8" w14:textId="77777777" w:rsidR="00750ED7" w:rsidRPr="00750ED7" w:rsidRDefault="00750ED7" w:rsidP="00750ED7">
            <w:pPr>
              <w:jc w:val="center"/>
              <w:rPr>
                <w:color w:val="000000"/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t xml:space="preserve">  600,00</w:t>
            </w:r>
          </w:p>
        </w:tc>
      </w:tr>
      <w:tr w:rsidR="00750ED7" w:rsidRPr="00750ED7" w14:paraId="45668582" w14:textId="77777777" w:rsidTr="003C1E0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843F1C" w14:textId="77777777" w:rsidR="00750ED7" w:rsidRPr="00750ED7" w:rsidRDefault="00750ED7" w:rsidP="00750ED7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t>6 - Pakiet 6 - Igła Hubera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38790B" w14:textId="77777777" w:rsidR="00750ED7" w:rsidRPr="00750ED7" w:rsidRDefault="00750ED7" w:rsidP="00750ED7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750ED7">
              <w:rPr>
                <w:b/>
                <w:bCs/>
                <w:sz w:val="22"/>
                <w:szCs w:val="22"/>
              </w:rPr>
              <w:t>Optimed Pro-Office A.P. Szewczyk Sp. Jawna</w:t>
            </w:r>
          </w:p>
          <w:p w14:paraId="6C885DAE" w14:textId="77777777" w:rsidR="00750ED7" w:rsidRPr="00750ED7" w:rsidRDefault="00750ED7" w:rsidP="00750ED7">
            <w:pPr>
              <w:spacing w:line="276" w:lineRule="auto"/>
              <w:rPr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t>ul. Forteczna 5/Fort 47A</w:t>
            </w:r>
          </w:p>
          <w:p w14:paraId="21B266A5" w14:textId="467ECF60" w:rsidR="00750ED7" w:rsidRPr="00750ED7" w:rsidRDefault="00750ED7" w:rsidP="00750ED7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t>32-086 Węgrzce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18799E" w14:textId="77777777" w:rsidR="00750ED7" w:rsidRPr="00750ED7" w:rsidRDefault="00750ED7" w:rsidP="00750ED7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t>1 - Cena - 600.00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FE8CA5" w14:textId="77777777" w:rsidR="00750ED7" w:rsidRPr="00750ED7" w:rsidRDefault="00750ED7" w:rsidP="00750ED7">
            <w:pPr>
              <w:jc w:val="center"/>
              <w:rPr>
                <w:color w:val="000000"/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t xml:space="preserve">  600,00</w:t>
            </w:r>
          </w:p>
        </w:tc>
      </w:tr>
      <w:tr w:rsidR="00750ED7" w:rsidRPr="00750ED7" w14:paraId="09DE5E68" w14:textId="77777777" w:rsidTr="003C1E0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1CB7D4" w14:textId="77777777" w:rsidR="00750ED7" w:rsidRPr="00750ED7" w:rsidRDefault="00750ED7" w:rsidP="00750ED7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t>6 - Pakiet 6 - Igła Hubera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66C4FE" w14:textId="77777777" w:rsidR="00750ED7" w:rsidRPr="00750ED7" w:rsidRDefault="00750ED7" w:rsidP="00750ED7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750ED7">
              <w:rPr>
                <w:b/>
                <w:bCs/>
                <w:sz w:val="22"/>
                <w:szCs w:val="22"/>
              </w:rPr>
              <w:t>Fresenius Kabi Polska Sp. z o.o.</w:t>
            </w:r>
          </w:p>
          <w:p w14:paraId="26A04048" w14:textId="77777777" w:rsidR="00750ED7" w:rsidRPr="00750ED7" w:rsidRDefault="00750ED7" w:rsidP="00750ED7">
            <w:pPr>
              <w:spacing w:line="276" w:lineRule="auto"/>
              <w:rPr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t>al. Jerozolimskie 134</w:t>
            </w:r>
          </w:p>
          <w:p w14:paraId="1F2301FD" w14:textId="6CCED53B" w:rsidR="00750ED7" w:rsidRPr="00750ED7" w:rsidRDefault="00750ED7" w:rsidP="00750ED7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t>02-305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101C1B" w14:textId="77777777" w:rsidR="00750ED7" w:rsidRPr="00750ED7" w:rsidRDefault="00750ED7" w:rsidP="00750ED7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t>1 - Cena - 329.04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12FF72" w14:textId="77777777" w:rsidR="00750ED7" w:rsidRPr="00750ED7" w:rsidRDefault="00750ED7" w:rsidP="00750ED7">
            <w:pPr>
              <w:jc w:val="center"/>
              <w:rPr>
                <w:color w:val="000000"/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t xml:space="preserve">  329,04</w:t>
            </w:r>
          </w:p>
        </w:tc>
      </w:tr>
      <w:tr w:rsidR="00750ED7" w:rsidRPr="00750ED7" w14:paraId="7B74CCF2" w14:textId="77777777" w:rsidTr="003C1E0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D872C8" w14:textId="77777777" w:rsidR="00750ED7" w:rsidRPr="00750ED7" w:rsidRDefault="00750ED7" w:rsidP="00750ED7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t>7 - Pakiet 7 - Kaniule dla dzieci, noworodków i wcześniaków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AA56B4" w14:textId="77777777" w:rsidR="00750ED7" w:rsidRPr="00750ED7" w:rsidRDefault="00750ED7" w:rsidP="00750ED7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750ED7">
              <w:rPr>
                <w:b/>
                <w:bCs/>
                <w:sz w:val="22"/>
                <w:szCs w:val="22"/>
              </w:rPr>
              <w:t>J. Chodacki, A. Misztal „Medica” Spółka Jawna</w:t>
            </w:r>
          </w:p>
          <w:p w14:paraId="6DCD0F81" w14:textId="77777777" w:rsidR="00750ED7" w:rsidRPr="00750ED7" w:rsidRDefault="00750ED7" w:rsidP="00750ED7">
            <w:pPr>
              <w:spacing w:line="276" w:lineRule="auto"/>
              <w:rPr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t>ul. Przemysłowa 4A</w:t>
            </w:r>
          </w:p>
          <w:p w14:paraId="51BBB16B" w14:textId="6ED8B914" w:rsidR="00750ED7" w:rsidRPr="00750ED7" w:rsidRDefault="00750ED7" w:rsidP="00750ED7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t>59-300 Lubin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923BED" w14:textId="77777777" w:rsidR="00750ED7" w:rsidRPr="00750ED7" w:rsidRDefault="00750ED7" w:rsidP="00750ED7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t>1 - Cena - 600.00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11B5B6" w14:textId="77777777" w:rsidR="00750ED7" w:rsidRPr="00750ED7" w:rsidRDefault="00750ED7" w:rsidP="00750ED7">
            <w:pPr>
              <w:jc w:val="center"/>
              <w:rPr>
                <w:color w:val="000000"/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t xml:space="preserve">  600,00</w:t>
            </w:r>
          </w:p>
        </w:tc>
      </w:tr>
      <w:tr w:rsidR="00750ED7" w:rsidRPr="00750ED7" w14:paraId="427F24F1" w14:textId="77777777" w:rsidTr="003C1E0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E76B35" w14:textId="77777777" w:rsidR="00750ED7" w:rsidRPr="00750ED7" w:rsidRDefault="00750ED7" w:rsidP="00750ED7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t>8 - Pakiet 8 - Kieliszki plastikowe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6D5508" w14:textId="77777777" w:rsidR="00750ED7" w:rsidRPr="00750ED7" w:rsidRDefault="00750ED7" w:rsidP="00750ED7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750ED7">
              <w:rPr>
                <w:b/>
                <w:bCs/>
                <w:sz w:val="22"/>
                <w:szCs w:val="22"/>
              </w:rPr>
              <w:t>Bialmed Sp. z o.o.</w:t>
            </w:r>
          </w:p>
          <w:p w14:paraId="69640D23" w14:textId="77777777" w:rsidR="00750ED7" w:rsidRPr="00750ED7" w:rsidRDefault="00750ED7" w:rsidP="00750ED7">
            <w:pPr>
              <w:spacing w:line="276" w:lineRule="auto"/>
              <w:rPr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t>ul. Kazimierzowska 46/48/35</w:t>
            </w:r>
          </w:p>
          <w:p w14:paraId="06E85417" w14:textId="3E58F3DF" w:rsidR="00750ED7" w:rsidRPr="00750ED7" w:rsidRDefault="00750ED7" w:rsidP="00750ED7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t>02-546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EEAC02" w14:textId="77777777" w:rsidR="00750ED7" w:rsidRPr="00750ED7" w:rsidRDefault="00750ED7" w:rsidP="00750ED7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t>1 - Cena - 600.00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497E4C" w14:textId="77777777" w:rsidR="00750ED7" w:rsidRPr="00750ED7" w:rsidRDefault="00750ED7" w:rsidP="00750ED7">
            <w:pPr>
              <w:jc w:val="center"/>
              <w:rPr>
                <w:color w:val="000000"/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t xml:space="preserve">  600,00</w:t>
            </w:r>
          </w:p>
        </w:tc>
      </w:tr>
      <w:tr w:rsidR="00750ED7" w:rsidRPr="00750ED7" w14:paraId="2B7463C7" w14:textId="77777777" w:rsidTr="003C1E0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B90ACB" w14:textId="77777777" w:rsidR="00750ED7" w:rsidRPr="00750ED7" w:rsidRDefault="00750ED7" w:rsidP="00750ED7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t>8 - Pakiet 8 - Kieliszki plastikowe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325D4A" w14:textId="77777777" w:rsidR="00750ED7" w:rsidRPr="00750ED7" w:rsidRDefault="00750ED7" w:rsidP="00750ED7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750ED7">
              <w:rPr>
                <w:b/>
                <w:bCs/>
                <w:sz w:val="22"/>
                <w:szCs w:val="22"/>
              </w:rPr>
              <w:t>Zarys International Group Sp. z o.o. Sp.k.</w:t>
            </w:r>
          </w:p>
          <w:p w14:paraId="3831C051" w14:textId="77777777" w:rsidR="00750ED7" w:rsidRPr="00750ED7" w:rsidRDefault="00750ED7" w:rsidP="00750ED7">
            <w:pPr>
              <w:spacing w:line="276" w:lineRule="auto"/>
              <w:rPr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t>ul. Pod Borem 18</w:t>
            </w:r>
          </w:p>
          <w:p w14:paraId="0DBA12EF" w14:textId="67ABB47F" w:rsidR="00750ED7" w:rsidRPr="00750ED7" w:rsidRDefault="00750ED7" w:rsidP="00750ED7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t>41-808 Zabrze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751C63" w14:textId="77777777" w:rsidR="00750ED7" w:rsidRPr="00750ED7" w:rsidRDefault="00750ED7" w:rsidP="00750ED7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t>1 - Cena - 533.82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CED955" w14:textId="77777777" w:rsidR="00750ED7" w:rsidRPr="00750ED7" w:rsidRDefault="00750ED7" w:rsidP="00750ED7">
            <w:pPr>
              <w:jc w:val="center"/>
              <w:rPr>
                <w:color w:val="000000"/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t xml:space="preserve">  533,82</w:t>
            </w:r>
          </w:p>
        </w:tc>
      </w:tr>
      <w:tr w:rsidR="00750ED7" w:rsidRPr="00750ED7" w14:paraId="173D31A7" w14:textId="77777777" w:rsidTr="003C1E0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24913A" w14:textId="77777777" w:rsidR="00750ED7" w:rsidRPr="00750ED7" w:rsidRDefault="00750ED7" w:rsidP="00750ED7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t>8 - Pakiet 8 - Kieliszki plastikowe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F4F60F" w14:textId="77777777" w:rsidR="00750ED7" w:rsidRPr="00750ED7" w:rsidRDefault="00750ED7" w:rsidP="00750ED7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750ED7">
              <w:rPr>
                <w:b/>
                <w:bCs/>
                <w:sz w:val="22"/>
                <w:szCs w:val="22"/>
              </w:rPr>
              <w:t>SINMED Sp. z o. o.</w:t>
            </w:r>
          </w:p>
          <w:p w14:paraId="35906635" w14:textId="77777777" w:rsidR="00750ED7" w:rsidRPr="00750ED7" w:rsidRDefault="00750ED7" w:rsidP="00750ED7">
            <w:pPr>
              <w:spacing w:line="276" w:lineRule="auto"/>
              <w:rPr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t>ul. Graniczna 32B</w:t>
            </w:r>
          </w:p>
          <w:p w14:paraId="461E1ACE" w14:textId="7FADC10A" w:rsidR="00750ED7" w:rsidRPr="00750ED7" w:rsidRDefault="00750ED7" w:rsidP="00750ED7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t>44-178 Przyszowice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F71A45" w14:textId="77777777" w:rsidR="00750ED7" w:rsidRPr="00750ED7" w:rsidRDefault="00750ED7" w:rsidP="00750ED7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t>1 - Cena - 528.42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B77CD8" w14:textId="77777777" w:rsidR="00750ED7" w:rsidRPr="00750ED7" w:rsidRDefault="00750ED7" w:rsidP="00750ED7">
            <w:pPr>
              <w:jc w:val="center"/>
              <w:rPr>
                <w:color w:val="000000"/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t xml:space="preserve">  528,42</w:t>
            </w:r>
          </w:p>
        </w:tc>
      </w:tr>
      <w:tr w:rsidR="00750ED7" w:rsidRPr="00750ED7" w14:paraId="52D8CAF7" w14:textId="77777777" w:rsidTr="003C1E0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A69C93" w14:textId="77777777" w:rsidR="00750ED7" w:rsidRPr="00750ED7" w:rsidRDefault="00750ED7" w:rsidP="00750ED7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t>8 - Pakiet 8 - Kieliszki plastikowe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37F1E4" w14:textId="77777777" w:rsidR="00750ED7" w:rsidRPr="00750ED7" w:rsidRDefault="00750ED7" w:rsidP="00750ED7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750ED7">
              <w:rPr>
                <w:b/>
                <w:bCs/>
                <w:sz w:val="22"/>
                <w:szCs w:val="22"/>
              </w:rPr>
              <w:t>INTERGOS Sp. z o.o.</w:t>
            </w:r>
          </w:p>
          <w:p w14:paraId="124787DB" w14:textId="77777777" w:rsidR="00750ED7" w:rsidRPr="00750ED7" w:rsidRDefault="00750ED7" w:rsidP="00750ED7">
            <w:pPr>
              <w:spacing w:line="276" w:lineRule="auto"/>
              <w:rPr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t>ul. Legionów 55</w:t>
            </w:r>
          </w:p>
          <w:p w14:paraId="66C36150" w14:textId="5D338FBC" w:rsidR="00750ED7" w:rsidRPr="00750ED7" w:rsidRDefault="00750ED7" w:rsidP="00750ED7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t>43-300 Bielsko-Biała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792296" w14:textId="77777777" w:rsidR="00750ED7" w:rsidRPr="00750ED7" w:rsidRDefault="00750ED7" w:rsidP="00750ED7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t>1 - Cena - 528.42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30BD3D" w14:textId="77777777" w:rsidR="00750ED7" w:rsidRPr="00750ED7" w:rsidRDefault="00750ED7" w:rsidP="00750ED7">
            <w:pPr>
              <w:jc w:val="center"/>
              <w:rPr>
                <w:color w:val="000000"/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t xml:space="preserve">  528,42</w:t>
            </w:r>
          </w:p>
        </w:tc>
      </w:tr>
      <w:tr w:rsidR="00750ED7" w:rsidRPr="00750ED7" w14:paraId="39B7DBCD" w14:textId="77777777" w:rsidTr="003C1E0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EF3EAB" w14:textId="77777777" w:rsidR="00750ED7" w:rsidRPr="00750ED7" w:rsidRDefault="00750ED7" w:rsidP="00750ED7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t xml:space="preserve">9 - Pakiet 9 - Klipsownice do </w:t>
            </w:r>
            <w:r w:rsidRPr="00750ED7">
              <w:rPr>
                <w:sz w:val="22"/>
                <w:szCs w:val="22"/>
              </w:rPr>
              <w:lastRenderedPageBreak/>
              <w:t>tamowania krwawień z przewodu pokarmowego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44A160" w14:textId="77777777" w:rsidR="00750ED7" w:rsidRPr="00750ED7" w:rsidRDefault="00750ED7" w:rsidP="00750ED7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750ED7">
              <w:rPr>
                <w:b/>
                <w:bCs/>
                <w:sz w:val="22"/>
                <w:szCs w:val="22"/>
              </w:rPr>
              <w:lastRenderedPageBreak/>
              <w:t>Olympus Polska Sp. z o.o.</w:t>
            </w:r>
          </w:p>
          <w:p w14:paraId="06EFD2F8" w14:textId="77777777" w:rsidR="00750ED7" w:rsidRPr="00750ED7" w:rsidRDefault="00750ED7" w:rsidP="00750ED7">
            <w:pPr>
              <w:spacing w:line="276" w:lineRule="auto"/>
              <w:rPr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t>ul. Wynalazek 1</w:t>
            </w:r>
          </w:p>
          <w:p w14:paraId="3F45C705" w14:textId="397D2792" w:rsidR="00750ED7" w:rsidRPr="00750ED7" w:rsidRDefault="00750ED7" w:rsidP="00750ED7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lastRenderedPageBreak/>
              <w:t>02-677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F0DA76" w14:textId="77777777" w:rsidR="00750ED7" w:rsidRPr="00750ED7" w:rsidRDefault="00750ED7" w:rsidP="00750ED7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lastRenderedPageBreak/>
              <w:t>1 - Cena - 600.00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F9E44B" w14:textId="77777777" w:rsidR="00750ED7" w:rsidRPr="00750ED7" w:rsidRDefault="00750ED7" w:rsidP="00750ED7">
            <w:pPr>
              <w:jc w:val="center"/>
              <w:rPr>
                <w:color w:val="000000"/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t xml:space="preserve">  600,00</w:t>
            </w:r>
          </w:p>
        </w:tc>
      </w:tr>
      <w:tr w:rsidR="00750ED7" w:rsidRPr="00750ED7" w14:paraId="181A33A4" w14:textId="77777777" w:rsidTr="003C1E0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78170C" w14:textId="77777777" w:rsidR="00750ED7" w:rsidRPr="00750ED7" w:rsidRDefault="00750ED7" w:rsidP="00750ED7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t>11 - Pakiet 11 - Opakowania do sterylizacji niskotemperaturowej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3D6882" w14:textId="77777777" w:rsidR="00750ED7" w:rsidRPr="00750ED7" w:rsidRDefault="00750ED7" w:rsidP="00750ED7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750ED7">
              <w:rPr>
                <w:b/>
                <w:bCs/>
                <w:sz w:val="22"/>
                <w:szCs w:val="22"/>
              </w:rPr>
              <w:t>Informer Med sp. z o.o.</w:t>
            </w:r>
          </w:p>
          <w:p w14:paraId="31DF1174" w14:textId="77777777" w:rsidR="00750ED7" w:rsidRPr="00750ED7" w:rsidRDefault="00750ED7" w:rsidP="00750ED7">
            <w:pPr>
              <w:spacing w:line="276" w:lineRule="auto"/>
              <w:rPr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t>ul. Winogrady 118</w:t>
            </w:r>
          </w:p>
          <w:p w14:paraId="74A57661" w14:textId="55AD5AE4" w:rsidR="00750ED7" w:rsidRPr="00750ED7" w:rsidRDefault="00750ED7" w:rsidP="00750ED7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t>61-626 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BB6F76" w14:textId="77777777" w:rsidR="00750ED7" w:rsidRPr="00750ED7" w:rsidRDefault="00750ED7" w:rsidP="00750ED7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t>1 - Cena - 600.00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AFBE09" w14:textId="77777777" w:rsidR="00750ED7" w:rsidRPr="00750ED7" w:rsidRDefault="00750ED7" w:rsidP="00750ED7">
            <w:pPr>
              <w:jc w:val="center"/>
              <w:rPr>
                <w:color w:val="000000"/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t xml:space="preserve">  600,00</w:t>
            </w:r>
          </w:p>
        </w:tc>
      </w:tr>
      <w:tr w:rsidR="00750ED7" w:rsidRPr="00750ED7" w14:paraId="0E3E3152" w14:textId="77777777" w:rsidTr="003C1E0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3BE249" w14:textId="77777777" w:rsidR="00750ED7" w:rsidRPr="00750ED7" w:rsidRDefault="00750ED7" w:rsidP="00750ED7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t>11 - Pakiet 11 - Opakowania do sterylizacji niskotemperaturowej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0C8580" w14:textId="77777777" w:rsidR="00750ED7" w:rsidRPr="00750ED7" w:rsidRDefault="00750ED7" w:rsidP="00750ED7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750ED7">
              <w:rPr>
                <w:b/>
                <w:bCs/>
                <w:sz w:val="22"/>
                <w:szCs w:val="22"/>
              </w:rPr>
              <w:t>Konsorcjum firm:</w:t>
            </w:r>
          </w:p>
          <w:p w14:paraId="5B6A7A75" w14:textId="77777777" w:rsidR="00750ED7" w:rsidRPr="00750ED7" w:rsidRDefault="00750ED7" w:rsidP="00750ED7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750ED7">
              <w:rPr>
                <w:b/>
                <w:bCs/>
                <w:sz w:val="22"/>
                <w:szCs w:val="22"/>
              </w:rPr>
              <w:t>Citonet Kraków Sp. z o.o. -lider/Toruńskie Zakłady Materiałów Opatrunkowych S.A.-członek</w:t>
            </w:r>
          </w:p>
          <w:p w14:paraId="1EE8B71E" w14:textId="77777777" w:rsidR="00750ED7" w:rsidRPr="00750ED7" w:rsidRDefault="00750ED7" w:rsidP="00750ED7">
            <w:pPr>
              <w:spacing w:line="276" w:lineRule="auto"/>
              <w:rPr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t>ul. Gromadzka 52</w:t>
            </w:r>
          </w:p>
          <w:p w14:paraId="4859C89F" w14:textId="60C5C0DB" w:rsidR="00750ED7" w:rsidRPr="00750ED7" w:rsidRDefault="00750ED7" w:rsidP="00750ED7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t>30-719 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724FC2" w14:textId="77777777" w:rsidR="00750ED7" w:rsidRPr="00750ED7" w:rsidRDefault="00750ED7" w:rsidP="00750ED7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t>1 - Cena - 461.82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6A90B5" w14:textId="77777777" w:rsidR="00750ED7" w:rsidRPr="00750ED7" w:rsidRDefault="00750ED7" w:rsidP="00750ED7">
            <w:pPr>
              <w:jc w:val="center"/>
              <w:rPr>
                <w:color w:val="000000"/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t xml:space="preserve">  461,82</w:t>
            </w:r>
          </w:p>
        </w:tc>
      </w:tr>
      <w:tr w:rsidR="00750ED7" w:rsidRPr="00750ED7" w14:paraId="566F720A" w14:textId="77777777" w:rsidTr="003C1E0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F6C7CC" w14:textId="77777777" w:rsidR="00750ED7" w:rsidRPr="00750ED7" w:rsidRDefault="00750ED7" w:rsidP="00750ED7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t>12 - Pakiet 12 - Pojemnik na materiał chirurgiczny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2D18D1" w14:textId="77777777" w:rsidR="00750ED7" w:rsidRPr="00750ED7" w:rsidRDefault="00750ED7" w:rsidP="00750ED7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750ED7">
              <w:rPr>
                <w:b/>
                <w:bCs/>
                <w:sz w:val="22"/>
                <w:szCs w:val="22"/>
              </w:rPr>
              <w:t>Elektro Med Grzegorz Pałkowski</w:t>
            </w:r>
          </w:p>
          <w:p w14:paraId="691E1331" w14:textId="77777777" w:rsidR="00750ED7" w:rsidRPr="00750ED7" w:rsidRDefault="00750ED7" w:rsidP="00750ED7">
            <w:pPr>
              <w:spacing w:line="276" w:lineRule="auto"/>
              <w:rPr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t>ul. Zabierzowska 11</w:t>
            </w:r>
          </w:p>
          <w:p w14:paraId="2C3A0F3E" w14:textId="41D33603" w:rsidR="00750ED7" w:rsidRPr="00750ED7" w:rsidRDefault="00750ED7" w:rsidP="00750ED7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t>32-005 Niepołomice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678155" w14:textId="77777777" w:rsidR="00750ED7" w:rsidRPr="00750ED7" w:rsidRDefault="00750ED7" w:rsidP="00750ED7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t>1 - Cena - 600.00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D9827A" w14:textId="77777777" w:rsidR="00750ED7" w:rsidRPr="00750ED7" w:rsidRDefault="00750ED7" w:rsidP="00750ED7">
            <w:pPr>
              <w:jc w:val="center"/>
              <w:rPr>
                <w:color w:val="000000"/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t xml:space="preserve">  600,00</w:t>
            </w:r>
          </w:p>
        </w:tc>
      </w:tr>
      <w:tr w:rsidR="00750ED7" w:rsidRPr="00750ED7" w14:paraId="0CF96179" w14:textId="77777777" w:rsidTr="003C1E0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76BCE2" w14:textId="77777777" w:rsidR="00750ED7" w:rsidRPr="00750ED7" w:rsidRDefault="00750ED7" w:rsidP="00750ED7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t>12 - Pakiet 12 - Pojemnik na materiał chirurgiczny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F21EC7" w14:textId="77777777" w:rsidR="00750ED7" w:rsidRPr="00750ED7" w:rsidRDefault="00750ED7" w:rsidP="00750ED7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750ED7">
              <w:rPr>
                <w:b/>
                <w:bCs/>
                <w:sz w:val="22"/>
                <w:szCs w:val="22"/>
              </w:rPr>
              <w:t>Bialmed Sp. z o.o.</w:t>
            </w:r>
          </w:p>
          <w:p w14:paraId="1693A64A" w14:textId="77777777" w:rsidR="00750ED7" w:rsidRPr="00750ED7" w:rsidRDefault="00750ED7" w:rsidP="00750ED7">
            <w:pPr>
              <w:spacing w:line="276" w:lineRule="auto"/>
              <w:rPr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t>ul. Kazimierzowska 46/48/35</w:t>
            </w:r>
          </w:p>
          <w:p w14:paraId="03B50320" w14:textId="395F313C" w:rsidR="00750ED7" w:rsidRPr="00750ED7" w:rsidRDefault="00750ED7" w:rsidP="00750ED7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t>02-546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458B03" w14:textId="77777777" w:rsidR="00750ED7" w:rsidRPr="00750ED7" w:rsidRDefault="00750ED7" w:rsidP="00750ED7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t>1 - Cena - 435.00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F2C842" w14:textId="77777777" w:rsidR="00750ED7" w:rsidRPr="00750ED7" w:rsidRDefault="00750ED7" w:rsidP="00750ED7">
            <w:pPr>
              <w:jc w:val="center"/>
              <w:rPr>
                <w:color w:val="000000"/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t xml:space="preserve">  435,00</w:t>
            </w:r>
          </w:p>
        </w:tc>
      </w:tr>
      <w:tr w:rsidR="00750ED7" w:rsidRPr="00750ED7" w14:paraId="40C3D903" w14:textId="77777777" w:rsidTr="003C1E0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1D1C19" w14:textId="77777777" w:rsidR="00750ED7" w:rsidRPr="00750ED7" w:rsidRDefault="00750ED7" w:rsidP="00750ED7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t>12 - Pakiet 12 - Pojemnik na materiał chirurgiczny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6FECD0" w14:textId="77777777" w:rsidR="00750ED7" w:rsidRPr="00750ED7" w:rsidRDefault="00750ED7" w:rsidP="00750ED7">
            <w:pPr>
              <w:spacing w:line="276" w:lineRule="auto"/>
              <w:rPr>
                <w:b/>
                <w:bCs/>
                <w:sz w:val="22"/>
                <w:szCs w:val="22"/>
              </w:rPr>
            </w:pPr>
          </w:p>
          <w:p w14:paraId="6ADC98B7" w14:textId="77777777" w:rsidR="00750ED7" w:rsidRPr="00750ED7" w:rsidRDefault="00750ED7" w:rsidP="00750ED7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750ED7">
              <w:rPr>
                <w:b/>
                <w:bCs/>
                <w:sz w:val="22"/>
                <w:szCs w:val="22"/>
              </w:rPr>
              <w:t>"MAR-FOUR" SIEKIERSKA, TITIENKO S.C.</w:t>
            </w:r>
          </w:p>
          <w:p w14:paraId="2BDB8451" w14:textId="77777777" w:rsidR="00750ED7" w:rsidRPr="00750ED7" w:rsidRDefault="00750ED7" w:rsidP="00750ED7">
            <w:pPr>
              <w:spacing w:line="276" w:lineRule="auto"/>
              <w:rPr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t>ul. Srebrzyńska 5/7</w:t>
            </w:r>
          </w:p>
          <w:p w14:paraId="1F6FD731" w14:textId="77777777" w:rsidR="00750ED7" w:rsidRPr="00750ED7" w:rsidRDefault="00750ED7" w:rsidP="00750ED7">
            <w:pPr>
              <w:spacing w:after="40" w:line="276" w:lineRule="auto"/>
              <w:rPr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t>95-050 Konstantynów Łódzki</w:t>
            </w:r>
          </w:p>
          <w:p w14:paraId="209F3C62" w14:textId="77777777" w:rsidR="00750ED7" w:rsidRPr="00750ED7" w:rsidRDefault="00750ED7" w:rsidP="00750ED7">
            <w:pPr>
              <w:spacing w:after="40" w:line="276" w:lineRule="auto"/>
              <w:rPr>
                <w:sz w:val="22"/>
                <w:szCs w:val="22"/>
              </w:rPr>
            </w:pPr>
          </w:p>
          <w:p w14:paraId="4A16B9ED" w14:textId="13F0A829" w:rsidR="00750ED7" w:rsidRPr="00750ED7" w:rsidRDefault="00750ED7" w:rsidP="00750ED7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E78AEB" w14:textId="77777777" w:rsidR="00750ED7" w:rsidRPr="00750ED7" w:rsidRDefault="00750ED7" w:rsidP="00750ED7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t>1 - Cena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C940B3" w14:textId="77777777" w:rsidR="00750ED7" w:rsidRPr="00750ED7" w:rsidRDefault="00750ED7" w:rsidP="00750ED7">
            <w:pPr>
              <w:jc w:val="center"/>
              <w:rPr>
                <w:color w:val="000000"/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t xml:space="preserve">  0,00</w:t>
            </w:r>
          </w:p>
        </w:tc>
      </w:tr>
      <w:tr w:rsidR="00750ED7" w:rsidRPr="00750ED7" w14:paraId="69E11CFE" w14:textId="77777777" w:rsidTr="003C1E0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691498" w14:textId="77777777" w:rsidR="00750ED7" w:rsidRPr="00750ED7" w:rsidRDefault="00750ED7" w:rsidP="00750ED7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t>13 - Pakiet 13 - Pojemniki chirurgiczne z formaliną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290B5D" w14:textId="77777777" w:rsidR="00750ED7" w:rsidRPr="00750ED7" w:rsidRDefault="00750ED7" w:rsidP="00750ED7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750ED7">
              <w:rPr>
                <w:b/>
                <w:bCs/>
                <w:sz w:val="22"/>
                <w:szCs w:val="22"/>
              </w:rPr>
              <w:t>Elektro Med Grzegorz Pałkowski</w:t>
            </w:r>
          </w:p>
          <w:p w14:paraId="7CA5DECD" w14:textId="77777777" w:rsidR="00750ED7" w:rsidRPr="00750ED7" w:rsidRDefault="00750ED7" w:rsidP="00750ED7">
            <w:pPr>
              <w:spacing w:line="276" w:lineRule="auto"/>
              <w:rPr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t>ul. Zabierzowska 11</w:t>
            </w:r>
          </w:p>
          <w:p w14:paraId="52D71128" w14:textId="02614D98" w:rsidR="00750ED7" w:rsidRPr="00750ED7" w:rsidRDefault="00750ED7" w:rsidP="00750ED7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t>32-005 Niepołomice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BA0453" w14:textId="77777777" w:rsidR="00750ED7" w:rsidRPr="00750ED7" w:rsidRDefault="00750ED7" w:rsidP="00750ED7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t>1 - Cena - 600.00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44A0FF" w14:textId="77777777" w:rsidR="00750ED7" w:rsidRPr="00750ED7" w:rsidRDefault="00750ED7" w:rsidP="00750ED7">
            <w:pPr>
              <w:jc w:val="center"/>
              <w:rPr>
                <w:color w:val="000000"/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t xml:space="preserve">  600,00</w:t>
            </w:r>
          </w:p>
        </w:tc>
      </w:tr>
      <w:tr w:rsidR="00750ED7" w:rsidRPr="00750ED7" w14:paraId="191404C7" w14:textId="77777777" w:rsidTr="003C1E0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222B9D" w14:textId="77777777" w:rsidR="00750ED7" w:rsidRPr="00750ED7" w:rsidRDefault="00750ED7" w:rsidP="00750ED7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t>13 - Pakiet 13 - Pojemniki chirurgiczne z formaliną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8D2C81" w14:textId="77777777" w:rsidR="00750ED7" w:rsidRPr="00750ED7" w:rsidRDefault="00750ED7" w:rsidP="00750ED7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750ED7">
              <w:rPr>
                <w:b/>
                <w:bCs/>
                <w:sz w:val="22"/>
                <w:szCs w:val="22"/>
              </w:rPr>
              <w:t>"MAR-FOUR" SIEKIERSKA, TITIENKO S.C.</w:t>
            </w:r>
          </w:p>
          <w:p w14:paraId="16F14FA5" w14:textId="77777777" w:rsidR="00750ED7" w:rsidRPr="00750ED7" w:rsidRDefault="00750ED7" w:rsidP="00750ED7">
            <w:pPr>
              <w:spacing w:line="276" w:lineRule="auto"/>
              <w:rPr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t>ul. Srebrzyńska 5/7</w:t>
            </w:r>
          </w:p>
          <w:p w14:paraId="2C961C3C" w14:textId="42892D4E" w:rsidR="00750ED7" w:rsidRPr="00750ED7" w:rsidRDefault="00750ED7" w:rsidP="00750ED7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t>95-050 Konstantynów Łódzki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C5E42B" w14:textId="77777777" w:rsidR="00750ED7" w:rsidRPr="00750ED7" w:rsidRDefault="00750ED7" w:rsidP="00750ED7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t>1 - Cena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F0C34" w14:textId="77777777" w:rsidR="00750ED7" w:rsidRPr="00750ED7" w:rsidRDefault="00750ED7" w:rsidP="00750ED7">
            <w:pPr>
              <w:jc w:val="center"/>
              <w:rPr>
                <w:color w:val="000000"/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t xml:space="preserve">  0,00</w:t>
            </w:r>
          </w:p>
        </w:tc>
      </w:tr>
      <w:tr w:rsidR="00750ED7" w:rsidRPr="00750ED7" w14:paraId="3A9C6B98" w14:textId="77777777" w:rsidTr="003C1E0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0810A0" w14:textId="77777777" w:rsidR="00750ED7" w:rsidRPr="00750ED7" w:rsidRDefault="00750ED7" w:rsidP="00750ED7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t>15 - Pakiet 15 - Sprzęt endoskopowy do zabiegów i badań endourologicznych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922515" w14:textId="77777777" w:rsidR="00750ED7" w:rsidRPr="00750ED7" w:rsidRDefault="00750ED7" w:rsidP="00750ED7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750ED7">
              <w:rPr>
                <w:b/>
                <w:bCs/>
                <w:sz w:val="22"/>
                <w:szCs w:val="22"/>
              </w:rPr>
              <w:t>Cook Medical sp. z o.o.</w:t>
            </w:r>
          </w:p>
          <w:p w14:paraId="37A55891" w14:textId="77777777" w:rsidR="00750ED7" w:rsidRPr="00750ED7" w:rsidRDefault="00750ED7" w:rsidP="00750ED7">
            <w:pPr>
              <w:spacing w:line="276" w:lineRule="auto"/>
              <w:rPr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t>Rondo Daszyńskiego 2B</w:t>
            </w:r>
          </w:p>
          <w:p w14:paraId="08C1924C" w14:textId="5D438685" w:rsidR="00750ED7" w:rsidRPr="00750ED7" w:rsidRDefault="00750ED7" w:rsidP="00750ED7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t>00-843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161314" w14:textId="77777777" w:rsidR="00750ED7" w:rsidRPr="00750ED7" w:rsidRDefault="00750ED7" w:rsidP="00750ED7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t>1 - Cena - 600.00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E692D9" w14:textId="77777777" w:rsidR="00750ED7" w:rsidRPr="00750ED7" w:rsidRDefault="00750ED7" w:rsidP="00750ED7">
            <w:pPr>
              <w:jc w:val="center"/>
              <w:rPr>
                <w:color w:val="000000"/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t xml:space="preserve">  600,00</w:t>
            </w:r>
          </w:p>
        </w:tc>
      </w:tr>
      <w:tr w:rsidR="00750ED7" w:rsidRPr="00750ED7" w14:paraId="3E780F63" w14:textId="77777777" w:rsidTr="003C1E0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D87B1D" w14:textId="77777777" w:rsidR="00750ED7" w:rsidRPr="00750ED7" w:rsidRDefault="00750ED7" w:rsidP="00750ED7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t>17 - Pakiet 17 - Stenty moczowodowe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163D42" w14:textId="77777777" w:rsidR="00750ED7" w:rsidRPr="00750ED7" w:rsidRDefault="00750ED7" w:rsidP="00750ED7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750ED7">
              <w:rPr>
                <w:b/>
                <w:bCs/>
                <w:sz w:val="22"/>
                <w:szCs w:val="22"/>
              </w:rPr>
              <w:t>MAC'S MEDICAL Sp. z o.o.</w:t>
            </w:r>
          </w:p>
          <w:p w14:paraId="673909F5" w14:textId="77777777" w:rsidR="00750ED7" w:rsidRPr="00750ED7" w:rsidRDefault="00750ED7" w:rsidP="00750ED7">
            <w:pPr>
              <w:spacing w:line="276" w:lineRule="auto"/>
              <w:rPr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t>ul. Łucka 20/78</w:t>
            </w:r>
          </w:p>
          <w:p w14:paraId="7623C682" w14:textId="123FEBF3" w:rsidR="00750ED7" w:rsidRPr="00750ED7" w:rsidRDefault="00750ED7" w:rsidP="00750ED7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t>00-845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835D97" w14:textId="77777777" w:rsidR="00750ED7" w:rsidRPr="00750ED7" w:rsidRDefault="00750ED7" w:rsidP="00750ED7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t>1 - Cena - 600.00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AA4725" w14:textId="77777777" w:rsidR="00750ED7" w:rsidRPr="00750ED7" w:rsidRDefault="00750ED7" w:rsidP="00750ED7">
            <w:pPr>
              <w:jc w:val="center"/>
              <w:rPr>
                <w:color w:val="000000"/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t xml:space="preserve">  600,00</w:t>
            </w:r>
          </w:p>
        </w:tc>
      </w:tr>
      <w:tr w:rsidR="00750ED7" w:rsidRPr="00750ED7" w14:paraId="76638C29" w14:textId="77777777" w:rsidTr="003C1E0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F3249B" w14:textId="77777777" w:rsidR="00750ED7" w:rsidRPr="00750ED7" w:rsidRDefault="00750ED7" w:rsidP="00750ED7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t>18 - Pakiet 18 - Sterylny żel znieczulający do cewnikowania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1FF137" w14:textId="77777777" w:rsidR="00750ED7" w:rsidRPr="00750ED7" w:rsidRDefault="00750ED7" w:rsidP="00750ED7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750ED7">
              <w:rPr>
                <w:b/>
                <w:bCs/>
                <w:sz w:val="22"/>
                <w:szCs w:val="22"/>
              </w:rPr>
              <w:t>Lubmedical Sp. z o. o. Sp. k.</w:t>
            </w:r>
          </w:p>
          <w:p w14:paraId="3E7594A3" w14:textId="77777777" w:rsidR="00750ED7" w:rsidRPr="00750ED7" w:rsidRDefault="00750ED7" w:rsidP="00750ED7">
            <w:pPr>
              <w:spacing w:line="276" w:lineRule="auto"/>
              <w:rPr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t>ul. Anny Walentynowicz 34</w:t>
            </w:r>
          </w:p>
          <w:p w14:paraId="0B0F5E92" w14:textId="3FD3F9E5" w:rsidR="00750ED7" w:rsidRPr="00750ED7" w:rsidRDefault="00750ED7" w:rsidP="00750ED7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t>20-328 Lublin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ABABAD" w14:textId="77777777" w:rsidR="00750ED7" w:rsidRPr="00750ED7" w:rsidRDefault="00750ED7" w:rsidP="00750ED7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t>1 - Cena - 600.00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E6053B" w14:textId="77777777" w:rsidR="00750ED7" w:rsidRPr="00750ED7" w:rsidRDefault="00750ED7" w:rsidP="00750ED7">
            <w:pPr>
              <w:jc w:val="center"/>
              <w:rPr>
                <w:color w:val="000000"/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t xml:space="preserve">  600,00</w:t>
            </w:r>
          </w:p>
        </w:tc>
      </w:tr>
      <w:tr w:rsidR="00750ED7" w:rsidRPr="00750ED7" w14:paraId="632F26CF" w14:textId="77777777" w:rsidTr="003C1E0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04F807" w14:textId="77777777" w:rsidR="00750ED7" w:rsidRPr="00750ED7" w:rsidRDefault="00750ED7" w:rsidP="00750ED7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lastRenderedPageBreak/>
              <w:t>18 - Pakiet 18 - Sterylny żel znieczulający do cewnikowania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EFD7E7" w14:textId="77777777" w:rsidR="00750ED7" w:rsidRPr="00750ED7" w:rsidRDefault="00750ED7" w:rsidP="00750ED7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750ED7">
              <w:rPr>
                <w:b/>
                <w:bCs/>
                <w:sz w:val="22"/>
                <w:szCs w:val="22"/>
              </w:rPr>
              <w:t>Bialmed Sp. z o.o.</w:t>
            </w:r>
          </w:p>
          <w:p w14:paraId="0F3AA472" w14:textId="77777777" w:rsidR="00750ED7" w:rsidRPr="00750ED7" w:rsidRDefault="00750ED7" w:rsidP="00750ED7">
            <w:pPr>
              <w:spacing w:line="276" w:lineRule="auto"/>
              <w:rPr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t>ul. Kazimierzowska 46/48/35</w:t>
            </w:r>
          </w:p>
          <w:p w14:paraId="1437B457" w14:textId="57C34FA0" w:rsidR="00750ED7" w:rsidRPr="00750ED7" w:rsidRDefault="00750ED7" w:rsidP="00750ED7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t>02-546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0E17DE" w14:textId="77777777" w:rsidR="00750ED7" w:rsidRPr="00750ED7" w:rsidRDefault="00750ED7" w:rsidP="00750ED7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t>1 - Cena - 577.68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B66436" w14:textId="77777777" w:rsidR="00750ED7" w:rsidRPr="00750ED7" w:rsidRDefault="00750ED7" w:rsidP="00750ED7">
            <w:pPr>
              <w:jc w:val="center"/>
              <w:rPr>
                <w:color w:val="000000"/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t xml:space="preserve">  577,68</w:t>
            </w:r>
          </w:p>
        </w:tc>
      </w:tr>
      <w:tr w:rsidR="00750ED7" w:rsidRPr="00750ED7" w14:paraId="1EB4B575" w14:textId="77777777" w:rsidTr="003C1E0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F0C012" w14:textId="77777777" w:rsidR="00750ED7" w:rsidRPr="00750ED7" w:rsidRDefault="00750ED7" w:rsidP="00750ED7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t>18 - Pakiet 18 - Sterylny żel znieczulający do cewnikowania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39993D" w14:textId="77777777" w:rsidR="00750ED7" w:rsidRPr="00750ED7" w:rsidRDefault="00750ED7" w:rsidP="00750ED7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750ED7">
              <w:rPr>
                <w:b/>
                <w:bCs/>
                <w:sz w:val="22"/>
                <w:szCs w:val="22"/>
              </w:rPr>
              <w:t>Zarys International Group Sp. z o.o. Sp.k.</w:t>
            </w:r>
          </w:p>
          <w:p w14:paraId="25B8B82A" w14:textId="77777777" w:rsidR="00750ED7" w:rsidRPr="00750ED7" w:rsidRDefault="00750ED7" w:rsidP="00750ED7">
            <w:pPr>
              <w:spacing w:line="276" w:lineRule="auto"/>
              <w:rPr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t>ul. Pod Borem 18</w:t>
            </w:r>
          </w:p>
          <w:p w14:paraId="6906004C" w14:textId="3A7DF89A" w:rsidR="00750ED7" w:rsidRPr="00750ED7" w:rsidRDefault="00750ED7" w:rsidP="00750ED7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t>41-808 Zabrze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464997" w14:textId="77777777" w:rsidR="00750ED7" w:rsidRPr="00750ED7" w:rsidRDefault="00750ED7" w:rsidP="00750ED7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t>1 - Cena - 293.40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81E17F" w14:textId="77777777" w:rsidR="00750ED7" w:rsidRPr="00750ED7" w:rsidRDefault="00750ED7" w:rsidP="00750ED7">
            <w:pPr>
              <w:jc w:val="center"/>
              <w:rPr>
                <w:color w:val="000000"/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t xml:space="preserve">  293,40</w:t>
            </w:r>
          </w:p>
        </w:tc>
      </w:tr>
      <w:tr w:rsidR="00750ED7" w:rsidRPr="00750ED7" w14:paraId="1446A2DF" w14:textId="77777777" w:rsidTr="003C1E0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A207C6" w14:textId="77777777" w:rsidR="00750ED7" w:rsidRPr="00750ED7" w:rsidRDefault="00750ED7" w:rsidP="00750ED7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t>19 - Pakiet 19 - Strzykawki i koreczki do cytostatyków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C1E910" w14:textId="77777777" w:rsidR="00750ED7" w:rsidRPr="00750ED7" w:rsidRDefault="00750ED7" w:rsidP="00750ED7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750ED7">
              <w:rPr>
                <w:b/>
                <w:bCs/>
                <w:sz w:val="22"/>
                <w:szCs w:val="22"/>
              </w:rPr>
              <w:t xml:space="preserve">Aesculap Chifa Sp. z o. o. </w:t>
            </w:r>
          </w:p>
          <w:p w14:paraId="6A16E8EC" w14:textId="77777777" w:rsidR="00750ED7" w:rsidRPr="00750ED7" w:rsidRDefault="00750ED7" w:rsidP="00750ED7">
            <w:pPr>
              <w:spacing w:line="276" w:lineRule="auto"/>
              <w:rPr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t>ul.</w:t>
            </w:r>
            <w:r w:rsidRPr="00750ED7">
              <w:rPr>
                <w:b/>
                <w:bCs/>
                <w:sz w:val="22"/>
                <w:szCs w:val="22"/>
              </w:rPr>
              <w:t xml:space="preserve"> </w:t>
            </w:r>
            <w:r w:rsidRPr="00750ED7">
              <w:rPr>
                <w:sz w:val="22"/>
                <w:szCs w:val="22"/>
              </w:rPr>
              <w:t>Tysiąclecia 14</w:t>
            </w:r>
          </w:p>
          <w:p w14:paraId="71C961B3" w14:textId="0BF284F9" w:rsidR="00750ED7" w:rsidRPr="00750ED7" w:rsidRDefault="00750ED7" w:rsidP="00750ED7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t>64-300 Nowy Tomyśl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B5F9C0" w14:textId="77777777" w:rsidR="00750ED7" w:rsidRPr="00750ED7" w:rsidRDefault="00750ED7" w:rsidP="00750ED7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t>1 - Cena - 600.00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3B1FFA" w14:textId="77777777" w:rsidR="00750ED7" w:rsidRPr="00750ED7" w:rsidRDefault="00750ED7" w:rsidP="00750ED7">
            <w:pPr>
              <w:jc w:val="center"/>
              <w:rPr>
                <w:color w:val="000000"/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t xml:space="preserve">  600,00</w:t>
            </w:r>
          </w:p>
        </w:tc>
      </w:tr>
      <w:tr w:rsidR="00750ED7" w:rsidRPr="00750ED7" w14:paraId="363C7088" w14:textId="77777777" w:rsidTr="003C1E0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E311CF" w14:textId="77777777" w:rsidR="00750ED7" w:rsidRPr="00750ED7" w:rsidRDefault="00750ED7" w:rsidP="00750ED7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t>19 - Pakiet 19 - Strzykawki i koreczki do cytostatyków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E5066B" w14:textId="77777777" w:rsidR="00750ED7" w:rsidRPr="00750ED7" w:rsidRDefault="00750ED7" w:rsidP="00750ED7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750ED7">
              <w:rPr>
                <w:b/>
                <w:bCs/>
                <w:sz w:val="22"/>
                <w:szCs w:val="22"/>
              </w:rPr>
              <w:t>Zarys International Group Sp. z o.o. Sp.k.</w:t>
            </w:r>
          </w:p>
          <w:p w14:paraId="7D342024" w14:textId="77777777" w:rsidR="00750ED7" w:rsidRPr="00750ED7" w:rsidRDefault="00750ED7" w:rsidP="00750ED7">
            <w:pPr>
              <w:spacing w:line="276" w:lineRule="auto"/>
              <w:rPr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t>ul. Pod Borem 18</w:t>
            </w:r>
          </w:p>
          <w:p w14:paraId="7686A293" w14:textId="53C20D26" w:rsidR="00750ED7" w:rsidRPr="00750ED7" w:rsidRDefault="00750ED7" w:rsidP="00750ED7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t>41-808 Zabrze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17D279" w14:textId="77777777" w:rsidR="00750ED7" w:rsidRPr="00750ED7" w:rsidRDefault="00750ED7" w:rsidP="00750ED7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t>1 - Cena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F2232D" w14:textId="77777777" w:rsidR="00750ED7" w:rsidRPr="00750ED7" w:rsidRDefault="00750ED7" w:rsidP="00750ED7">
            <w:pPr>
              <w:jc w:val="center"/>
              <w:rPr>
                <w:color w:val="000000"/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t xml:space="preserve">  0,00</w:t>
            </w:r>
          </w:p>
        </w:tc>
      </w:tr>
      <w:tr w:rsidR="00750ED7" w:rsidRPr="00750ED7" w14:paraId="2B921320" w14:textId="77777777" w:rsidTr="003C1E0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B5DC8F" w14:textId="77777777" w:rsidR="00750ED7" w:rsidRPr="00750ED7" w:rsidRDefault="00750ED7" w:rsidP="00750ED7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t>19 - Pakiet 19 - Strzykawki i koreczki do cytostatyków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AA48EC" w14:textId="77777777" w:rsidR="00750ED7" w:rsidRPr="00750ED7" w:rsidRDefault="00750ED7" w:rsidP="00750ED7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750ED7">
              <w:rPr>
                <w:b/>
                <w:bCs/>
                <w:sz w:val="22"/>
                <w:szCs w:val="22"/>
              </w:rPr>
              <w:t>Becton Dickinson Polska Sp. z o.o.</w:t>
            </w:r>
          </w:p>
          <w:p w14:paraId="21BC7B4D" w14:textId="77777777" w:rsidR="00750ED7" w:rsidRPr="00750ED7" w:rsidRDefault="00750ED7" w:rsidP="00750ED7">
            <w:pPr>
              <w:spacing w:line="276" w:lineRule="auto"/>
              <w:rPr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t>ul. Osmańska 14</w:t>
            </w:r>
          </w:p>
          <w:p w14:paraId="2F03A417" w14:textId="56D2EC39" w:rsidR="00750ED7" w:rsidRPr="00750ED7" w:rsidRDefault="00750ED7" w:rsidP="00750ED7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t>02-823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BAD1CF" w14:textId="77777777" w:rsidR="00750ED7" w:rsidRPr="00750ED7" w:rsidRDefault="00750ED7" w:rsidP="00750ED7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t>1 - Cena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0FC8AA" w14:textId="77777777" w:rsidR="00750ED7" w:rsidRPr="00750ED7" w:rsidRDefault="00750ED7" w:rsidP="00750ED7">
            <w:pPr>
              <w:jc w:val="center"/>
              <w:rPr>
                <w:color w:val="000000"/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t xml:space="preserve">  0,00</w:t>
            </w:r>
          </w:p>
        </w:tc>
      </w:tr>
      <w:tr w:rsidR="00750ED7" w:rsidRPr="00750ED7" w14:paraId="584821CF" w14:textId="77777777" w:rsidTr="003C1E0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F485A6" w14:textId="77777777" w:rsidR="00750ED7" w:rsidRPr="00750ED7" w:rsidRDefault="00750ED7" w:rsidP="00750ED7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t>20 - Pakiet 20 - Szczotki do mycia endoskopów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FADC7F" w14:textId="77777777" w:rsidR="00750ED7" w:rsidRPr="00750ED7" w:rsidRDefault="00750ED7" w:rsidP="00750ED7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750ED7">
              <w:rPr>
                <w:b/>
                <w:bCs/>
                <w:sz w:val="22"/>
                <w:szCs w:val="22"/>
              </w:rPr>
              <w:t>VARIMED Sp. z o.o.</w:t>
            </w:r>
          </w:p>
          <w:p w14:paraId="0DE9C164" w14:textId="77777777" w:rsidR="00750ED7" w:rsidRPr="00750ED7" w:rsidRDefault="00750ED7" w:rsidP="00750ED7">
            <w:pPr>
              <w:spacing w:line="276" w:lineRule="auto"/>
              <w:rPr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t>ul. Tadeusza Kościuszki 115/4U</w:t>
            </w:r>
          </w:p>
          <w:p w14:paraId="27A56F79" w14:textId="5BACD738" w:rsidR="00750ED7" w:rsidRPr="00750ED7" w:rsidRDefault="00750ED7" w:rsidP="00750ED7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t>50-442 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B24E46" w14:textId="77777777" w:rsidR="00750ED7" w:rsidRPr="00750ED7" w:rsidRDefault="00750ED7" w:rsidP="00750ED7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t>1 - Cena - 514.26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719AB0" w14:textId="77777777" w:rsidR="00750ED7" w:rsidRPr="00750ED7" w:rsidRDefault="00750ED7" w:rsidP="00750ED7">
            <w:pPr>
              <w:jc w:val="center"/>
              <w:rPr>
                <w:color w:val="000000"/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t xml:space="preserve">  514,26</w:t>
            </w:r>
          </w:p>
        </w:tc>
      </w:tr>
      <w:tr w:rsidR="00750ED7" w:rsidRPr="00750ED7" w14:paraId="20B956F6" w14:textId="77777777" w:rsidTr="003C1E0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45F42A" w14:textId="77777777" w:rsidR="00750ED7" w:rsidRPr="00750ED7" w:rsidRDefault="00750ED7" w:rsidP="00750ED7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t>20 - Pakiet 20 - Szczotki do mycia endoskopów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A2EF6C" w14:textId="77777777" w:rsidR="00750ED7" w:rsidRPr="00750ED7" w:rsidRDefault="00750ED7" w:rsidP="00750ED7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750ED7">
              <w:rPr>
                <w:b/>
                <w:bCs/>
                <w:sz w:val="22"/>
                <w:szCs w:val="22"/>
              </w:rPr>
              <w:t>SUN-MED Spółka Cywilna</w:t>
            </w:r>
          </w:p>
          <w:p w14:paraId="60C7B7CE" w14:textId="77777777" w:rsidR="00750ED7" w:rsidRPr="00750ED7" w:rsidRDefault="00750ED7" w:rsidP="00750ED7">
            <w:pPr>
              <w:spacing w:line="276" w:lineRule="auto"/>
              <w:rPr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t>ul. Franciszkańska 104/112/105</w:t>
            </w:r>
          </w:p>
          <w:p w14:paraId="4FAD3916" w14:textId="68E3552A" w:rsidR="00750ED7" w:rsidRPr="00750ED7" w:rsidRDefault="00750ED7" w:rsidP="00750ED7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t>91-845 Łódź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73DDAE" w14:textId="77777777" w:rsidR="00750ED7" w:rsidRPr="00750ED7" w:rsidRDefault="00750ED7" w:rsidP="00750ED7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t>1 - Cena - 493.14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0C2A23" w14:textId="77777777" w:rsidR="00750ED7" w:rsidRPr="00750ED7" w:rsidRDefault="00750ED7" w:rsidP="00750ED7">
            <w:pPr>
              <w:jc w:val="center"/>
              <w:rPr>
                <w:color w:val="000000"/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t xml:space="preserve">  493,14</w:t>
            </w:r>
          </w:p>
        </w:tc>
      </w:tr>
      <w:tr w:rsidR="00750ED7" w:rsidRPr="00750ED7" w14:paraId="0DD1B6B6" w14:textId="77777777" w:rsidTr="003C1E0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49D178" w14:textId="77777777" w:rsidR="00750ED7" w:rsidRPr="00750ED7" w:rsidRDefault="00750ED7" w:rsidP="00750ED7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t>20 - Pakiet 20 - Szczotki do mycia endoskopów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64BDD5" w14:textId="77777777" w:rsidR="00750ED7" w:rsidRPr="00750ED7" w:rsidRDefault="00750ED7" w:rsidP="00750ED7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750ED7">
              <w:rPr>
                <w:b/>
                <w:bCs/>
                <w:sz w:val="22"/>
                <w:szCs w:val="22"/>
              </w:rPr>
              <w:t>Sonologistic Sp. z o.o. Sp. Kom.</w:t>
            </w:r>
          </w:p>
          <w:p w14:paraId="58D3709D" w14:textId="77777777" w:rsidR="00750ED7" w:rsidRPr="00750ED7" w:rsidRDefault="00750ED7" w:rsidP="00750ED7">
            <w:pPr>
              <w:spacing w:line="276" w:lineRule="auto"/>
              <w:rPr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t>ul. Kresowa 7a</w:t>
            </w:r>
          </w:p>
          <w:p w14:paraId="15AE086C" w14:textId="429427E1" w:rsidR="00750ED7" w:rsidRPr="00750ED7" w:rsidRDefault="00750ED7" w:rsidP="00750ED7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t>22-400 Zamość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85C337" w14:textId="77777777" w:rsidR="00750ED7" w:rsidRPr="00750ED7" w:rsidRDefault="00750ED7" w:rsidP="00750ED7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t>1 - Cena - 600.00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9F06B9" w14:textId="77777777" w:rsidR="00750ED7" w:rsidRPr="00750ED7" w:rsidRDefault="00750ED7" w:rsidP="00750ED7">
            <w:pPr>
              <w:jc w:val="center"/>
              <w:rPr>
                <w:color w:val="000000"/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t xml:space="preserve">  600,00</w:t>
            </w:r>
          </w:p>
        </w:tc>
      </w:tr>
      <w:tr w:rsidR="00750ED7" w:rsidRPr="00750ED7" w14:paraId="32449702" w14:textId="77777777" w:rsidTr="003C1E0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5B0CE1" w14:textId="77777777" w:rsidR="00750ED7" w:rsidRPr="00750ED7" w:rsidRDefault="00750ED7" w:rsidP="00750ED7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t>20 - Pakiet 20 - Szczotki do mycia endoskopów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1C292F" w14:textId="77777777" w:rsidR="00750ED7" w:rsidRPr="00750ED7" w:rsidRDefault="00750ED7" w:rsidP="00750ED7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750ED7">
              <w:rPr>
                <w:b/>
                <w:bCs/>
                <w:sz w:val="22"/>
                <w:szCs w:val="22"/>
              </w:rPr>
              <w:t>Informer Med sp. z o.o.</w:t>
            </w:r>
          </w:p>
          <w:p w14:paraId="2D64BE3A" w14:textId="77777777" w:rsidR="00750ED7" w:rsidRPr="00750ED7" w:rsidRDefault="00750ED7" w:rsidP="00750ED7">
            <w:pPr>
              <w:spacing w:line="276" w:lineRule="auto"/>
              <w:rPr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t>ul. Winogrady 118</w:t>
            </w:r>
          </w:p>
          <w:p w14:paraId="020AA494" w14:textId="0CE27BDC" w:rsidR="00750ED7" w:rsidRPr="00750ED7" w:rsidRDefault="00750ED7" w:rsidP="00750ED7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t>61-626 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586C06" w14:textId="77777777" w:rsidR="00750ED7" w:rsidRPr="00750ED7" w:rsidRDefault="00750ED7" w:rsidP="00750ED7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t>1 - Cena - 548.76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350D1A" w14:textId="77777777" w:rsidR="00750ED7" w:rsidRPr="00750ED7" w:rsidRDefault="00750ED7" w:rsidP="00750ED7">
            <w:pPr>
              <w:jc w:val="center"/>
              <w:rPr>
                <w:color w:val="000000"/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t xml:space="preserve">  548,76</w:t>
            </w:r>
          </w:p>
        </w:tc>
      </w:tr>
      <w:tr w:rsidR="00750ED7" w:rsidRPr="00750ED7" w14:paraId="225C4506" w14:textId="77777777" w:rsidTr="003C1E0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61E53F" w14:textId="77777777" w:rsidR="00750ED7" w:rsidRPr="00750ED7" w:rsidRDefault="00750ED7" w:rsidP="00750ED7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t>21 - Pakiet 21 - Szkiełka mikroskopowe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411D8A" w14:textId="77777777" w:rsidR="00750ED7" w:rsidRPr="00750ED7" w:rsidRDefault="00750ED7" w:rsidP="00750ED7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750ED7">
              <w:rPr>
                <w:b/>
                <w:bCs/>
                <w:sz w:val="22"/>
                <w:szCs w:val="22"/>
              </w:rPr>
              <w:t>Zarys International Group Sp. z o.o. Sp.k.</w:t>
            </w:r>
          </w:p>
          <w:p w14:paraId="55170F2C" w14:textId="77777777" w:rsidR="00750ED7" w:rsidRPr="00750ED7" w:rsidRDefault="00750ED7" w:rsidP="00750ED7">
            <w:pPr>
              <w:spacing w:line="276" w:lineRule="auto"/>
              <w:rPr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t>ul. Pod Borem 18</w:t>
            </w:r>
          </w:p>
          <w:p w14:paraId="5D251EC9" w14:textId="70ADF53B" w:rsidR="00750ED7" w:rsidRPr="00750ED7" w:rsidRDefault="00750ED7" w:rsidP="00750ED7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t>41-808 Zabrze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1AEB98" w14:textId="77777777" w:rsidR="00750ED7" w:rsidRPr="00750ED7" w:rsidRDefault="00750ED7" w:rsidP="00750ED7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t>1 - Cena - 600.00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CD199C" w14:textId="77777777" w:rsidR="00750ED7" w:rsidRPr="00750ED7" w:rsidRDefault="00750ED7" w:rsidP="00750ED7">
            <w:pPr>
              <w:jc w:val="center"/>
              <w:rPr>
                <w:color w:val="000000"/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t xml:space="preserve">  600,00</w:t>
            </w:r>
          </w:p>
        </w:tc>
      </w:tr>
      <w:tr w:rsidR="00750ED7" w:rsidRPr="00750ED7" w14:paraId="463FF8CF" w14:textId="77777777" w:rsidTr="003C1E0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D0B85E" w14:textId="77777777" w:rsidR="00750ED7" w:rsidRPr="00750ED7" w:rsidRDefault="00750ED7" w:rsidP="00750ED7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t>21 - Pakiet 21 - Szkiełka mikroskopowe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F693AC" w14:textId="77777777" w:rsidR="00750ED7" w:rsidRPr="00750ED7" w:rsidRDefault="00750ED7" w:rsidP="00750ED7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750ED7">
              <w:rPr>
                <w:b/>
                <w:bCs/>
                <w:sz w:val="22"/>
                <w:szCs w:val="22"/>
              </w:rPr>
              <w:t>Elektro Med Grzegorz Pałkowski</w:t>
            </w:r>
          </w:p>
          <w:p w14:paraId="348C0800" w14:textId="77777777" w:rsidR="00750ED7" w:rsidRPr="00750ED7" w:rsidRDefault="00750ED7" w:rsidP="00750ED7">
            <w:pPr>
              <w:spacing w:line="276" w:lineRule="auto"/>
              <w:rPr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t>ul. Zabierzowska 11</w:t>
            </w:r>
          </w:p>
          <w:p w14:paraId="2B9925FD" w14:textId="7B1BABA8" w:rsidR="00750ED7" w:rsidRPr="00750ED7" w:rsidRDefault="00750ED7" w:rsidP="00750ED7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t>32-005 Niepołomice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532E75" w14:textId="77777777" w:rsidR="00750ED7" w:rsidRPr="00750ED7" w:rsidRDefault="00750ED7" w:rsidP="00750ED7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t>1 - Cena - 523.32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2A0648" w14:textId="77777777" w:rsidR="00750ED7" w:rsidRPr="00750ED7" w:rsidRDefault="00750ED7" w:rsidP="00750ED7">
            <w:pPr>
              <w:jc w:val="center"/>
              <w:rPr>
                <w:color w:val="000000"/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t xml:space="preserve">  523,32</w:t>
            </w:r>
          </w:p>
        </w:tc>
      </w:tr>
      <w:tr w:rsidR="00750ED7" w:rsidRPr="00750ED7" w14:paraId="0246BEA6" w14:textId="77777777" w:rsidTr="003C1E0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38F265" w14:textId="77777777" w:rsidR="00750ED7" w:rsidRPr="00750ED7" w:rsidRDefault="00750ED7" w:rsidP="00750ED7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t>21 - Pakiet 21 - Szkiełka mikroskopowe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BA0A32" w14:textId="77777777" w:rsidR="00750ED7" w:rsidRPr="00750ED7" w:rsidRDefault="00750ED7" w:rsidP="00750ED7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750ED7">
              <w:rPr>
                <w:b/>
                <w:bCs/>
                <w:sz w:val="22"/>
                <w:szCs w:val="22"/>
              </w:rPr>
              <w:t>"MAR-FOUR" SIEKIERSKA, TITIENKO S.C.</w:t>
            </w:r>
          </w:p>
          <w:p w14:paraId="75260098" w14:textId="77777777" w:rsidR="00750ED7" w:rsidRPr="00750ED7" w:rsidRDefault="00750ED7" w:rsidP="00750ED7">
            <w:pPr>
              <w:spacing w:line="276" w:lineRule="auto"/>
              <w:rPr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t>ul. Srebrzyńska 5/7</w:t>
            </w:r>
          </w:p>
          <w:p w14:paraId="3C0C7239" w14:textId="4DF1BEA7" w:rsidR="00750ED7" w:rsidRPr="00750ED7" w:rsidRDefault="00750ED7" w:rsidP="00750ED7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t>95-050 Konstantynów Łódzki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86DAFC" w14:textId="77777777" w:rsidR="00750ED7" w:rsidRPr="00750ED7" w:rsidRDefault="00750ED7" w:rsidP="00750ED7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t>1 - Cena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8BCD11" w14:textId="77777777" w:rsidR="00750ED7" w:rsidRPr="00750ED7" w:rsidRDefault="00750ED7" w:rsidP="00750ED7">
            <w:pPr>
              <w:jc w:val="center"/>
              <w:rPr>
                <w:color w:val="000000"/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t xml:space="preserve">  0,00</w:t>
            </w:r>
          </w:p>
        </w:tc>
      </w:tr>
      <w:tr w:rsidR="00750ED7" w:rsidRPr="00750ED7" w14:paraId="57012C3C" w14:textId="77777777" w:rsidTr="003C1E0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0CA5FE" w14:textId="77777777" w:rsidR="00750ED7" w:rsidRPr="00750ED7" w:rsidRDefault="00750ED7" w:rsidP="00750ED7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lastRenderedPageBreak/>
              <w:t>22 - Pakiet 22 - Szkiełka nakrywkowe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503735" w14:textId="77777777" w:rsidR="00750ED7" w:rsidRPr="00750ED7" w:rsidRDefault="00750ED7" w:rsidP="00750ED7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750ED7">
              <w:rPr>
                <w:b/>
                <w:bCs/>
                <w:sz w:val="22"/>
                <w:szCs w:val="22"/>
              </w:rPr>
              <w:t>Elektro Med Grzegorz Pałkowski</w:t>
            </w:r>
          </w:p>
          <w:p w14:paraId="0862ACC5" w14:textId="77777777" w:rsidR="00750ED7" w:rsidRPr="00750ED7" w:rsidRDefault="00750ED7" w:rsidP="00750ED7">
            <w:pPr>
              <w:spacing w:line="276" w:lineRule="auto"/>
              <w:rPr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t>ul. Zabierzowska 11</w:t>
            </w:r>
          </w:p>
          <w:p w14:paraId="167205DB" w14:textId="4C8AC41A" w:rsidR="00750ED7" w:rsidRPr="00750ED7" w:rsidRDefault="00750ED7" w:rsidP="00750ED7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t>32-005 Niepołomice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57708F" w14:textId="77777777" w:rsidR="00750ED7" w:rsidRPr="00750ED7" w:rsidRDefault="00750ED7" w:rsidP="00750ED7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t>1 - Cena - 600.00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85FB29" w14:textId="77777777" w:rsidR="00750ED7" w:rsidRPr="00750ED7" w:rsidRDefault="00750ED7" w:rsidP="00750ED7">
            <w:pPr>
              <w:jc w:val="center"/>
              <w:rPr>
                <w:color w:val="000000"/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t xml:space="preserve">  600,00</w:t>
            </w:r>
          </w:p>
        </w:tc>
      </w:tr>
      <w:tr w:rsidR="00750ED7" w:rsidRPr="00750ED7" w14:paraId="76EC6F70" w14:textId="77777777" w:rsidTr="003C1E0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0AD98E" w14:textId="77777777" w:rsidR="00750ED7" w:rsidRPr="00750ED7" w:rsidRDefault="00750ED7" w:rsidP="00750ED7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t>22 - Pakiet 22 - Szkiełka nakrywkowe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E3F589" w14:textId="77777777" w:rsidR="00750ED7" w:rsidRPr="00750ED7" w:rsidRDefault="00750ED7" w:rsidP="00750ED7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750ED7">
              <w:rPr>
                <w:b/>
                <w:bCs/>
                <w:sz w:val="22"/>
                <w:szCs w:val="22"/>
              </w:rPr>
              <w:t>"MAR-FOUR" SIEKIERSKA, TITIENKO S.C.</w:t>
            </w:r>
          </w:p>
          <w:p w14:paraId="054F5594" w14:textId="77777777" w:rsidR="00750ED7" w:rsidRPr="00750ED7" w:rsidRDefault="00750ED7" w:rsidP="00750ED7">
            <w:pPr>
              <w:spacing w:line="276" w:lineRule="auto"/>
              <w:rPr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t>ul. Srebrzyńska 5/7</w:t>
            </w:r>
          </w:p>
          <w:p w14:paraId="52A075CD" w14:textId="4F92B9D9" w:rsidR="00750ED7" w:rsidRPr="00750ED7" w:rsidRDefault="00750ED7" w:rsidP="00750ED7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t>95-050 Konstantynów Łódzki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D421EC" w14:textId="77777777" w:rsidR="00750ED7" w:rsidRPr="00750ED7" w:rsidRDefault="00750ED7" w:rsidP="00750ED7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t>1 - Cena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263C85" w14:textId="77777777" w:rsidR="00750ED7" w:rsidRPr="00750ED7" w:rsidRDefault="00750ED7" w:rsidP="00750ED7">
            <w:pPr>
              <w:jc w:val="center"/>
              <w:rPr>
                <w:color w:val="000000"/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t xml:space="preserve">  0,00</w:t>
            </w:r>
          </w:p>
        </w:tc>
      </w:tr>
      <w:tr w:rsidR="00750ED7" w:rsidRPr="00750ED7" w14:paraId="6D0FB070" w14:textId="77777777" w:rsidTr="003C1E0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7C1392" w14:textId="77777777" w:rsidR="00750ED7" w:rsidRPr="00750ED7" w:rsidRDefault="00750ED7" w:rsidP="00750ED7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t>23 - Pakiet 23 - Ustniki jednorazowe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EA81CD" w14:textId="77777777" w:rsidR="00750ED7" w:rsidRPr="00750ED7" w:rsidRDefault="00750ED7" w:rsidP="00750ED7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750ED7">
              <w:rPr>
                <w:b/>
                <w:bCs/>
                <w:sz w:val="22"/>
                <w:szCs w:val="22"/>
              </w:rPr>
              <w:t>Globmedica Sp. z o.o.</w:t>
            </w:r>
          </w:p>
          <w:p w14:paraId="1B82601B" w14:textId="77777777" w:rsidR="00750ED7" w:rsidRPr="00750ED7" w:rsidRDefault="00750ED7" w:rsidP="00750ED7">
            <w:pPr>
              <w:spacing w:line="276" w:lineRule="auto"/>
              <w:rPr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t>ul. Jana Matejki 8/21</w:t>
            </w:r>
          </w:p>
          <w:p w14:paraId="1039208D" w14:textId="73AD9BFC" w:rsidR="00750ED7" w:rsidRPr="00750ED7" w:rsidRDefault="00750ED7" w:rsidP="00750ED7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t>58-530 Kowary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A26DE0" w14:textId="77777777" w:rsidR="00750ED7" w:rsidRPr="00750ED7" w:rsidRDefault="00750ED7" w:rsidP="00750ED7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t>1 - Cena - 576.78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5E3478" w14:textId="77777777" w:rsidR="00750ED7" w:rsidRPr="00750ED7" w:rsidRDefault="00750ED7" w:rsidP="00750ED7">
            <w:pPr>
              <w:jc w:val="center"/>
              <w:rPr>
                <w:color w:val="000000"/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t xml:space="preserve">  576,78</w:t>
            </w:r>
          </w:p>
        </w:tc>
      </w:tr>
      <w:tr w:rsidR="00750ED7" w:rsidRPr="00750ED7" w14:paraId="06671B8E" w14:textId="77777777" w:rsidTr="003C1E0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F0B885" w14:textId="77777777" w:rsidR="00750ED7" w:rsidRPr="00750ED7" w:rsidRDefault="00750ED7" w:rsidP="00750ED7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t>23 - Pakiet 23 - Ustniki jednorazowe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1C4F27" w14:textId="77777777" w:rsidR="00750ED7" w:rsidRPr="00750ED7" w:rsidRDefault="00750ED7" w:rsidP="00750ED7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750ED7">
              <w:rPr>
                <w:b/>
                <w:bCs/>
                <w:sz w:val="22"/>
                <w:szCs w:val="22"/>
              </w:rPr>
              <w:t>SUN-MED Spółka Cywilna</w:t>
            </w:r>
          </w:p>
          <w:p w14:paraId="611556D8" w14:textId="77777777" w:rsidR="00750ED7" w:rsidRPr="00750ED7" w:rsidRDefault="00750ED7" w:rsidP="00750ED7">
            <w:pPr>
              <w:spacing w:line="276" w:lineRule="auto"/>
              <w:rPr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t>ul. Franciszkańska 104/112/105</w:t>
            </w:r>
          </w:p>
          <w:p w14:paraId="0C4E3AD3" w14:textId="0AB187D8" w:rsidR="00750ED7" w:rsidRPr="00750ED7" w:rsidRDefault="00750ED7" w:rsidP="00750ED7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t>91-845 Łódź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336866" w14:textId="77777777" w:rsidR="00750ED7" w:rsidRPr="00750ED7" w:rsidRDefault="00750ED7" w:rsidP="00750ED7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t>1 - Cena - 529.02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38F04A" w14:textId="77777777" w:rsidR="00750ED7" w:rsidRPr="00750ED7" w:rsidRDefault="00750ED7" w:rsidP="00750ED7">
            <w:pPr>
              <w:jc w:val="center"/>
              <w:rPr>
                <w:color w:val="000000"/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t xml:space="preserve">  529,02</w:t>
            </w:r>
          </w:p>
        </w:tc>
      </w:tr>
      <w:tr w:rsidR="00750ED7" w:rsidRPr="00750ED7" w14:paraId="75C557E2" w14:textId="77777777" w:rsidTr="003C1E0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98D3CE" w14:textId="77777777" w:rsidR="00750ED7" w:rsidRPr="00750ED7" w:rsidRDefault="00750ED7" w:rsidP="00750ED7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t>23 - Pakiet 23 - Ustniki jednorazowe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D08E51" w14:textId="77777777" w:rsidR="00750ED7" w:rsidRPr="00750ED7" w:rsidRDefault="00750ED7" w:rsidP="00750ED7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750ED7">
              <w:rPr>
                <w:b/>
                <w:bCs/>
                <w:sz w:val="22"/>
                <w:szCs w:val="22"/>
              </w:rPr>
              <w:t>VARIMED Sp. z o.o.</w:t>
            </w:r>
          </w:p>
          <w:p w14:paraId="6AF09297" w14:textId="77777777" w:rsidR="00750ED7" w:rsidRPr="00750ED7" w:rsidRDefault="00750ED7" w:rsidP="00750ED7">
            <w:pPr>
              <w:spacing w:line="276" w:lineRule="auto"/>
              <w:rPr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t>ul. Tadeusza Kościuszki 115/4U</w:t>
            </w:r>
          </w:p>
          <w:p w14:paraId="5AF66845" w14:textId="2A348A8A" w:rsidR="00750ED7" w:rsidRPr="00750ED7" w:rsidRDefault="00750ED7" w:rsidP="00750ED7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t>50-442 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0B13BB" w14:textId="77777777" w:rsidR="00750ED7" w:rsidRPr="00750ED7" w:rsidRDefault="00750ED7" w:rsidP="00750ED7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t>1 - Cena - 447.00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00BFA7" w14:textId="77777777" w:rsidR="00750ED7" w:rsidRPr="00750ED7" w:rsidRDefault="00750ED7" w:rsidP="00750ED7">
            <w:pPr>
              <w:jc w:val="center"/>
              <w:rPr>
                <w:color w:val="000000"/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t xml:space="preserve">  447,00</w:t>
            </w:r>
          </w:p>
        </w:tc>
      </w:tr>
      <w:tr w:rsidR="00750ED7" w:rsidRPr="00750ED7" w14:paraId="35B15FBB" w14:textId="77777777" w:rsidTr="003C1E0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C980B9" w14:textId="77777777" w:rsidR="00750ED7" w:rsidRPr="00750ED7" w:rsidRDefault="00750ED7" w:rsidP="00750ED7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t>23 - Pakiet 23 - Ustniki jednorazowe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4D49F9" w14:textId="77777777" w:rsidR="00750ED7" w:rsidRPr="00750ED7" w:rsidRDefault="00750ED7" w:rsidP="00750ED7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750ED7">
              <w:rPr>
                <w:b/>
                <w:bCs/>
                <w:sz w:val="22"/>
                <w:szCs w:val="22"/>
              </w:rPr>
              <w:t>SINMED Sp. z o. o.</w:t>
            </w:r>
          </w:p>
          <w:p w14:paraId="571BBCC8" w14:textId="77777777" w:rsidR="00750ED7" w:rsidRPr="00750ED7" w:rsidRDefault="00750ED7" w:rsidP="00750ED7">
            <w:pPr>
              <w:spacing w:line="276" w:lineRule="auto"/>
              <w:rPr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t>ul. Graniczna 32B</w:t>
            </w:r>
          </w:p>
          <w:p w14:paraId="6D3B61FA" w14:textId="5E263100" w:rsidR="00750ED7" w:rsidRPr="00750ED7" w:rsidRDefault="00750ED7" w:rsidP="00750ED7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t>44-178 Przyszowice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2AA364" w14:textId="77777777" w:rsidR="00750ED7" w:rsidRPr="00750ED7" w:rsidRDefault="00750ED7" w:rsidP="00750ED7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t>1 - Cena - 600.00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CAF8A2" w14:textId="77777777" w:rsidR="00750ED7" w:rsidRPr="00750ED7" w:rsidRDefault="00750ED7" w:rsidP="00750ED7">
            <w:pPr>
              <w:jc w:val="center"/>
              <w:rPr>
                <w:color w:val="000000"/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t xml:space="preserve">  600,00</w:t>
            </w:r>
          </w:p>
        </w:tc>
      </w:tr>
      <w:tr w:rsidR="00750ED7" w:rsidRPr="00750ED7" w14:paraId="32120B09" w14:textId="77777777" w:rsidTr="003C1E0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B24C97" w14:textId="77777777" w:rsidR="00750ED7" w:rsidRPr="00750ED7" w:rsidRDefault="00750ED7" w:rsidP="00750ED7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t>23 - Pakiet 23 - Ustniki jednorazowe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F76C96" w14:textId="77777777" w:rsidR="00750ED7" w:rsidRPr="00750ED7" w:rsidRDefault="00750ED7" w:rsidP="00750ED7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750ED7">
              <w:rPr>
                <w:b/>
                <w:bCs/>
                <w:sz w:val="22"/>
                <w:szCs w:val="22"/>
              </w:rPr>
              <w:t>Informer Med sp. z o.o.</w:t>
            </w:r>
          </w:p>
          <w:p w14:paraId="3A0D6E2A" w14:textId="77777777" w:rsidR="00750ED7" w:rsidRPr="00750ED7" w:rsidRDefault="00750ED7" w:rsidP="00750ED7">
            <w:pPr>
              <w:spacing w:line="276" w:lineRule="auto"/>
              <w:rPr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t>ul. Winogrady 118</w:t>
            </w:r>
          </w:p>
          <w:p w14:paraId="47CEDD31" w14:textId="30481986" w:rsidR="00750ED7" w:rsidRPr="00750ED7" w:rsidRDefault="00750ED7" w:rsidP="00750ED7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t>61-626 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0881E8" w14:textId="77777777" w:rsidR="00750ED7" w:rsidRPr="00750ED7" w:rsidRDefault="00750ED7" w:rsidP="00750ED7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t>1 - Cena - 576.78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6C8AB4" w14:textId="77777777" w:rsidR="00750ED7" w:rsidRPr="00750ED7" w:rsidRDefault="00750ED7" w:rsidP="00750ED7">
            <w:pPr>
              <w:jc w:val="center"/>
              <w:rPr>
                <w:color w:val="000000"/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t xml:space="preserve">  576,78</w:t>
            </w:r>
          </w:p>
        </w:tc>
      </w:tr>
      <w:tr w:rsidR="00750ED7" w:rsidRPr="00750ED7" w14:paraId="66D33FEA" w14:textId="77777777" w:rsidTr="003C1E0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3E249E" w14:textId="77777777" w:rsidR="00750ED7" w:rsidRPr="00750ED7" w:rsidRDefault="00750ED7" w:rsidP="00750ED7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t>23 - Pakiet 23 - Ustniki jednorazowe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5398CD" w14:textId="77777777" w:rsidR="00750ED7" w:rsidRPr="00750ED7" w:rsidRDefault="00750ED7" w:rsidP="00750ED7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750ED7">
              <w:rPr>
                <w:b/>
                <w:bCs/>
                <w:sz w:val="22"/>
                <w:szCs w:val="22"/>
              </w:rPr>
              <w:t>Sonologistic Sp. z o.o. Sp. Kom.</w:t>
            </w:r>
          </w:p>
          <w:p w14:paraId="5919B6D4" w14:textId="77777777" w:rsidR="00750ED7" w:rsidRPr="00750ED7" w:rsidRDefault="00750ED7" w:rsidP="00750ED7">
            <w:pPr>
              <w:spacing w:line="276" w:lineRule="auto"/>
              <w:rPr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t>ul. Kresowa 7a</w:t>
            </w:r>
          </w:p>
          <w:p w14:paraId="16FB7165" w14:textId="4A87D25C" w:rsidR="00750ED7" w:rsidRPr="00750ED7" w:rsidRDefault="00750ED7" w:rsidP="00750ED7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t>22-400 Zamość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39E0EB" w14:textId="77777777" w:rsidR="00750ED7" w:rsidRPr="00750ED7" w:rsidRDefault="00750ED7" w:rsidP="00750ED7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t>1 - Cena - 319.26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767E2D" w14:textId="77777777" w:rsidR="00750ED7" w:rsidRPr="00750ED7" w:rsidRDefault="00750ED7" w:rsidP="00750ED7">
            <w:pPr>
              <w:jc w:val="center"/>
              <w:rPr>
                <w:color w:val="000000"/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t xml:space="preserve">  319,26</w:t>
            </w:r>
          </w:p>
        </w:tc>
      </w:tr>
      <w:tr w:rsidR="00750ED7" w:rsidRPr="00750ED7" w14:paraId="569AD269" w14:textId="77777777" w:rsidTr="003C1E0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47DD5B" w14:textId="77777777" w:rsidR="00750ED7" w:rsidRPr="00750ED7" w:rsidRDefault="00750ED7" w:rsidP="00750ED7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t>23 - Pakiet 23 - Ustniki jednorazowe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2B3A71" w14:textId="77777777" w:rsidR="00750ED7" w:rsidRPr="00750ED7" w:rsidRDefault="00750ED7" w:rsidP="00750ED7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750ED7">
              <w:rPr>
                <w:b/>
                <w:bCs/>
                <w:sz w:val="22"/>
                <w:szCs w:val="22"/>
              </w:rPr>
              <w:t>Zarys International Group Sp. z o.o. Sp.k.</w:t>
            </w:r>
          </w:p>
          <w:p w14:paraId="756DEE12" w14:textId="77777777" w:rsidR="00750ED7" w:rsidRPr="00750ED7" w:rsidRDefault="00750ED7" w:rsidP="00750ED7">
            <w:pPr>
              <w:spacing w:line="276" w:lineRule="auto"/>
              <w:rPr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t>ul. Pod Borem 18</w:t>
            </w:r>
          </w:p>
          <w:p w14:paraId="05F5A2D1" w14:textId="15530D65" w:rsidR="00750ED7" w:rsidRPr="00750ED7" w:rsidRDefault="00750ED7" w:rsidP="00750ED7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t>41-808 Zabrze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73D13E" w14:textId="77777777" w:rsidR="00750ED7" w:rsidRPr="00750ED7" w:rsidRDefault="00750ED7" w:rsidP="00750ED7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t>1 - Cena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2EFC88" w14:textId="77777777" w:rsidR="00750ED7" w:rsidRPr="00750ED7" w:rsidRDefault="00750ED7" w:rsidP="00750ED7">
            <w:pPr>
              <w:jc w:val="center"/>
              <w:rPr>
                <w:color w:val="000000"/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t xml:space="preserve">  0,00</w:t>
            </w:r>
          </w:p>
        </w:tc>
      </w:tr>
      <w:tr w:rsidR="00750ED7" w:rsidRPr="00750ED7" w14:paraId="1EBE9C1E" w14:textId="77777777" w:rsidTr="003C1E0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86DA4B" w14:textId="77777777" w:rsidR="00750ED7" w:rsidRPr="00750ED7" w:rsidRDefault="00750ED7" w:rsidP="00750ED7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t>25 - Pakiet 25 - Zatyczki do cewnika moczowego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9695B4" w14:textId="77777777" w:rsidR="00750ED7" w:rsidRPr="00750ED7" w:rsidRDefault="00750ED7" w:rsidP="00750ED7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750ED7">
              <w:rPr>
                <w:b/>
                <w:bCs/>
                <w:sz w:val="22"/>
                <w:szCs w:val="22"/>
              </w:rPr>
              <w:t>Bialmed Sp. z o.o.</w:t>
            </w:r>
          </w:p>
          <w:p w14:paraId="5DF9F115" w14:textId="77777777" w:rsidR="00750ED7" w:rsidRPr="00750ED7" w:rsidRDefault="00750ED7" w:rsidP="00750ED7">
            <w:pPr>
              <w:spacing w:line="276" w:lineRule="auto"/>
              <w:rPr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t>ul. Kazimierzowska 46/48/35</w:t>
            </w:r>
          </w:p>
          <w:p w14:paraId="65D8AC1C" w14:textId="58A29289" w:rsidR="00750ED7" w:rsidRPr="00750ED7" w:rsidRDefault="00750ED7" w:rsidP="00750ED7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t>02-546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4F9F63" w14:textId="77777777" w:rsidR="00750ED7" w:rsidRPr="00750ED7" w:rsidRDefault="00750ED7" w:rsidP="00750ED7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t>1 - Cena - 600.00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A2846A" w14:textId="77777777" w:rsidR="00750ED7" w:rsidRPr="00750ED7" w:rsidRDefault="00750ED7" w:rsidP="00750ED7">
            <w:pPr>
              <w:jc w:val="center"/>
              <w:rPr>
                <w:color w:val="000000"/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t xml:space="preserve">  600,00</w:t>
            </w:r>
          </w:p>
        </w:tc>
      </w:tr>
      <w:tr w:rsidR="00750ED7" w:rsidRPr="00750ED7" w14:paraId="693E245B" w14:textId="77777777" w:rsidTr="003C1E0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77FAED" w14:textId="77777777" w:rsidR="00750ED7" w:rsidRPr="00750ED7" w:rsidRDefault="00750ED7" w:rsidP="00750ED7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t>25 - Pakiet 25 - Zatyczki do cewnika moczowego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F8F03C" w14:textId="77777777" w:rsidR="00750ED7" w:rsidRPr="00750ED7" w:rsidRDefault="00750ED7" w:rsidP="00750ED7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750ED7">
              <w:rPr>
                <w:b/>
                <w:bCs/>
                <w:sz w:val="22"/>
                <w:szCs w:val="22"/>
              </w:rPr>
              <w:t>Zarys International Group Sp. z o.o. Sp.k.</w:t>
            </w:r>
          </w:p>
          <w:p w14:paraId="01251A86" w14:textId="77777777" w:rsidR="00750ED7" w:rsidRPr="00750ED7" w:rsidRDefault="00750ED7" w:rsidP="00750ED7">
            <w:pPr>
              <w:spacing w:line="276" w:lineRule="auto"/>
              <w:rPr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t>ul. Pod Borem 18</w:t>
            </w:r>
          </w:p>
          <w:p w14:paraId="04F2F0BC" w14:textId="07772960" w:rsidR="00750ED7" w:rsidRPr="00750ED7" w:rsidRDefault="00750ED7" w:rsidP="00750ED7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t>41-808 Zabrze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0A02BB" w14:textId="77777777" w:rsidR="00750ED7" w:rsidRPr="00750ED7" w:rsidRDefault="00750ED7" w:rsidP="00750ED7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t>1 - Cena - 550.02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17C71A" w14:textId="77777777" w:rsidR="00750ED7" w:rsidRPr="00750ED7" w:rsidRDefault="00750ED7" w:rsidP="00750ED7">
            <w:pPr>
              <w:jc w:val="center"/>
              <w:rPr>
                <w:color w:val="000000"/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t xml:space="preserve">  550,02</w:t>
            </w:r>
          </w:p>
        </w:tc>
      </w:tr>
      <w:tr w:rsidR="00750ED7" w:rsidRPr="00750ED7" w14:paraId="00029DA3" w14:textId="77777777" w:rsidTr="003C1E0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05B730" w14:textId="77777777" w:rsidR="00750ED7" w:rsidRPr="00750ED7" w:rsidRDefault="00750ED7" w:rsidP="00750ED7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t>25 - Pakiet 25 - Zatyczki do cewnika moczowego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9C2245" w14:textId="77777777" w:rsidR="00750ED7" w:rsidRPr="00750ED7" w:rsidRDefault="00750ED7" w:rsidP="00750ED7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750ED7">
              <w:rPr>
                <w:b/>
                <w:bCs/>
                <w:sz w:val="22"/>
                <w:szCs w:val="22"/>
              </w:rPr>
              <w:t>Advance Europe Sp. z o.o. Biuro Techniczno-Handlowe</w:t>
            </w:r>
          </w:p>
          <w:p w14:paraId="0EDBAD1D" w14:textId="77777777" w:rsidR="00750ED7" w:rsidRPr="00750ED7" w:rsidRDefault="00750ED7" w:rsidP="00750ED7">
            <w:pPr>
              <w:spacing w:line="276" w:lineRule="auto"/>
              <w:rPr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t>ul. Fasolowa 31A</w:t>
            </w:r>
          </w:p>
          <w:p w14:paraId="4A62D7B5" w14:textId="1C8CF86B" w:rsidR="00750ED7" w:rsidRPr="00750ED7" w:rsidRDefault="00750ED7" w:rsidP="00750ED7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t>02-482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FA0A07" w14:textId="77777777" w:rsidR="00750ED7" w:rsidRPr="00750ED7" w:rsidRDefault="00750ED7" w:rsidP="00750ED7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t>1 - Cena - 88.62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5F8F20" w14:textId="77777777" w:rsidR="00750ED7" w:rsidRPr="00750ED7" w:rsidRDefault="00750ED7" w:rsidP="00750ED7">
            <w:pPr>
              <w:jc w:val="center"/>
              <w:rPr>
                <w:color w:val="000000"/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t xml:space="preserve">  88,62</w:t>
            </w:r>
          </w:p>
        </w:tc>
      </w:tr>
      <w:tr w:rsidR="00750ED7" w:rsidRPr="00750ED7" w14:paraId="5A593225" w14:textId="77777777" w:rsidTr="003C1E0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6635FA" w14:textId="77777777" w:rsidR="00750ED7" w:rsidRPr="00750ED7" w:rsidRDefault="00750ED7" w:rsidP="00750ED7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t xml:space="preserve">28 - Pakiet 28 - Zestaw do zamkniętego </w:t>
            </w:r>
            <w:r w:rsidRPr="00750ED7">
              <w:rPr>
                <w:sz w:val="22"/>
                <w:szCs w:val="22"/>
              </w:rPr>
              <w:lastRenderedPageBreak/>
              <w:t>systemu zbiórki stolca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01B4E9" w14:textId="77777777" w:rsidR="00750ED7" w:rsidRPr="00750ED7" w:rsidRDefault="00750ED7" w:rsidP="00750ED7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750ED7">
              <w:rPr>
                <w:b/>
                <w:bCs/>
                <w:sz w:val="22"/>
                <w:szCs w:val="22"/>
              </w:rPr>
              <w:lastRenderedPageBreak/>
              <w:t>SINMED Sp. z o. o.</w:t>
            </w:r>
          </w:p>
          <w:p w14:paraId="3386312D" w14:textId="77777777" w:rsidR="00750ED7" w:rsidRPr="00750ED7" w:rsidRDefault="00750ED7" w:rsidP="00750ED7">
            <w:pPr>
              <w:spacing w:line="276" w:lineRule="auto"/>
              <w:rPr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t>ul. Graniczna 32B</w:t>
            </w:r>
          </w:p>
          <w:p w14:paraId="6B9B5D41" w14:textId="3E195FB8" w:rsidR="00750ED7" w:rsidRPr="00750ED7" w:rsidRDefault="00750ED7" w:rsidP="00750ED7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lastRenderedPageBreak/>
              <w:t>44-178 Przyszowice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557788" w14:textId="77777777" w:rsidR="00750ED7" w:rsidRPr="00750ED7" w:rsidRDefault="00750ED7" w:rsidP="00750ED7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lastRenderedPageBreak/>
              <w:t>1 - Cena - 600.00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D76C0E" w14:textId="77777777" w:rsidR="00750ED7" w:rsidRPr="00750ED7" w:rsidRDefault="00750ED7" w:rsidP="00750ED7">
            <w:pPr>
              <w:jc w:val="center"/>
              <w:rPr>
                <w:color w:val="000000"/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t xml:space="preserve">  600,00</w:t>
            </w:r>
          </w:p>
        </w:tc>
      </w:tr>
      <w:tr w:rsidR="00750ED7" w:rsidRPr="00750ED7" w14:paraId="4FE11569" w14:textId="77777777" w:rsidTr="003C1E0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E5A636" w14:textId="77777777" w:rsidR="00750ED7" w:rsidRPr="00750ED7" w:rsidRDefault="00750ED7" w:rsidP="00750ED7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t>28 - Pakiet 28 - Zestaw do zamkniętego systemu zbiórki stolca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353D8B" w14:textId="77777777" w:rsidR="00750ED7" w:rsidRPr="00750ED7" w:rsidRDefault="00750ED7" w:rsidP="00750ED7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750ED7">
              <w:rPr>
                <w:b/>
                <w:bCs/>
                <w:sz w:val="22"/>
                <w:szCs w:val="22"/>
              </w:rPr>
              <w:t>Zarys International Group Sp. z o.o. Sp.k.</w:t>
            </w:r>
          </w:p>
          <w:p w14:paraId="1986D6BD" w14:textId="77777777" w:rsidR="00750ED7" w:rsidRPr="00750ED7" w:rsidRDefault="00750ED7" w:rsidP="00750ED7">
            <w:pPr>
              <w:spacing w:line="276" w:lineRule="auto"/>
              <w:rPr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t>ul. Pod Borem 18</w:t>
            </w:r>
          </w:p>
          <w:p w14:paraId="6E29260D" w14:textId="64E8D0F2" w:rsidR="00750ED7" w:rsidRPr="00750ED7" w:rsidRDefault="00750ED7" w:rsidP="00750ED7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t>41-808 Zabrze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A5AF64" w14:textId="77777777" w:rsidR="00750ED7" w:rsidRPr="00750ED7" w:rsidRDefault="00750ED7" w:rsidP="00750ED7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t>1 - Cena - 541.50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46741B" w14:textId="77777777" w:rsidR="00750ED7" w:rsidRPr="00750ED7" w:rsidRDefault="00750ED7" w:rsidP="00750ED7">
            <w:pPr>
              <w:jc w:val="center"/>
              <w:rPr>
                <w:color w:val="000000"/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t xml:space="preserve">  541,50</w:t>
            </w:r>
          </w:p>
        </w:tc>
      </w:tr>
      <w:tr w:rsidR="00750ED7" w:rsidRPr="00750ED7" w14:paraId="4AFD3EF3" w14:textId="77777777" w:rsidTr="003C1E0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FF42AD" w14:textId="77777777" w:rsidR="00750ED7" w:rsidRPr="00750ED7" w:rsidRDefault="00750ED7" w:rsidP="00750ED7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t>29 - Pakiet 29 - Zestaw stentu moczowodowego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8A1EA9" w14:textId="77777777" w:rsidR="00750ED7" w:rsidRPr="00750ED7" w:rsidRDefault="00750ED7" w:rsidP="00750ED7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750ED7">
              <w:rPr>
                <w:b/>
                <w:bCs/>
                <w:sz w:val="22"/>
                <w:szCs w:val="22"/>
              </w:rPr>
              <w:t>Cook Medical sp. z o.o.</w:t>
            </w:r>
          </w:p>
          <w:p w14:paraId="28C6FAF5" w14:textId="77777777" w:rsidR="00750ED7" w:rsidRPr="00750ED7" w:rsidRDefault="00750ED7" w:rsidP="00750ED7">
            <w:pPr>
              <w:spacing w:line="276" w:lineRule="auto"/>
              <w:rPr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t>Rondo Daszyńskiego 2B</w:t>
            </w:r>
          </w:p>
          <w:p w14:paraId="0A530E28" w14:textId="7496605E" w:rsidR="00750ED7" w:rsidRPr="00750ED7" w:rsidRDefault="00750ED7" w:rsidP="00750ED7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t>00-843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52D3FF" w14:textId="77777777" w:rsidR="00750ED7" w:rsidRPr="00750ED7" w:rsidRDefault="00750ED7" w:rsidP="00750ED7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t>1 - Cena - 600.00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9BB1B6" w14:textId="77777777" w:rsidR="00750ED7" w:rsidRPr="00750ED7" w:rsidRDefault="00750ED7" w:rsidP="00750ED7">
            <w:pPr>
              <w:jc w:val="center"/>
              <w:rPr>
                <w:color w:val="000000"/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t xml:space="preserve">  600,00</w:t>
            </w:r>
          </w:p>
        </w:tc>
      </w:tr>
      <w:tr w:rsidR="00750ED7" w:rsidRPr="00750ED7" w14:paraId="6BE4B108" w14:textId="77777777" w:rsidTr="003C1E0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64D414" w14:textId="77777777" w:rsidR="00750ED7" w:rsidRPr="00750ED7" w:rsidRDefault="00750ED7" w:rsidP="00750ED7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t>30 - Pakiet 30 - Zestawy urologiczne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F5FA27" w14:textId="77777777" w:rsidR="00750ED7" w:rsidRPr="00750ED7" w:rsidRDefault="00750ED7" w:rsidP="00750ED7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750ED7">
              <w:rPr>
                <w:b/>
                <w:bCs/>
                <w:sz w:val="22"/>
                <w:szCs w:val="22"/>
              </w:rPr>
              <w:t>Advance Europe Sp. z o.o. Biuro Techniczno-Handlowe</w:t>
            </w:r>
          </w:p>
          <w:p w14:paraId="458A7300" w14:textId="77777777" w:rsidR="00750ED7" w:rsidRPr="00750ED7" w:rsidRDefault="00750ED7" w:rsidP="00750ED7">
            <w:pPr>
              <w:spacing w:line="276" w:lineRule="auto"/>
              <w:rPr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t>ul. Fasolowa 31A</w:t>
            </w:r>
          </w:p>
          <w:p w14:paraId="7B6F2905" w14:textId="6B6A8FC1" w:rsidR="00750ED7" w:rsidRPr="00750ED7" w:rsidRDefault="00750ED7" w:rsidP="00750ED7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t>02-482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85B128" w14:textId="77777777" w:rsidR="00750ED7" w:rsidRPr="00750ED7" w:rsidRDefault="00750ED7" w:rsidP="00750ED7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t>1 - Cena - 600.00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EA2D9E" w14:textId="77777777" w:rsidR="00750ED7" w:rsidRPr="00750ED7" w:rsidRDefault="00750ED7" w:rsidP="00750ED7">
            <w:pPr>
              <w:jc w:val="center"/>
              <w:rPr>
                <w:color w:val="000000"/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t xml:space="preserve">  600,00</w:t>
            </w:r>
          </w:p>
        </w:tc>
      </w:tr>
      <w:tr w:rsidR="00750ED7" w:rsidRPr="00750ED7" w14:paraId="7FD5D7DA" w14:textId="77777777" w:rsidTr="003C1E0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68674F" w14:textId="77777777" w:rsidR="00750ED7" w:rsidRPr="00750ED7" w:rsidRDefault="00750ED7" w:rsidP="00750ED7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t>32 - Pakiet 32 - Zgłębniki żołądkowe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FE41C2" w14:textId="77777777" w:rsidR="00750ED7" w:rsidRPr="00750ED7" w:rsidRDefault="00750ED7" w:rsidP="00750ED7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750ED7">
              <w:rPr>
                <w:b/>
                <w:bCs/>
                <w:sz w:val="22"/>
                <w:szCs w:val="22"/>
              </w:rPr>
              <w:t>J. Chodacki, A. Misztal „Medica” Spółka Jawna</w:t>
            </w:r>
          </w:p>
          <w:p w14:paraId="722DA962" w14:textId="77777777" w:rsidR="00750ED7" w:rsidRPr="00750ED7" w:rsidRDefault="00750ED7" w:rsidP="00750ED7">
            <w:pPr>
              <w:spacing w:line="276" w:lineRule="auto"/>
              <w:rPr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t>ul. Przemysłowa 4A</w:t>
            </w:r>
          </w:p>
          <w:p w14:paraId="5AB5E908" w14:textId="5CC802BF" w:rsidR="00750ED7" w:rsidRPr="00750ED7" w:rsidRDefault="00750ED7" w:rsidP="00750ED7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t>59-300 Lubin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B9B26C" w14:textId="77777777" w:rsidR="00750ED7" w:rsidRPr="00750ED7" w:rsidRDefault="00750ED7" w:rsidP="00750ED7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t>1 - Cena - 600.00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FE9CE5" w14:textId="77777777" w:rsidR="00750ED7" w:rsidRPr="00750ED7" w:rsidRDefault="00750ED7" w:rsidP="00750ED7">
            <w:pPr>
              <w:jc w:val="center"/>
              <w:rPr>
                <w:color w:val="000000"/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t xml:space="preserve">  600,00</w:t>
            </w:r>
          </w:p>
        </w:tc>
      </w:tr>
      <w:tr w:rsidR="00750ED7" w:rsidRPr="00750ED7" w14:paraId="21E8FA20" w14:textId="77777777" w:rsidTr="003C1E0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C6BE28" w14:textId="77777777" w:rsidR="00750ED7" w:rsidRPr="00750ED7" w:rsidRDefault="00750ED7" w:rsidP="00750ED7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t>32 - Pakiet 32 - Zgłębniki żołądkowe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B708B6" w14:textId="77777777" w:rsidR="00750ED7" w:rsidRPr="00750ED7" w:rsidRDefault="00750ED7" w:rsidP="00750ED7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750ED7">
              <w:rPr>
                <w:b/>
                <w:bCs/>
                <w:sz w:val="22"/>
                <w:szCs w:val="22"/>
              </w:rPr>
              <w:t>Bialmed Sp. z o.o.</w:t>
            </w:r>
          </w:p>
          <w:p w14:paraId="05D5E68B" w14:textId="77777777" w:rsidR="00750ED7" w:rsidRPr="00750ED7" w:rsidRDefault="00750ED7" w:rsidP="00750ED7">
            <w:pPr>
              <w:spacing w:line="276" w:lineRule="auto"/>
              <w:rPr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t>ul. Kazimierzowska 46/48/35</w:t>
            </w:r>
          </w:p>
          <w:p w14:paraId="639CBF2D" w14:textId="79FA1BBD" w:rsidR="00750ED7" w:rsidRPr="00750ED7" w:rsidRDefault="00750ED7" w:rsidP="00750ED7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t>02-546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5F1796" w14:textId="77777777" w:rsidR="00750ED7" w:rsidRPr="00750ED7" w:rsidRDefault="00750ED7" w:rsidP="00750ED7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t>1 - Cena - 328.56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18A118" w14:textId="77777777" w:rsidR="00750ED7" w:rsidRPr="00750ED7" w:rsidRDefault="00750ED7" w:rsidP="00750ED7">
            <w:pPr>
              <w:jc w:val="center"/>
              <w:rPr>
                <w:color w:val="000000"/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t xml:space="preserve">  328,56</w:t>
            </w:r>
          </w:p>
        </w:tc>
      </w:tr>
      <w:tr w:rsidR="00750ED7" w:rsidRPr="00750ED7" w14:paraId="6CE5CB6E" w14:textId="77777777" w:rsidTr="003C1E0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D06064" w14:textId="77777777" w:rsidR="00750ED7" w:rsidRPr="00750ED7" w:rsidRDefault="00750ED7" w:rsidP="00750ED7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t>32 - Pakiet 32 - Zgłębniki żołądkowe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5D7C09" w14:textId="77777777" w:rsidR="00750ED7" w:rsidRPr="00750ED7" w:rsidRDefault="00750ED7" w:rsidP="00750ED7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750ED7">
              <w:rPr>
                <w:b/>
                <w:bCs/>
                <w:sz w:val="22"/>
                <w:szCs w:val="22"/>
              </w:rPr>
              <w:t>Zarys International Group Sp. z o.o. Sp.k.</w:t>
            </w:r>
          </w:p>
          <w:p w14:paraId="5F6C30F2" w14:textId="77777777" w:rsidR="00750ED7" w:rsidRPr="00750ED7" w:rsidRDefault="00750ED7" w:rsidP="00750ED7">
            <w:pPr>
              <w:spacing w:line="276" w:lineRule="auto"/>
              <w:rPr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t>ul. Pod Borem 18</w:t>
            </w:r>
          </w:p>
          <w:p w14:paraId="4FD9217A" w14:textId="549E9F49" w:rsidR="00750ED7" w:rsidRPr="00750ED7" w:rsidRDefault="00750ED7" w:rsidP="00750ED7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t>41-808 Zabrze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E61292" w14:textId="77777777" w:rsidR="00750ED7" w:rsidRPr="00750ED7" w:rsidRDefault="00750ED7" w:rsidP="00750ED7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t>1 - Cena - 164.70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634F4B" w14:textId="77777777" w:rsidR="00750ED7" w:rsidRPr="00750ED7" w:rsidRDefault="00750ED7" w:rsidP="00750ED7">
            <w:pPr>
              <w:jc w:val="center"/>
              <w:rPr>
                <w:color w:val="000000"/>
                <w:sz w:val="22"/>
                <w:szCs w:val="22"/>
              </w:rPr>
            </w:pPr>
            <w:r w:rsidRPr="00750ED7">
              <w:rPr>
                <w:sz w:val="22"/>
                <w:szCs w:val="22"/>
              </w:rPr>
              <w:t xml:space="preserve">  164,70</w:t>
            </w:r>
          </w:p>
        </w:tc>
      </w:tr>
      <w:bookmarkEnd w:id="0"/>
    </w:tbl>
    <w:p w14:paraId="71CFE82D" w14:textId="41D917D1" w:rsidR="008642B3" w:rsidRPr="00750ED7" w:rsidRDefault="008642B3" w:rsidP="00750ED7">
      <w:pPr>
        <w:spacing w:before="720" w:after="480" w:line="360" w:lineRule="auto"/>
        <w:ind w:left="3119" w:right="-425" w:firstLine="425"/>
        <w:jc w:val="right"/>
        <w:rPr>
          <w:vertAlign w:val="superscript"/>
        </w:rPr>
      </w:pPr>
    </w:p>
    <w:sectPr w:rsidR="008642B3" w:rsidRPr="00750ED7" w:rsidSect="00750ED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709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DEFE6E" w14:textId="77777777" w:rsidR="00DB29E9" w:rsidRDefault="00DB29E9">
      <w:r>
        <w:separator/>
      </w:r>
    </w:p>
  </w:endnote>
  <w:endnote w:type="continuationSeparator" w:id="0">
    <w:p w14:paraId="4A03E2A9" w14:textId="77777777" w:rsidR="00DB29E9" w:rsidRDefault="00DB29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C0EE13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7CB290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4BDB3A05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344DA776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9EEE31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1F01FF" w14:textId="77777777" w:rsidR="00DB29E9" w:rsidRDefault="00DB29E9">
      <w:r>
        <w:separator/>
      </w:r>
    </w:p>
  </w:footnote>
  <w:footnote w:type="continuationSeparator" w:id="0">
    <w:p w14:paraId="7634FD98" w14:textId="77777777" w:rsidR="00DB29E9" w:rsidRDefault="00DB29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B615DF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2D2928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7C31E6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B29E9"/>
    <w:rsid w:val="00022322"/>
    <w:rsid w:val="00042497"/>
    <w:rsid w:val="000C1E6F"/>
    <w:rsid w:val="000E4E56"/>
    <w:rsid w:val="001A0B59"/>
    <w:rsid w:val="001A1468"/>
    <w:rsid w:val="001B7815"/>
    <w:rsid w:val="00211A34"/>
    <w:rsid w:val="002B1E4F"/>
    <w:rsid w:val="002B6761"/>
    <w:rsid w:val="003445A0"/>
    <w:rsid w:val="003A0AFC"/>
    <w:rsid w:val="003C1E0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0ED7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493F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DB29E9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41A2B2A"/>
  <w15:chartTrackingRefBased/>
  <w15:docId w15:val="{160F0D38-BC9C-4217-A699-3C6350CDDE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9</Pages>
  <Words>1912</Words>
  <Characters>10200</Characters>
  <Application>Microsoft Office Word</Application>
  <DocSecurity>0</DocSecurity>
  <Lines>85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Karolina Kosek</dc:creator>
  <cp:keywords/>
  <dc:description/>
  <cp:lastModifiedBy>Karolina Kosek</cp:lastModifiedBy>
  <cp:revision>4</cp:revision>
  <cp:lastPrinted>1899-12-31T23:00:00Z</cp:lastPrinted>
  <dcterms:created xsi:type="dcterms:W3CDTF">2025-02-20T13:13:00Z</dcterms:created>
  <dcterms:modified xsi:type="dcterms:W3CDTF">2025-02-21T13:43:00Z</dcterms:modified>
</cp:coreProperties>
</file>