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DF7E05" w:rsidRDefault="0097528A" w:rsidP="00B36EDA">
      <w:pPr>
        <w:spacing w:after="600"/>
        <w:jc w:val="right"/>
      </w:pPr>
      <w:bookmarkStart w:id="0" w:name="_Hlk53520193"/>
      <w:r w:rsidRPr="00DF7E05">
        <w:t>Kraków</w:t>
      </w:r>
      <w:r w:rsidR="00B36EDA" w:rsidRPr="00DF7E05">
        <w:t xml:space="preserve"> dnia: </w:t>
      </w:r>
      <w:r w:rsidR="009C6553">
        <w:t>21.02.2025</w:t>
      </w:r>
    </w:p>
    <w:p w:rsidR="0097528A" w:rsidRPr="00DF7E05" w:rsidRDefault="0097528A" w:rsidP="00B36EDA">
      <w:pPr>
        <w:spacing w:line="360" w:lineRule="auto"/>
        <w:ind w:right="3969"/>
        <w:rPr>
          <w:b/>
          <w:bCs/>
        </w:rPr>
      </w:pPr>
      <w:r w:rsidRPr="00DF7E05">
        <w:rPr>
          <w:b/>
          <w:bCs/>
        </w:rPr>
        <w:t>Szpital Miejski Specjalistyczny</w:t>
      </w:r>
    </w:p>
    <w:p w:rsidR="0097528A" w:rsidRPr="00DF7E05" w:rsidRDefault="0097528A" w:rsidP="00B36EDA">
      <w:pPr>
        <w:spacing w:line="360" w:lineRule="auto"/>
        <w:ind w:right="3969"/>
        <w:rPr>
          <w:b/>
          <w:bCs/>
        </w:rPr>
      </w:pPr>
      <w:r w:rsidRPr="00DF7E05">
        <w:rPr>
          <w:b/>
          <w:bCs/>
        </w:rPr>
        <w:t>im. Gabriela Narutowicza w Krakowie</w:t>
      </w:r>
    </w:p>
    <w:p w:rsidR="00B36EDA" w:rsidRPr="00DF7E05" w:rsidRDefault="0097528A" w:rsidP="00B36EDA">
      <w:pPr>
        <w:spacing w:line="360" w:lineRule="auto"/>
        <w:ind w:right="3969"/>
      </w:pPr>
      <w:r w:rsidRPr="00DF7E05">
        <w:t>ul. Prądnicka</w:t>
      </w:r>
      <w:r w:rsidR="00B36EDA" w:rsidRPr="00DF7E05">
        <w:t xml:space="preserve"> </w:t>
      </w:r>
      <w:r w:rsidRPr="00DF7E05">
        <w:t>35-37</w:t>
      </w:r>
    </w:p>
    <w:p w:rsidR="00B36EDA" w:rsidRPr="00DF7E05" w:rsidRDefault="0097528A" w:rsidP="00B36EDA">
      <w:pPr>
        <w:ind w:right="3969"/>
      </w:pPr>
      <w:r w:rsidRPr="00DF7E05">
        <w:t>31-202</w:t>
      </w:r>
      <w:r w:rsidR="00B36EDA" w:rsidRPr="00DF7E05">
        <w:t xml:space="preserve"> </w:t>
      </w:r>
      <w:r w:rsidRPr="00DF7E05">
        <w:t>Kraków</w:t>
      </w:r>
    </w:p>
    <w:p w:rsidR="00B36EDA" w:rsidRPr="00DF7E05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F7E05" w:rsidTr="00B36EDA">
        <w:tc>
          <w:tcPr>
            <w:tcW w:w="9923" w:type="dxa"/>
            <w:shd w:val="clear" w:color="auto" w:fill="F2F2F2"/>
            <w:hideMark/>
          </w:tcPr>
          <w:p w:rsidR="00B36EDA" w:rsidRPr="00DF7E05" w:rsidRDefault="00EB592D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DF7E05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F7E0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DF7E05" w:rsidRDefault="00B36EDA" w:rsidP="00B36EDA">
      <w:pPr>
        <w:keepNext/>
        <w:spacing w:after="240"/>
        <w:outlineLvl w:val="0"/>
        <w:rPr>
          <w:b/>
        </w:rPr>
      </w:pPr>
    </w:p>
    <w:p w:rsidR="00B36EDA" w:rsidRPr="00DF7E05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DF7E05">
        <w:rPr>
          <w:rFonts w:eastAsia="Calibri"/>
          <w:lang w:eastAsia="en-US"/>
        </w:rPr>
        <w:t xml:space="preserve">Dotyczy </w:t>
      </w:r>
      <w:r w:rsidRPr="00DF7E05">
        <w:t>postępowania o udzielenie zamówienia publicznego</w:t>
      </w:r>
      <w:r w:rsidRPr="00DF7E05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F7E05" w:rsidTr="00B36EDA">
        <w:tc>
          <w:tcPr>
            <w:tcW w:w="2269" w:type="dxa"/>
            <w:shd w:val="clear" w:color="auto" w:fill="auto"/>
          </w:tcPr>
          <w:p w:rsidR="00B36EDA" w:rsidRPr="00DF7E0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F7E05"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A31A2C" w:rsidRDefault="0097528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31A2C">
              <w:rPr>
                <w:b/>
              </w:rPr>
              <w:t>Zakup i dostawa osprzętu do zabiegów ablacji</w:t>
            </w:r>
          </w:p>
        </w:tc>
      </w:tr>
      <w:tr w:rsidR="0097528A" w:rsidRPr="00DF7E05" w:rsidTr="00144E16">
        <w:tc>
          <w:tcPr>
            <w:tcW w:w="2269" w:type="dxa"/>
            <w:shd w:val="clear" w:color="auto" w:fill="auto"/>
          </w:tcPr>
          <w:p w:rsidR="0097528A" w:rsidRPr="00DF7E05" w:rsidRDefault="0097528A" w:rsidP="00144E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F7E05"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7528A" w:rsidRPr="00A31A2C" w:rsidRDefault="0097528A" w:rsidP="00144E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31A2C">
              <w:rPr>
                <w:b/>
              </w:rPr>
              <w:t>ZP/72/2024</w:t>
            </w:r>
          </w:p>
        </w:tc>
      </w:tr>
    </w:tbl>
    <w:p w:rsidR="00B36EDA" w:rsidRPr="00DF7E05" w:rsidRDefault="00B36EDA" w:rsidP="00B36EDA">
      <w:pPr>
        <w:tabs>
          <w:tab w:val="left" w:pos="708"/>
          <w:tab w:val="center" w:pos="4536"/>
          <w:tab w:val="right" w:pos="9072"/>
        </w:tabs>
      </w:pPr>
    </w:p>
    <w:p w:rsidR="00B36EDA" w:rsidRPr="00A31A2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DF7E05">
        <w:t>Zamawiający,</w:t>
      </w:r>
      <w:r w:rsidR="00A31A2C">
        <w:t xml:space="preserve"> </w:t>
      </w:r>
      <w:r w:rsidRPr="00DF7E05">
        <w:t xml:space="preserve">działając na podstawie art. 253 ust. 1 pkt. 1 i ust. 2 ustawy z dnia 11 września 2019r. Prawo zamówień publicznych </w:t>
      </w:r>
      <w:r w:rsidR="0097528A" w:rsidRPr="00DF7E05">
        <w:t>(t.j. Dz. U. z 2024 poz. 1320)</w:t>
      </w:r>
      <w:r w:rsidRPr="00DF7E05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7528A" w:rsidRPr="00DF7E05" w:rsidTr="009752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A31A2C" w:rsidRDefault="0097528A" w:rsidP="00144E16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A31A2C">
              <w:rPr>
                <w:b/>
                <w:bCs/>
                <w:sz w:val="22"/>
                <w:szCs w:val="22"/>
              </w:rPr>
              <w:t>Pakiet 1 - Elektrody diagnostyczne, zestaw do nakłucia do zabiegów krioablacji</w:t>
            </w:r>
          </w:p>
          <w:p w:rsidR="0097528A" w:rsidRPr="00A31A2C" w:rsidRDefault="0097528A" w:rsidP="00144E1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31A2C">
              <w:rPr>
                <w:b/>
                <w:sz w:val="22"/>
                <w:szCs w:val="22"/>
              </w:rPr>
              <w:t>Abbott Medical Sp. z o. o.</w:t>
            </w:r>
          </w:p>
          <w:p w:rsidR="0097528A" w:rsidRPr="00A31A2C" w:rsidRDefault="0097528A" w:rsidP="00144E1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31A2C">
              <w:rPr>
                <w:bCs/>
                <w:sz w:val="22"/>
                <w:szCs w:val="22"/>
              </w:rPr>
              <w:t xml:space="preserve">Ul. Postępu 21B </w:t>
            </w:r>
          </w:p>
          <w:p w:rsidR="0097528A" w:rsidRPr="00A31A2C" w:rsidRDefault="0097528A" w:rsidP="00144E1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31A2C">
              <w:rPr>
                <w:bCs/>
                <w:sz w:val="22"/>
                <w:szCs w:val="22"/>
              </w:rPr>
              <w:t>02-676 Warszawa</w:t>
            </w:r>
          </w:p>
          <w:p w:rsidR="0097528A" w:rsidRPr="00A31A2C" w:rsidRDefault="0097528A" w:rsidP="00144E16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31A2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31A2C">
              <w:rPr>
                <w:color w:val="000000"/>
                <w:sz w:val="22"/>
                <w:szCs w:val="22"/>
              </w:rPr>
              <w:t>:</w:t>
            </w:r>
          </w:p>
          <w:p w:rsidR="00A31A2C" w:rsidRPr="00A31A2C" w:rsidRDefault="0097528A" w:rsidP="00A31A2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A31A2C">
              <w:rPr>
                <w:sz w:val="22"/>
                <w:szCs w:val="22"/>
              </w:rPr>
              <w:t xml:space="preserve">Jedyna złożona oferta, </w:t>
            </w:r>
            <w:r w:rsidR="00A31A2C" w:rsidRPr="00A31A2C">
              <w:rPr>
                <w:sz w:val="22"/>
                <w:szCs w:val="22"/>
              </w:rPr>
              <w:t>spełnia</w:t>
            </w:r>
            <w:r w:rsidRPr="00A31A2C">
              <w:rPr>
                <w:sz w:val="22"/>
                <w:szCs w:val="22"/>
              </w:rPr>
              <w:t xml:space="preserve"> wymagania Zamawiającego.</w:t>
            </w:r>
          </w:p>
          <w:p w:rsidR="00A31A2C" w:rsidRPr="00A31A2C" w:rsidRDefault="00A31A2C" w:rsidP="00A31A2C">
            <w:pPr>
              <w:rPr>
                <w:sz w:val="22"/>
                <w:szCs w:val="22"/>
              </w:rPr>
            </w:pPr>
          </w:p>
        </w:tc>
      </w:tr>
      <w:tr w:rsidR="0097528A" w:rsidRPr="00DF7E05" w:rsidTr="009752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A31A2C" w:rsidRDefault="0097528A" w:rsidP="00144E16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A31A2C">
              <w:rPr>
                <w:b/>
                <w:bCs/>
                <w:sz w:val="22"/>
                <w:szCs w:val="22"/>
              </w:rPr>
              <w:t>Pakiet 2 - Koszulka wprowadzająca donaczyniowa</w:t>
            </w:r>
          </w:p>
          <w:p w:rsidR="0097528A" w:rsidRPr="00A31A2C" w:rsidRDefault="0097528A" w:rsidP="00144E1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31A2C">
              <w:rPr>
                <w:b/>
                <w:sz w:val="22"/>
                <w:szCs w:val="22"/>
              </w:rPr>
              <w:t>Balton Sp. z o.o.</w:t>
            </w:r>
          </w:p>
          <w:p w:rsidR="0097528A" w:rsidRPr="00A31A2C" w:rsidRDefault="0097528A" w:rsidP="00144E1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31A2C">
              <w:rPr>
                <w:bCs/>
                <w:sz w:val="22"/>
                <w:szCs w:val="22"/>
              </w:rPr>
              <w:t>Ul. Nowy Świat 7 /14</w:t>
            </w:r>
          </w:p>
          <w:p w:rsidR="0097528A" w:rsidRPr="00A31A2C" w:rsidRDefault="0097528A" w:rsidP="00144E1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31A2C">
              <w:rPr>
                <w:bCs/>
                <w:sz w:val="22"/>
                <w:szCs w:val="22"/>
              </w:rPr>
              <w:t>00-496 Warszawa</w:t>
            </w:r>
          </w:p>
          <w:p w:rsidR="0097528A" w:rsidRPr="00A31A2C" w:rsidRDefault="0097528A" w:rsidP="00144E16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31A2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31A2C">
              <w:rPr>
                <w:color w:val="000000"/>
                <w:sz w:val="22"/>
                <w:szCs w:val="22"/>
              </w:rPr>
              <w:t>:</w:t>
            </w:r>
          </w:p>
          <w:p w:rsidR="0097528A" w:rsidRPr="00A31A2C" w:rsidRDefault="0097528A" w:rsidP="00144E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A31A2C">
              <w:rPr>
                <w:sz w:val="22"/>
                <w:szCs w:val="22"/>
              </w:rPr>
              <w:t>Jedyna złożona oferta, spełnia wymagania Zamawiającego.</w:t>
            </w:r>
          </w:p>
        </w:tc>
      </w:tr>
      <w:tr w:rsidR="0097528A" w:rsidRPr="00DF7E05" w:rsidTr="009752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A31A2C" w:rsidRDefault="0097528A" w:rsidP="00144E16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A31A2C">
              <w:rPr>
                <w:b/>
                <w:bCs/>
                <w:sz w:val="22"/>
                <w:szCs w:val="22"/>
              </w:rPr>
              <w:lastRenderedPageBreak/>
              <w:t>Pakiet 3 -  Cewniki balonowe i przewody połączeniowe</w:t>
            </w:r>
          </w:p>
          <w:p w:rsidR="0097528A" w:rsidRPr="00A31A2C" w:rsidRDefault="0097528A" w:rsidP="00144E1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31A2C">
              <w:rPr>
                <w:b/>
                <w:sz w:val="22"/>
                <w:szCs w:val="22"/>
              </w:rPr>
              <w:t>Medtronic Poland sp. z o.o.</w:t>
            </w:r>
          </w:p>
          <w:p w:rsidR="0097528A" w:rsidRPr="00A31A2C" w:rsidRDefault="0097528A" w:rsidP="00144E1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31A2C">
              <w:rPr>
                <w:bCs/>
                <w:sz w:val="22"/>
                <w:szCs w:val="22"/>
              </w:rPr>
              <w:t xml:space="preserve">Ul. Polna 11 </w:t>
            </w:r>
          </w:p>
          <w:p w:rsidR="0097528A" w:rsidRPr="00A31A2C" w:rsidRDefault="0097528A" w:rsidP="00144E1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31A2C">
              <w:rPr>
                <w:bCs/>
                <w:sz w:val="22"/>
                <w:szCs w:val="22"/>
              </w:rPr>
              <w:t>00-633 Warszawa</w:t>
            </w:r>
          </w:p>
          <w:p w:rsidR="0097528A" w:rsidRPr="00A31A2C" w:rsidRDefault="0097528A" w:rsidP="00144E16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31A2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31A2C">
              <w:rPr>
                <w:color w:val="000000"/>
                <w:sz w:val="22"/>
                <w:szCs w:val="22"/>
              </w:rPr>
              <w:t>:</w:t>
            </w:r>
          </w:p>
          <w:p w:rsidR="0097528A" w:rsidRPr="00A31A2C" w:rsidRDefault="0097528A" w:rsidP="00144E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A31A2C">
              <w:rPr>
                <w:sz w:val="22"/>
                <w:szCs w:val="22"/>
              </w:rPr>
              <w:t xml:space="preserve">Jedyna </w:t>
            </w:r>
            <w:r w:rsidR="00A31A2C" w:rsidRPr="00A31A2C">
              <w:rPr>
                <w:sz w:val="22"/>
                <w:szCs w:val="22"/>
              </w:rPr>
              <w:t>złożona</w:t>
            </w:r>
            <w:r w:rsidRPr="00A31A2C">
              <w:rPr>
                <w:sz w:val="22"/>
                <w:szCs w:val="22"/>
              </w:rPr>
              <w:t xml:space="preserve"> oferta, spełnia wymagana Zamawiającego.</w:t>
            </w:r>
          </w:p>
        </w:tc>
      </w:tr>
      <w:tr w:rsidR="0097528A" w:rsidRPr="00DF7E05" w:rsidTr="009752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A31A2C" w:rsidRDefault="0097528A" w:rsidP="00144E16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A31A2C">
              <w:rPr>
                <w:b/>
                <w:bCs/>
                <w:sz w:val="22"/>
                <w:szCs w:val="22"/>
              </w:rPr>
              <w:t>Pakiet 4-Koszulki naczyniowe, łączniki</w:t>
            </w:r>
          </w:p>
          <w:p w:rsidR="0097528A" w:rsidRPr="00A31A2C" w:rsidRDefault="0097528A" w:rsidP="00144E1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31A2C">
              <w:rPr>
                <w:b/>
                <w:sz w:val="22"/>
                <w:szCs w:val="22"/>
              </w:rPr>
              <w:t>Balton Sp. z o.o.</w:t>
            </w:r>
          </w:p>
          <w:p w:rsidR="0097528A" w:rsidRPr="00A31A2C" w:rsidRDefault="0097528A" w:rsidP="00144E1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31A2C">
              <w:rPr>
                <w:bCs/>
                <w:sz w:val="22"/>
                <w:szCs w:val="22"/>
              </w:rPr>
              <w:t>Ul. Nowy Świat 7 /14</w:t>
            </w:r>
          </w:p>
          <w:p w:rsidR="0097528A" w:rsidRPr="00A31A2C" w:rsidRDefault="0097528A" w:rsidP="00144E1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31A2C">
              <w:rPr>
                <w:bCs/>
                <w:sz w:val="22"/>
                <w:szCs w:val="22"/>
              </w:rPr>
              <w:t>00-496 Warszawa</w:t>
            </w:r>
          </w:p>
          <w:p w:rsidR="0097528A" w:rsidRPr="00A31A2C" w:rsidRDefault="0097528A" w:rsidP="00144E16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31A2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31A2C">
              <w:rPr>
                <w:color w:val="000000"/>
                <w:sz w:val="22"/>
                <w:szCs w:val="22"/>
              </w:rPr>
              <w:t>:</w:t>
            </w:r>
          </w:p>
          <w:p w:rsidR="0097528A" w:rsidRPr="00A31A2C" w:rsidRDefault="0097528A" w:rsidP="00144E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A31A2C">
              <w:rPr>
                <w:sz w:val="22"/>
                <w:szCs w:val="22"/>
              </w:rPr>
              <w:t>Jedyna złożona oferta, spełnia wymagania Zamawiającego.</w:t>
            </w:r>
          </w:p>
        </w:tc>
      </w:tr>
      <w:tr w:rsidR="0097528A" w:rsidRPr="00DF7E05" w:rsidTr="009752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A31A2C" w:rsidRDefault="0097528A" w:rsidP="00144E16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A31A2C">
              <w:rPr>
                <w:b/>
                <w:bCs/>
                <w:sz w:val="22"/>
                <w:szCs w:val="22"/>
              </w:rPr>
              <w:t>Pakiet 5 - Zestaw  obłożeniowy do ablacji</w:t>
            </w:r>
          </w:p>
          <w:p w:rsidR="00EB592D" w:rsidRPr="00EB592D" w:rsidRDefault="00EB592D" w:rsidP="00EB592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</w:t>
            </w:r>
            <w:r w:rsidRPr="00EB592D">
              <w:rPr>
                <w:b/>
                <w:sz w:val="22"/>
                <w:szCs w:val="22"/>
              </w:rPr>
              <w:t>Citonet Kraków Sp. z o.o. -lider/Toruńskie Zakłady Materiałów Opatrunkowych S.A.-członek</w:t>
            </w:r>
          </w:p>
          <w:p w:rsidR="00EB592D" w:rsidRPr="00EB592D" w:rsidRDefault="00EB592D" w:rsidP="00EB592D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EB592D">
              <w:rPr>
                <w:bCs/>
                <w:sz w:val="22"/>
                <w:szCs w:val="22"/>
              </w:rPr>
              <w:t>ul. Gromadzka 52</w:t>
            </w:r>
          </w:p>
          <w:p w:rsidR="0097528A" w:rsidRPr="00EB592D" w:rsidRDefault="00EB592D" w:rsidP="00EB592D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EB592D">
              <w:rPr>
                <w:bCs/>
                <w:sz w:val="22"/>
                <w:szCs w:val="22"/>
              </w:rPr>
              <w:t>30-719 Kraków</w:t>
            </w:r>
            <w:r w:rsidRPr="00EB592D">
              <w:rPr>
                <w:b/>
                <w:bCs/>
                <w:sz w:val="22"/>
                <w:szCs w:val="22"/>
              </w:rPr>
              <w:t xml:space="preserve"> </w:t>
            </w:r>
          </w:p>
          <w:p w:rsidR="0097528A" w:rsidRPr="00A31A2C" w:rsidRDefault="0097528A" w:rsidP="00144E16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31A2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31A2C">
              <w:rPr>
                <w:color w:val="000000"/>
                <w:sz w:val="22"/>
                <w:szCs w:val="22"/>
              </w:rPr>
              <w:t>:</w:t>
            </w:r>
          </w:p>
          <w:p w:rsidR="0097528A" w:rsidRPr="00A31A2C" w:rsidRDefault="0097528A" w:rsidP="00144E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A31A2C">
              <w:rPr>
                <w:sz w:val="22"/>
                <w:szCs w:val="22"/>
              </w:rPr>
              <w:t>Jedyna złożona oferta, spełnia wymagania Zamawiającego.</w:t>
            </w:r>
          </w:p>
        </w:tc>
      </w:tr>
    </w:tbl>
    <w:p w:rsidR="00A31A2C" w:rsidRDefault="00A31A2C" w:rsidP="00A31A2C">
      <w:pPr>
        <w:spacing w:line="276" w:lineRule="auto"/>
        <w:ind w:right="-425"/>
        <w:jc w:val="both"/>
        <w:rPr>
          <w:b/>
          <w:bCs/>
          <w:color w:val="000000"/>
        </w:rPr>
      </w:pPr>
    </w:p>
    <w:p w:rsidR="00B36EDA" w:rsidRPr="00DF7E05" w:rsidRDefault="00B36EDA" w:rsidP="00A31A2C">
      <w:pPr>
        <w:spacing w:line="276" w:lineRule="auto"/>
        <w:ind w:right="-425"/>
        <w:jc w:val="both"/>
        <w:rPr>
          <w:color w:val="000000"/>
        </w:rPr>
      </w:pPr>
      <w:r w:rsidRPr="00DF7E05">
        <w:rPr>
          <w:b/>
          <w:bCs/>
          <w:color w:val="000000"/>
        </w:rPr>
        <w:t>Punktacja przyznana ofertom w każdym kryterium oceny ofert wraz z łączną punktacją</w:t>
      </w:r>
      <w:r w:rsidRPr="00DF7E05">
        <w:rPr>
          <w:color w:val="000000"/>
        </w:rPr>
        <w:t>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3402"/>
        <w:gridCol w:w="2622"/>
        <w:gridCol w:w="1559"/>
      </w:tblGrid>
      <w:tr w:rsidR="00B36EDA" w:rsidRPr="00DF7E05" w:rsidTr="00EB592D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F7E0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F7E05">
              <w:rPr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F7E05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DF7E05">
              <w:rPr>
                <w:bCs/>
              </w:rPr>
              <w:t>Wykonawca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F7E0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F7E05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F7E05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F7E05">
              <w:rPr>
                <w:bCs/>
                <w:color w:val="000000"/>
              </w:rPr>
              <w:t>Razem</w:t>
            </w:r>
          </w:p>
        </w:tc>
      </w:tr>
      <w:tr w:rsidR="0097528A" w:rsidRPr="00DF7E05" w:rsidTr="00EB592D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1 - Pakiet 1 - Elektrody diagnostyczne, zestaw do nakłucia do zabiegów krioablacji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DF7E05" w:rsidRDefault="0097528A" w:rsidP="00144E1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F7E05">
              <w:rPr>
                <w:b/>
                <w:bCs/>
                <w:sz w:val="22"/>
                <w:szCs w:val="22"/>
              </w:rPr>
              <w:t>Abbott Medical Sp. z o. o.</w:t>
            </w:r>
          </w:p>
          <w:p w:rsidR="0097528A" w:rsidRPr="00DF7E05" w:rsidRDefault="0097528A" w:rsidP="00144E16">
            <w:pPr>
              <w:spacing w:line="276" w:lineRule="auto"/>
              <w:rPr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Ul. Postępu 21B</w:t>
            </w:r>
          </w:p>
          <w:p w:rsidR="0097528A" w:rsidRPr="00DF7E05" w:rsidRDefault="0097528A" w:rsidP="00144E1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02-676 Warszawa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jc w:val="center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 xml:space="preserve">  500,00</w:t>
            </w:r>
          </w:p>
        </w:tc>
      </w:tr>
      <w:tr w:rsidR="0097528A" w:rsidRPr="00DF7E05" w:rsidTr="00EB592D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2 - Pakiet 2 - Koszulka wprowadzająca donaczyniowa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DF7E05" w:rsidRDefault="0097528A" w:rsidP="00144E1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F7E05">
              <w:rPr>
                <w:b/>
                <w:bCs/>
                <w:sz w:val="22"/>
                <w:szCs w:val="22"/>
              </w:rPr>
              <w:t>Balton Sp. z o.o.</w:t>
            </w:r>
          </w:p>
          <w:p w:rsidR="0097528A" w:rsidRPr="00DF7E05" w:rsidRDefault="0097528A" w:rsidP="00144E16">
            <w:pPr>
              <w:spacing w:line="276" w:lineRule="auto"/>
              <w:rPr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Ul. Nowy Świat 7/14</w:t>
            </w:r>
          </w:p>
          <w:p w:rsidR="0097528A" w:rsidRPr="00DF7E05" w:rsidRDefault="0097528A" w:rsidP="00144E1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00-496 Warszawa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jc w:val="center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 xml:space="preserve">  500,00</w:t>
            </w:r>
          </w:p>
        </w:tc>
      </w:tr>
      <w:tr w:rsidR="0097528A" w:rsidRPr="00DF7E05" w:rsidTr="00EB592D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3 - Pakiet 3 -  Cewniki balonowe i przewody połączeniowe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DF7E05" w:rsidRDefault="0097528A" w:rsidP="00144E1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F7E05">
              <w:rPr>
                <w:b/>
                <w:bCs/>
                <w:sz w:val="22"/>
                <w:szCs w:val="22"/>
              </w:rPr>
              <w:t>Medtronic Poland sp. z o.o.</w:t>
            </w:r>
          </w:p>
          <w:p w:rsidR="0097528A" w:rsidRPr="00DF7E05" w:rsidRDefault="0097528A" w:rsidP="00144E16">
            <w:pPr>
              <w:spacing w:line="276" w:lineRule="auto"/>
              <w:rPr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Ul. Polna 11</w:t>
            </w:r>
          </w:p>
          <w:p w:rsidR="0097528A" w:rsidRPr="00DF7E05" w:rsidRDefault="0097528A" w:rsidP="00144E1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00-633 Warszawa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jc w:val="center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 xml:space="preserve">  500,00</w:t>
            </w:r>
          </w:p>
        </w:tc>
      </w:tr>
      <w:tr w:rsidR="0097528A" w:rsidRPr="00DF7E05" w:rsidTr="00EB592D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4 - Pakiet 4-Koszulki naczyniowe, łączniki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8A" w:rsidRPr="00DF7E05" w:rsidRDefault="0097528A" w:rsidP="00144E1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F7E05">
              <w:rPr>
                <w:b/>
                <w:bCs/>
                <w:sz w:val="22"/>
                <w:szCs w:val="22"/>
              </w:rPr>
              <w:t>Balton Sp. z o.o.</w:t>
            </w:r>
          </w:p>
          <w:p w:rsidR="0097528A" w:rsidRPr="00DF7E05" w:rsidRDefault="0097528A" w:rsidP="00144E16">
            <w:pPr>
              <w:spacing w:line="276" w:lineRule="auto"/>
              <w:rPr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Ul. Nowy Świat 7/14</w:t>
            </w:r>
          </w:p>
          <w:p w:rsidR="0097528A" w:rsidRPr="00DF7E05" w:rsidRDefault="0097528A" w:rsidP="00144E1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00-496 Warszawa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jc w:val="center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 xml:space="preserve">  500,00</w:t>
            </w:r>
          </w:p>
        </w:tc>
      </w:tr>
      <w:tr w:rsidR="0097528A" w:rsidRPr="00DF7E05" w:rsidTr="00EB592D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lastRenderedPageBreak/>
              <w:t>5 - Pakiet 5 -  Zestaw  obłożeniowy do ablacji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92D" w:rsidRPr="00EB592D" w:rsidRDefault="00EB592D" w:rsidP="00EB59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</w:t>
            </w:r>
            <w:r w:rsidRPr="00EB592D">
              <w:rPr>
                <w:b/>
                <w:sz w:val="22"/>
                <w:szCs w:val="22"/>
              </w:rPr>
              <w:t xml:space="preserve">Citonet Kraków </w:t>
            </w:r>
            <w:r>
              <w:rPr>
                <w:b/>
                <w:sz w:val="22"/>
                <w:szCs w:val="22"/>
              </w:rPr>
              <w:br/>
            </w:r>
            <w:r w:rsidRPr="00EB592D">
              <w:rPr>
                <w:b/>
                <w:sz w:val="22"/>
                <w:szCs w:val="22"/>
              </w:rPr>
              <w:t>Sp. z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B592D">
              <w:rPr>
                <w:b/>
                <w:sz w:val="22"/>
                <w:szCs w:val="22"/>
              </w:rPr>
              <w:t>o.o.</w:t>
            </w:r>
            <w:r>
              <w:rPr>
                <w:b/>
                <w:sz w:val="22"/>
                <w:szCs w:val="22"/>
              </w:rPr>
              <w:t xml:space="preserve"> l</w:t>
            </w:r>
            <w:r w:rsidRPr="00EB592D">
              <w:rPr>
                <w:b/>
                <w:sz w:val="22"/>
                <w:szCs w:val="22"/>
              </w:rPr>
              <w:t>ider/Toruńskie Zakłady Materiałów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B592D">
              <w:rPr>
                <w:b/>
                <w:sz w:val="22"/>
                <w:szCs w:val="22"/>
              </w:rPr>
              <w:t>Opatrunkowych S.A.-członek</w:t>
            </w:r>
          </w:p>
          <w:p w:rsidR="00EB592D" w:rsidRPr="00EB592D" w:rsidRDefault="00EB592D" w:rsidP="00EB592D">
            <w:pPr>
              <w:spacing w:line="276" w:lineRule="auto"/>
              <w:rPr>
                <w:sz w:val="22"/>
                <w:szCs w:val="22"/>
              </w:rPr>
            </w:pPr>
            <w:r w:rsidRPr="00EB592D">
              <w:rPr>
                <w:sz w:val="22"/>
                <w:szCs w:val="22"/>
              </w:rPr>
              <w:t>ul. Gromadzka 52</w:t>
            </w:r>
          </w:p>
          <w:p w:rsidR="0097528A" w:rsidRPr="00DF7E05" w:rsidRDefault="00EB592D" w:rsidP="00EB592D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B592D">
              <w:rPr>
                <w:sz w:val="22"/>
                <w:szCs w:val="22"/>
              </w:rPr>
              <w:t>30-719 Kraków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8A" w:rsidRPr="00DF7E05" w:rsidRDefault="0097528A" w:rsidP="00144E16">
            <w:pPr>
              <w:jc w:val="center"/>
              <w:rPr>
                <w:color w:val="000000"/>
                <w:sz w:val="22"/>
                <w:szCs w:val="22"/>
              </w:rPr>
            </w:pPr>
            <w:r w:rsidRPr="00DF7E05">
              <w:rPr>
                <w:sz w:val="22"/>
                <w:szCs w:val="22"/>
              </w:rPr>
              <w:t xml:space="preserve">  500,00</w:t>
            </w:r>
          </w:p>
        </w:tc>
      </w:tr>
      <w:bookmarkEnd w:id="0"/>
    </w:tbl>
    <w:p w:rsidR="008642B3" w:rsidRPr="00DF7E05" w:rsidRDefault="008642B3" w:rsidP="00EB592D">
      <w:pPr>
        <w:spacing w:before="720" w:after="480" w:line="360" w:lineRule="auto"/>
        <w:ind w:right="-425"/>
        <w:rPr>
          <w:vertAlign w:val="superscript"/>
        </w:rPr>
      </w:pPr>
    </w:p>
    <w:sectPr w:rsidR="008642B3" w:rsidRPr="00DF7E05" w:rsidSect="00EB59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1274" w:bottom="226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6F11" w:rsidRDefault="004C6F11">
      <w:r>
        <w:separator/>
      </w:r>
    </w:p>
  </w:endnote>
  <w:endnote w:type="continuationSeparator" w:id="0">
    <w:p w:rsidR="004C6F11" w:rsidRDefault="004C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6F11" w:rsidRDefault="004C6F11">
      <w:r>
        <w:separator/>
      </w:r>
    </w:p>
  </w:footnote>
  <w:footnote w:type="continuationSeparator" w:id="0">
    <w:p w:rsidR="004C6F11" w:rsidRDefault="004C6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F1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6F11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528A"/>
    <w:rsid w:val="0097748A"/>
    <w:rsid w:val="009C6553"/>
    <w:rsid w:val="009F0E5C"/>
    <w:rsid w:val="00A029B8"/>
    <w:rsid w:val="00A31A2C"/>
    <w:rsid w:val="00A91321"/>
    <w:rsid w:val="00AA02AC"/>
    <w:rsid w:val="00B32D12"/>
    <w:rsid w:val="00B36EDA"/>
    <w:rsid w:val="00B464D3"/>
    <w:rsid w:val="00B8185B"/>
    <w:rsid w:val="00BC6F7F"/>
    <w:rsid w:val="00BD2174"/>
    <w:rsid w:val="00C10196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7E05"/>
    <w:rsid w:val="00E30B2D"/>
    <w:rsid w:val="00E62859"/>
    <w:rsid w:val="00E85D70"/>
    <w:rsid w:val="00EB592D"/>
    <w:rsid w:val="00F33C66"/>
    <w:rsid w:val="00F86AF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E690F0"/>
  <w15:chartTrackingRefBased/>
  <w15:docId w15:val="{E3664184-4154-4CCB-A691-265DFB92E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3</Pages>
  <Words>377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2025-02-21T07:34:00Z</cp:lastPrinted>
  <dcterms:created xsi:type="dcterms:W3CDTF">2025-02-21T06:55:00Z</dcterms:created>
  <dcterms:modified xsi:type="dcterms:W3CDTF">2025-02-21T13:47:00Z</dcterms:modified>
</cp:coreProperties>
</file>