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B8C04" w14:textId="025856D6" w:rsidR="00D665F5" w:rsidRPr="004F079B" w:rsidRDefault="00683356" w:rsidP="006F10D3">
      <w:pPr>
        <w:spacing w:after="240"/>
        <w:jc w:val="right"/>
        <w:rPr>
          <w:sz w:val="22"/>
          <w:szCs w:val="22"/>
        </w:rPr>
      </w:pPr>
      <w:r w:rsidRPr="0068335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83356">
        <w:rPr>
          <w:sz w:val="22"/>
          <w:szCs w:val="22"/>
        </w:rPr>
        <w:t>2025-02-21</w:t>
      </w:r>
    </w:p>
    <w:p w14:paraId="71673F8E" w14:textId="77777777" w:rsidR="00683356" w:rsidRPr="00683356" w:rsidRDefault="00683356" w:rsidP="00577BC6">
      <w:pPr>
        <w:spacing w:after="40"/>
        <w:rPr>
          <w:b/>
          <w:bCs/>
          <w:sz w:val="22"/>
          <w:szCs w:val="22"/>
        </w:rPr>
      </w:pPr>
      <w:r w:rsidRPr="00683356">
        <w:rPr>
          <w:b/>
          <w:bCs/>
          <w:sz w:val="22"/>
          <w:szCs w:val="22"/>
        </w:rPr>
        <w:t>Akademia Górniczo - Hutnicza</w:t>
      </w:r>
    </w:p>
    <w:p w14:paraId="20FE1D14" w14:textId="77777777" w:rsidR="00683356" w:rsidRPr="00683356" w:rsidRDefault="00683356" w:rsidP="00577BC6">
      <w:pPr>
        <w:spacing w:after="40"/>
        <w:rPr>
          <w:b/>
          <w:bCs/>
          <w:sz w:val="22"/>
          <w:szCs w:val="22"/>
        </w:rPr>
      </w:pPr>
      <w:r w:rsidRPr="00683356">
        <w:rPr>
          <w:b/>
          <w:bCs/>
          <w:sz w:val="22"/>
          <w:szCs w:val="22"/>
        </w:rPr>
        <w:t>im. Stanisława Staszica w Krakowie</w:t>
      </w:r>
    </w:p>
    <w:p w14:paraId="4FAE50B8" w14:textId="77777777" w:rsidR="00D665F5" w:rsidRPr="00D91931" w:rsidRDefault="00683356" w:rsidP="00577BC6">
      <w:pPr>
        <w:spacing w:after="40"/>
        <w:rPr>
          <w:b/>
          <w:bCs/>
          <w:sz w:val="22"/>
          <w:szCs w:val="22"/>
        </w:rPr>
      </w:pPr>
      <w:r w:rsidRPr="00683356">
        <w:rPr>
          <w:b/>
          <w:bCs/>
          <w:sz w:val="22"/>
          <w:szCs w:val="22"/>
        </w:rPr>
        <w:t>Dział Zamówień Publicznych</w:t>
      </w:r>
    </w:p>
    <w:p w14:paraId="6D5B957B" w14:textId="77777777" w:rsidR="00D665F5" w:rsidRPr="00BD5546" w:rsidRDefault="00683356" w:rsidP="00D665F5">
      <w:pPr>
        <w:rPr>
          <w:sz w:val="22"/>
          <w:szCs w:val="22"/>
        </w:rPr>
      </w:pPr>
      <w:r w:rsidRPr="0068335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83356">
        <w:rPr>
          <w:sz w:val="22"/>
          <w:szCs w:val="22"/>
        </w:rPr>
        <w:t>30</w:t>
      </w:r>
    </w:p>
    <w:p w14:paraId="6D828C70" w14:textId="77777777" w:rsidR="00D665F5" w:rsidRPr="00BD5546" w:rsidRDefault="00683356" w:rsidP="00D665F5">
      <w:pPr>
        <w:rPr>
          <w:sz w:val="22"/>
          <w:szCs w:val="22"/>
        </w:rPr>
      </w:pPr>
      <w:r w:rsidRPr="0068335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83356">
        <w:rPr>
          <w:sz w:val="22"/>
          <w:szCs w:val="22"/>
        </w:rPr>
        <w:t>Kraków</w:t>
      </w:r>
    </w:p>
    <w:p w14:paraId="44528F2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83356" w:rsidRPr="00683356">
        <w:rPr>
          <w:b/>
          <w:sz w:val="22"/>
          <w:szCs w:val="22"/>
        </w:rPr>
        <w:t>DE-dzp.272-002/25</w:t>
      </w:r>
      <w:r w:rsidR="00A80738">
        <w:rPr>
          <w:sz w:val="24"/>
        </w:rPr>
        <w:tab/>
        <w:t xml:space="preserve"> </w:t>
      </w:r>
    </w:p>
    <w:p w14:paraId="2E4AF6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CF43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5C23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BD000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8B7189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336F8A0" w14:textId="77777777" w:rsidR="00C659E2" w:rsidRPr="00577BC6" w:rsidRDefault="00C659E2" w:rsidP="006F10D3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83356" w:rsidRPr="00683356">
        <w:rPr>
          <w:sz w:val="22"/>
          <w:szCs w:val="22"/>
        </w:rPr>
        <w:t xml:space="preserve">Tryb podstawowy bez negocjacji - art. 275 pkt. 1 ustawy </w:t>
      </w:r>
      <w:proofErr w:type="spellStart"/>
      <w:r w:rsidR="00683356" w:rsidRPr="0068335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EECEC90" w14:textId="77777777" w:rsidR="00A80738" w:rsidRDefault="00683356" w:rsidP="006F10D3">
      <w:pPr>
        <w:pStyle w:val="Tekstpodstawowywcity"/>
        <w:ind w:firstLine="0"/>
        <w:jc w:val="center"/>
        <w:rPr>
          <w:b/>
          <w:sz w:val="22"/>
          <w:szCs w:val="22"/>
        </w:rPr>
      </w:pPr>
      <w:r w:rsidRPr="00683356">
        <w:rPr>
          <w:b/>
          <w:sz w:val="22"/>
          <w:szCs w:val="22"/>
        </w:rPr>
        <w:t>usługa mycia okien trudnodostępnych na terenie kampusu AGH - DE-dzp.272-002/25</w:t>
      </w:r>
    </w:p>
    <w:p w14:paraId="5EAC165F" w14:textId="77777777" w:rsidR="006F10D3" w:rsidRPr="00577BC6" w:rsidRDefault="006F10D3" w:rsidP="006F10D3">
      <w:pPr>
        <w:pStyle w:val="Tekstpodstawowywcity"/>
        <w:ind w:firstLine="0"/>
        <w:jc w:val="center"/>
        <w:rPr>
          <w:sz w:val="22"/>
          <w:szCs w:val="22"/>
        </w:rPr>
      </w:pPr>
    </w:p>
    <w:p w14:paraId="423C335E" w14:textId="77777777" w:rsidR="00D665F5" w:rsidRPr="00577BC6" w:rsidRDefault="00D665F5" w:rsidP="006F10D3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A8B7BEF" w14:textId="77777777" w:rsidR="00A80738" w:rsidRDefault="00D665F5" w:rsidP="006F10D3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83356" w:rsidRPr="00683356">
        <w:rPr>
          <w:sz w:val="22"/>
          <w:szCs w:val="22"/>
        </w:rPr>
        <w:t>21/02/2025</w:t>
      </w:r>
      <w:r w:rsidR="00FF4AB1" w:rsidRPr="00577BC6">
        <w:rPr>
          <w:sz w:val="22"/>
          <w:szCs w:val="22"/>
        </w:rPr>
        <w:t xml:space="preserve"> o godz. </w:t>
      </w:r>
      <w:r w:rsidR="00683356" w:rsidRPr="0068335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p w14:paraId="7285B8B1" w14:textId="77777777" w:rsidR="006F10D3" w:rsidRPr="00577BC6" w:rsidRDefault="006F10D3" w:rsidP="006F10D3">
      <w:pPr>
        <w:jc w:val="both"/>
        <w:rPr>
          <w:sz w:val="22"/>
          <w:szCs w:val="22"/>
        </w:rPr>
      </w:pPr>
    </w:p>
    <w:tbl>
      <w:tblPr>
        <w:tblW w:w="8959" w:type="dxa"/>
        <w:tblInd w:w="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"/>
        <w:gridCol w:w="964"/>
        <w:gridCol w:w="28"/>
        <w:gridCol w:w="5216"/>
        <w:gridCol w:w="29"/>
        <w:gridCol w:w="2693"/>
      </w:tblGrid>
      <w:tr w:rsidR="00D665F5" w:rsidRPr="00493F8C" w14:paraId="34AAA479" w14:textId="77777777" w:rsidTr="006F10D3">
        <w:trPr>
          <w:gridBefore w:val="1"/>
          <w:wBefore w:w="29" w:type="dxa"/>
        </w:trPr>
        <w:tc>
          <w:tcPr>
            <w:tcW w:w="992" w:type="dxa"/>
            <w:gridSpan w:val="2"/>
            <w:shd w:val="clear" w:color="auto" w:fill="auto"/>
            <w:vAlign w:val="center"/>
          </w:tcPr>
          <w:p w14:paraId="741E510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14:paraId="4A180F4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80FE40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83356" w:rsidRPr="00493F8C" w14:paraId="09539EAE" w14:textId="77777777" w:rsidTr="006F10D3">
        <w:trPr>
          <w:gridBefore w:val="1"/>
          <w:wBefore w:w="29" w:type="dxa"/>
        </w:trPr>
        <w:tc>
          <w:tcPr>
            <w:tcW w:w="992" w:type="dxa"/>
            <w:gridSpan w:val="2"/>
            <w:shd w:val="clear" w:color="auto" w:fill="auto"/>
            <w:vAlign w:val="center"/>
          </w:tcPr>
          <w:p w14:paraId="117492F2" w14:textId="77777777" w:rsidR="00683356" w:rsidRPr="00490DC0" w:rsidRDefault="00683356" w:rsidP="00A862C7">
            <w:pPr>
              <w:spacing w:before="120" w:after="120"/>
              <w:jc w:val="center"/>
            </w:pPr>
            <w:r w:rsidRPr="00683356">
              <w:t>1</w:t>
            </w:r>
          </w:p>
        </w:tc>
        <w:tc>
          <w:tcPr>
            <w:tcW w:w="5245" w:type="dxa"/>
            <w:gridSpan w:val="2"/>
            <w:shd w:val="clear" w:color="auto" w:fill="auto"/>
          </w:tcPr>
          <w:p w14:paraId="0EBB582A" w14:textId="77777777" w:rsidR="006F10D3" w:rsidRPr="006F10D3" w:rsidRDefault="00683356" w:rsidP="00A862C7">
            <w:pPr>
              <w:spacing w:before="40"/>
              <w:rPr>
                <w:u w:val="single"/>
              </w:rPr>
            </w:pPr>
            <w:r w:rsidRPr="00683356">
              <w:t xml:space="preserve"> </w:t>
            </w:r>
            <w:r w:rsidR="006F10D3" w:rsidRPr="006F10D3">
              <w:rPr>
                <w:u w:val="single"/>
              </w:rPr>
              <w:t>Konsorcjum firm:</w:t>
            </w:r>
          </w:p>
          <w:p w14:paraId="23650802" w14:textId="3D4A0D43" w:rsidR="00683356" w:rsidRDefault="00683356" w:rsidP="006F10D3">
            <w:pPr>
              <w:spacing w:before="40"/>
            </w:pPr>
            <w:r w:rsidRPr="00683356">
              <w:t xml:space="preserve">EKTHESE </w:t>
            </w:r>
            <w:r w:rsidR="006F10D3">
              <w:t xml:space="preserve">Sp. z o.o., </w:t>
            </w:r>
            <w:proofErr w:type="spellStart"/>
            <w:r w:rsidRPr="00683356">
              <w:t>ul.Praska</w:t>
            </w:r>
            <w:proofErr w:type="spellEnd"/>
            <w:r w:rsidRPr="00490DC0">
              <w:t xml:space="preserve"> </w:t>
            </w:r>
            <w:r w:rsidRPr="00683356">
              <w:t>62/18</w:t>
            </w:r>
            <w:r w:rsidRPr="00490DC0">
              <w:t xml:space="preserve"> </w:t>
            </w:r>
            <w:r w:rsidR="006F10D3">
              <w:t xml:space="preserve">, </w:t>
            </w:r>
            <w:r w:rsidRPr="00683356">
              <w:t>30-322</w:t>
            </w:r>
            <w:r w:rsidRPr="00490DC0">
              <w:t xml:space="preserve"> </w:t>
            </w:r>
            <w:r w:rsidRPr="00683356">
              <w:t>Kraków</w:t>
            </w:r>
          </w:p>
          <w:p w14:paraId="47822581" w14:textId="27F735D9" w:rsidR="006F10D3" w:rsidRDefault="006F10D3" w:rsidP="00A862C7">
            <w:pPr>
              <w:spacing w:after="40"/>
              <w:jc w:val="both"/>
            </w:pPr>
            <w:r>
              <w:t>i</w:t>
            </w:r>
          </w:p>
          <w:p w14:paraId="5D749319" w14:textId="6C453B06" w:rsidR="006F10D3" w:rsidRPr="00490DC0" w:rsidRDefault="006F10D3" w:rsidP="006F10D3">
            <w:pPr>
              <w:spacing w:after="40"/>
              <w:jc w:val="both"/>
            </w:pPr>
            <w:r>
              <w:t xml:space="preserve">Pasikonik MJK Sp. z o.o., Ul. </w:t>
            </w:r>
            <w:proofErr w:type="spellStart"/>
            <w:r>
              <w:t>Pychowicka</w:t>
            </w:r>
            <w:proofErr w:type="spellEnd"/>
            <w:r>
              <w:t xml:space="preserve"> 7/9, 30-364 Kraków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C3C1DE4" w14:textId="77777777" w:rsidR="00683356" w:rsidRPr="00490DC0" w:rsidRDefault="00683356" w:rsidP="00A862C7">
            <w:pPr>
              <w:spacing w:before="120" w:after="120"/>
              <w:jc w:val="both"/>
            </w:pPr>
            <w:r w:rsidRPr="00683356">
              <w:t>285 968.38 zł</w:t>
            </w:r>
          </w:p>
        </w:tc>
      </w:tr>
      <w:tr w:rsidR="00683356" w:rsidRPr="00493F8C" w14:paraId="79543EA4" w14:textId="77777777" w:rsidTr="006F10D3">
        <w:trPr>
          <w:gridBefore w:val="1"/>
          <w:wBefore w:w="29" w:type="dxa"/>
        </w:trPr>
        <w:tc>
          <w:tcPr>
            <w:tcW w:w="992" w:type="dxa"/>
            <w:gridSpan w:val="2"/>
            <w:shd w:val="clear" w:color="auto" w:fill="auto"/>
            <w:vAlign w:val="center"/>
          </w:tcPr>
          <w:p w14:paraId="67FB2D6F" w14:textId="77777777" w:rsidR="00683356" w:rsidRPr="00490DC0" w:rsidRDefault="00683356" w:rsidP="00A862C7">
            <w:pPr>
              <w:spacing w:before="120" w:after="120"/>
              <w:jc w:val="center"/>
            </w:pPr>
            <w:r w:rsidRPr="00683356">
              <w:t>2</w:t>
            </w:r>
          </w:p>
        </w:tc>
        <w:tc>
          <w:tcPr>
            <w:tcW w:w="5245" w:type="dxa"/>
            <w:gridSpan w:val="2"/>
            <w:shd w:val="clear" w:color="auto" w:fill="auto"/>
          </w:tcPr>
          <w:p w14:paraId="2A0AEC51" w14:textId="77777777" w:rsidR="00683356" w:rsidRPr="00490DC0" w:rsidRDefault="00683356" w:rsidP="00A862C7">
            <w:pPr>
              <w:spacing w:before="40"/>
            </w:pPr>
            <w:r w:rsidRPr="00683356">
              <w:t>H&amp;M CLEANING sp. z o.o.</w:t>
            </w:r>
          </w:p>
          <w:p w14:paraId="0018B5F9" w14:textId="77777777" w:rsidR="00683356" w:rsidRPr="00490DC0" w:rsidRDefault="00683356" w:rsidP="00A862C7">
            <w:r w:rsidRPr="00683356">
              <w:t>ul. Ks. Jerzego II Piasta</w:t>
            </w:r>
            <w:r w:rsidRPr="00490DC0">
              <w:t xml:space="preserve"> </w:t>
            </w:r>
            <w:r w:rsidRPr="00683356">
              <w:t>17/3</w:t>
            </w:r>
            <w:r w:rsidRPr="00490DC0">
              <w:t xml:space="preserve"> </w:t>
            </w:r>
          </w:p>
          <w:p w14:paraId="4F09BD11" w14:textId="77777777" w:rsidR="00683356" w:rsidRPr="00490DC0" w:rsidRDefault="00683356" w:rsidP="00A862C7">
            <w:pPr>
              <w:spacing w:after="40"/>
              <w:jc w:val="both"/>
            </w:pPr>
            <w:r w:rsidRPr="00683356">
              <w:t>49-300</w:t>
            </w:r>
            <w:r w:rsidRPr="00490DC0">
              <w:t xml:space="preserve"> </w:t>
            </w:r>
            <w:r w:rsidRPr="00683356">
              <w:t>Brzeg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3A70414" w14:textId="77777777" w:rsidR="00683356" w:rsidRPr="00490DC0" w:rsidRDefault="00683356" w:rsidP="00A862C7">
            <w:pPr>
              <w:spacing w:before="120" w:after="120"/>
              <w:jc w:val="both"/>
            </w:pPr>
            <w:r w:rsidRPr="00683356">
              <w:t>885 941.31 zł</w:t>
            </w:r>
          </w:p>
        </w:tc>
      </w:tr>
      <w:tr w:rsidR="00683356" w:rsidRPr="00493F8C" w14:paraId="52B77971" w14:textId="77777777" w:rsidTr="006F10D3">
        <w:trPr>
          <w:gridBefore w:val="1"/>
          <w:wBefore w:w="29" w:type="dxa"/>
        </w:trPr>
        <w:tc>
          <w:tcPr>
            <w:tcW w:w="992" w:type="dxa"/>
            <w:gridSpan w:val="2"/>
            <w:shd w:val="clear" w:color="auto" w:fill="auto"/>
            <w:vAlign w:val="center"/>
          </w:tcPr>
          <w:p w14:paraId="2FF40F71" w14:textId="77777777" w:rsidR="00683356" w:rsidRPr="00490DC0" w:rsidRDefault="00683356" w:rsidP="00A862C7">
            <w:pPr>
              <w:spacing w:before="120" w:after="120"/>
              <w:jc w:val="center"/>
            </w:pPr>
            <w:r w:rsidRPr="00683356">
              <w:t>3</w:t>
            </w:r>
          </w:p>
        </w:tc>
        <w:tc>
          <w:tcPr>
            <w:tcW w:w="5245" w:type="dxa"/>
            <w:gridSpan w:val="2"/>
            <w:shd w:val="clear" w:color="auto" w:fill="auto"/>
          </w:tcPr>
          <w:p w14:paraId="41013140" w14:textId="77777777" w:rsidR="00683356" w:rsidRPr="00490DC0" w:rsidRDefault="00683356" w:rsidP="00A862C7">
            <w:pPr>
              <w:spacing w:before="40"/>
            </w:pPr>
            <w:r w:rsidRPr="00683356">
              <w:t>AGRO-SERVICE Piotr Kulak</w:t>
            </w:r>
          </w:p>
          <w:p w14:paraId="65CB3DDD" w14:textId="77777777" w:rsidR="00683356" w:rsidRPr="00490DC0" w:rsidRDefault="00683356" w:rsidP="00A862C7">
            <w:r w:rsidRPr="00683356">
              <w:t>Sarmacka</w:t>
            </w:r>
            <w:r w:rsidRPr="00490DC0">
              <w:t xml:space="preserve"> </w:t>
            </w:r>
            <w:r w:rsidRPr="00683356">
              <w:t>7</w:t>
            </w:r>
            <w:r w:rsidRPr="00490DC0">
              <w:t xml:space="preserve"> </w:t>
            </w:r>
          </w:p>
          <w:p w14:paraId="41112A6A" w14:textId="77777777" w:rsidR="00683356" w:rsidRPr="00490DC0" w:rsidRDefault="00683356" w:rsidP="00A862C7">
            <w:pPr>
              <w:spacing w:after="40"/>
              <w:jc w:val="both"/>
            </w:pPr>
            <w:r w:rsidRPr="00683356">
              <w:t>40-607</w:t>
            </w:r>
            <w:r w:rsidRPr="00490DC0">
              <w:t xml:space="preserve"> </w:t>
            </w:r>
            <w:r w:rsidRPr="00683356">
              <w:t>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A950A43" w14:textId="77777777" w:rsidR="00683356" w:rsidRPr="00490DC0" w:rsidRDefault="00683356" w:rsidP="00A862C7">
            <w:pPr>
              <w:spacing w:before="120" w:after="120"/>
              <w:jc w:val="both"/>
            </w:pPr>
            <w:r w:rsidRPr="00683356">
              <w:t>1 345 733.55 zł</w:t>
            </w:r>
          </w:p>
        </w:tc>
      </w:tr>
      <w:tr w:rsidR="00683356" w:rsidRPr="00493F8C" w14:paraId="7EE2E87A" w14:textId="77777777" w:rsidTr="006F10D3">
        <w:tc>
          <w:tcPr>
            <w:tcW w:w="993" w:type="dxa"/>
            <w:gridSpan w:val="2"/>
            <w:shd w:val="clear" w:color="auto" w:fill="auto"/>
            <w:vAlign w:val="center"/>
          </w:tcPr>
          <w:p w14:paraId="63BABA5E" w14:textId="77777777" w:rsidR="00683356" w:rsidRPr="00490DC0" w:rsidRDefault="00683356" w:rsidP="00A862C7">
            <w:pPr>
              <w:spacing w:before="120" w:after="120"/>
              <w:jc w:val="center"/>
            </w:pPr>
            <w:r w:rsidRPr="00683356">
              <w:t>4</w:t>
            </w:r>
          </w:p>
        </w:tc>
        <w:tc>
          <w:tcPr>
            <w:tcW w:w="5244" w:type="dxa"/>
            <w:gridSpan w:val="2"/>
            <w:shd w:val="clear" w:color="auto" w:fill="auto"/>
          </w:tcPr>
          <w:p w14:paraId="0D8C8B95" w14:textId="77777777" w:rsidR="00683356" w:rsidRPr="00490DC0" w:rsidRDefault="00683356" w:rsidP="00A862C7">
            <w:pPr>
              <w:spacing w:before="40"/>
            </w:pPr>
            <w:proofErr w:type="spellStart"/>
            <w:r w:rsidRPr="00683356">
              <w:t>Alpi</w:t>
            </w:r>
            <w:proofErr w:type="spellEnd"/>
            <w:r w:rsidRPr="00683356">
              <w:t xml:space="preserve">-Tech </w:t>
            </w:r>
            <w:proofErr w:type="spellStart"/>
            <w:r w:rsidRPr="00683356">
              <w:t>Pawel</w:t>
            </w:r>
            <w:proofErr w:type="spellEnd"/>
            <w:r w:rsidRPr="00683356">
              <w:t xml:space="preserve"> Buda</w:t>
            </w:r>
          </w:p>
          <w:p w14:paraId="63D38807" w14:textId="2873D2C1" w:rsidR="00683356" w:rsidRPr="00490DC0" w:rsidRDefault="006F10D3" w:rsidP="00A862C7">
            <w:r>
              <w:t>Gen.</w:t>
            </w:r>
            <w:r w:rsidR="00683356" w:rsidRPr="00683356">
              <w:t xml:space="preserve"> Olbrychta</w:t>
            </w:r>
            <w:r w:rsidR="00683356" w:rsidRPr="00490DC0">
              <w:t xml:space="preserve"> </w:t>
            </w:r>
            <w:r w:rsidR="00683356" w:rsidRPr="00683356">
              <w:t>65</w:t>
            </w:r>
            <w:r w:rsidR="00683356" w:rsidRPr="00490DC0">
              <w:t xml:space="preserve"> </w:t>
            </w:r>
          </w:p>
          <w:p w14:paraId="45165786" w14:textId="77777777" w:rsidR="00683356" w:rsidRPr="00490DC0" w:rsidRDefault="00683356" w:rsidP="00A862C7">
            <w:pPr>
              <w:spacing w:after="40"/>
              <w:jc w:val="both"/>
            </w:pPr>
            <w:r w:rsidRPr="00683356">
              <w:t>34-100</w:t>
            </w:r>
            <w:r w:rsidRPr="00490DC0">
              <w:t xml:space="preserve"> </w:t>
            </w:r>
            <w:r w:rsidRPr="00683356">
              <w:t>Wadowice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05288780" w14:textId="77777777" w:rsidR="00683356" w:rsidRPr="00490DC0" w:rsidRDefault="00683356" w:rsidP="00A862C7">
            <w:pPr>
              <w:spacing w:before="120" w:after="120"/>
              <w:jc w:val="both"/>
            </w:pPr>
            <w:r w:rsidRPr="00683356">
              <w:t>785 011.23 zł</w:t>
            </w:r>
          </w:p>
        </w:tc>
      </w:tr>
      <w:tr w:rsidR="00683356" w:rsidRPr="00493F8C" w14:paraId="7ACDF220" w14:textId="77777777" w:rsidTr="006F10D3">
        <w:tc>
          <w:tcPr>
            <w:tcW w:w="993" w:type="dxa"/>
            <w:gridSpan w:val="2"/>
            <w:shd w:val="clear" w:color="auto" w:fill="auto"/>
            <w:vAlign w:val="center"/>
          </w:tcPr>
          <w:p w14:paraId="61FD8C40" w14:textId="77777777" w:rsidR="00683356" w:rsidRPr="00490DC0" w:rsidRDefault="00683356" w:rsidP="00A862C7">
            <w:pPr>
              <w:spacing w:before="120" w:after="120"/>
              <w:jc w:val="center"/>
            </w:pPr>
            <w:r w:rsidRPr="00683356">
              <w:t>5</w:t>
            </w:r>
          </w:p>
        </w:tc>
        <w:tc>
          <w:tcPr>
            <w:tcW w:w="5244" w:type="dxa"/>
            <w:gridSpan w:val="2"/>
            <w:shd w:val="clear" w:color="auto" w:fill="auto"/>
          </w:tcPr>
          <w:p w14:paraId="56FA5DDF" w14:textId="77777777" w:rsidR="00683356" w:rsidRPr="00490DC0" w:rsidRDefault="00683356" w:rsidP="00A862C7">
            <w:pPr>
              <w:spacing w:before="40"/>
            </w:pPr>
            <w:r w:rsidRPr="00683356">
              <w:t xml:space="preserve">Usługi Wysokościowe Extreme </w:t>
            </w:r>
            <w:proofErr w:type="spellStart"/>
            <w:r w:rsidRPr="00683356">
              <w:t>Work</w:t>
            </w:r>
            <w:proofErr w:type="spellEnd"/>
            <w:r w:rsidRPr="00683356">
              <w:t xml:space="preserve"> Radwan Piotr</w:t>
            </w:r>
          </w:p>
          <w:p w14:paraId="5DF0200F" w14:textId="77777777" w:rsidR="00683356" w:rsidRPr="00490DC0" w:rsidRDefault="00683356" w:rsidP="00A862C7">
            <w:r w:rsidRPr="00683356">
              <w:t>Warmijska</w:t>
            </w:r>
            <w:r w:rsidRPr="00490DC0">
              <w:t xml:space="preserve"> </w:t>
            </w:r>
            <w:r w:rsidRPr="00683356">
              <w:t>9/6</w:t>
            </w:r>
            <w:r w:rsidRPr="00490DC0">
              <w:t xml:space="preserve"> </w:t>
            </w:r>
          </w:p>
          <w:p w14:paraId="600AB670" w14:textId="77777777" w:rsidR="00683356" w:rsidRPr="00490DC0" w:rsidRDefault="00683356" w:rsidP="00A862C7">
            <w:pPr>
              <w:spacing w:after="40"/>
              <w:jc w:val="both"/>
            </w:pPr>
            <w:r w:rsidRPr="00683356">
              <w:t>30-069</w:t>
            </w:r>
            <w:r w:rsidRPr="00490DC0">
              <w:t xml:space="preserve"> </w:t>
            </w:r>
            <w:r w:rsidRPr="00683356">
              <w:t>Kraków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1605E279" w14:textId="77777777" w:rsidR="00683356" w:rsidRPr="00490DC0" w:rsidRDefault="00683356" w:rsidP="00A862C7">
            <w:pPr>
              <w:spacing w:before="120" w:after="120"/>
              <w:jc w:val="both"/>
            </w:pPr>
            <w:r w:rsidRPr="00683356">
              <w:t>639 223.43 zł</w:t>
            </w:r>
          </w:p>
        </w:tc>
      </w:tr>
      <w:tr w:rsidR="00683356" w:rsidRPr="00493F8C" w14:paraId="31514E63" w14:textId="77777777" w:rsidTr="006F10D3">
        <w:tc>
          <w:tcPr>
            <w:tcW w:w="993" w:type="dxa"/>
            <w:gridSpan w:val="2"/>
            <w:shd w:val="clear" w:color="auto" w:fill="auto"/>
            <w:vAlign w:val="center"/>
          </w:tcPr>
          <w:p w14:paraId="49CEC257" w14:textId="77777777" w:rsidR="00683356" w:rsidRPr="00490DC0" w:rsidRDefault="00683356" w:rsidP="00A862C7">
            <w:pPr>
              <w:spacing w:before="120" w:after="120"/>
              <w:jc w:val="center"/>
            </w:pPr>
            <w:r w:rsidRPr="00683356">
              <w:t>6</w:t>
            </w:r>
          </w:p>
        </w:tc>
        <w:tc>
          <w:tcPr>
            <w:tcW w:w="5244" w:type="dxa"/>
            <w:gridSpan w:val="2"/>
            <w:shd w:val="clear" w:color="auto" w:fill="auto"/>
          </w:tcPr>
          <w:p w14:paraId="1C02623E" w14:textId="77777777" w:rsidR="00683356" w:rsidRPr="006F10D3" w:rsidRDefault="00683356" w:rsidP="00A862C7">
            <w:pPr>
              <w:spacing w:before="40"/>
              <w:rPr>
                <w:lang w:val="pt-BR"/>
              </w:rPr>
            </w:pPr>
            <w:r w:rsidRPr="006F10D3">
              <w:rPr>
                <w:lang w:val="pt-BR"/>
              </w:rPr>
              <w:t>Multisor Sp.z o.o.</w:t>
            </w:r>
          </w:p>
          <w:p w14:paraId="227FA7D0" w14:textId="77777777" w:rsidR="00683356" w:rsidRPr="00490DC0" w:rsidRDefault="00683356" w:rsidP="00A862C7">
            <w:proofErr w:type="spellStart"/>
            <w:r w:rsidRPr="00683356">
              <w:t>ul.B.Czerwińskiego</w:t>
            </w:r>
            <w:proofErr w:type="spellEnd"/>
            <w:r w:rsidRPr="00490DC0">
              <w:t xml:space="preserve"> </w:t>
            </w:r>
            <w:r w:rsidRPr="00683356">
              <w:t>6/207</w:t>
            </w:r>
            <w:r w:rsidRPr="00490DC0">
              <w:t xml:space="preserve"> </w:t>
            </w:r>
          </w:p>
          <w:p w14:paraId="16558E63" w14:textId="77777777" w:rsidR="00683356" w:rsidRPr="00490DC0" w:rsidRDefault="00683356" w:rsidP="00A862C7">
            <w:pPr>
              <w:spacing w:after="40"/>
              <w:jc w:val="both"/>
            </w:pPr>
            <w:r w:rsidRPr="00683356">
              <w:t>40-123</w:t>
            </w:r>
            <w:r w:rsidRPr="00490DC0">
              <w:t xml:space="preserve"> </w:t>
            </w:r>
            <w:r w:rsidRPr="00683356">
              <w:t>Katowice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6B442BCD" w14:textId="77777777" w:rsidR="00683356" w:rsidRPr="00490DC0" w:rsidRDefault="00683356" w:rsidP="00A862C7">
            <w:pPr>
              <w:spacing w:before="120" w:after="120"/>
              <w:jc w:val="both"/>
            </w:pPr>
            <w:r w:rsidRPr="00683356">
              <w:t>705 388.67 zł</w:t>
            </w:r>
          </w:p>
        </w:tc>
      </w:tr>
      <w:tr w:rsidR="00683356" w:rsidRPr="00493F8C" w14:paraId="1581C1CA" w14:textId="77777777" w:rsidTr="006F10D3">
        <w:tc>
          <w:tcPr>
            <w:tcW w:w="993" w:type="dxa"/>
            <w:gridSpan w:val="2"/>
            <w:shd w:val="clear" w:color="auto" w:fill="auto"/>
            <w:vAlign w:val="center"/>
          </w:tcPr>
          <w:p w14:paraId="1738E9A2" w14:textId="77777777" w:rsidR="00683356" w:rsidRPr="00490DC0" w:rsidRDefault="00683356" w:rsidP="00A862C7">
            <w:pPr>
              <w:spacing w:before="120" w:after="120"/>
              <w:jc w:val="center"/>
            </w:pPr>
            <w:r w:rsidRPr="00683356">
              <w:t>7</w:t>
            </w:r>
          </w:p>
        </w:tc>
        <w:tc>
          <w:tcPr>
            <w:tcW w:w="5244" w:type="dxa"/>
            <w:gridSpan w:val="2"/>
            <w:shd w:val="clear" w:color="auto" w:fill="auto"/>
          </w:tcPr>
          <w:p w14:paraId="7D67B222" w14:textId="77777777" w:rsidR="00683356" w:rsidRPr="00490DC0" w:rsidRDefault="00683356" w:rsidP="00A862C7">
            <w:pPr>
              <w:spacing w:before="40"/>
            </w:pPr>
            <w:r w:rsidRPr="00683356">
              <w:t>ALP-WORK Marcin Łukasiewicz Profesjonalne usługi wysokościowe i ogólnobudowlane</w:t>
            </w:r>
          </w:p>
          <w:p w14:paraId="0E29AABB" w14:textId="77777777" w:rsidR="00683356" w:rsidRPr="00490DC0" w:rsidRDefault="00683356" w:rsidP="00A862C7">
            <w:r w:rsidRPr="00683356">
              <w:t>Kaliska</w:t>
            </w:r>
            <w:r w:rsidRPr="00490DC0">
              <w:t xml:space="preserve"> </w:t>
            </w:r>
            <w:r w:rsidRPr="00683356">
              <w:t>83</w:t>
            </w:r>
            <w:r w:rsidRPr="00490DC0">
              <w:t xml:space="preserve"> </w:t>
            </w:r>
          </w:p>
          <w:p w14:paraId="6F877C75" w14:textId="77777777" w:rsidR="00683356" w:rsidRPr="00490DC0" w:rsidRDefault="00683356" w:rsidP="00A862C7">
            <w:pPr>
              <w:spacing w:after="40"/>
              <w:jc w:val="both"/>
            </w:pPr>
            <w:r w:rsidRPr="00683356">
              <w:t>88-230</w:t>
            </w:r>
            <w:r w:rsidRPr="00490DC0">
              <w:t xml:space="preserve"> </w:t>
            </w:r>
            <w:r w:rsidRPr="00683356">
              <w:t>Piotrków Kujawski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3BBE7B02" w14:textId="77777777" w:rsidR="00683356" w:rsidRPr="00490DC0" w:rsidRDefault="00683356" w:rsidP="00A862C7">
            <w:pPr>
              <w:spacing w:before="120" w:after="120"/>
              <w:jc w:val="both"/>
            </w:pPr>
            <w:r w:rsidRPr="00683356">
              <w:t>616 814.84 zł</w:t>
            </w:r>
          </w:p>
        </w:tc>
      </w:tr>
      <w:tr w:rsidR="00683356" w:rsidRPr="00493F8C" w14:paraId="55F58AA1" w14:textId="77777777" w:rsidTr="006F10D3">
        <w:tc>
          <w:tcPr>
            <w:tcW w:w="993" w:type="dxa"/>
            <w:gridSpan w:val="2"/>
            <w:shd w:val="clear" w:color="auto" w:fill="auto"/>
            <w:vAlign w:val="center"/>
          </w:tcPr>
          <w:p w14:paraId="2DF40F7E" w14:textId="77777777" w:rsidR="00683356" w:rsidRPr="00490DC0" w:rsidRDefault="00683356" w:rsidP="00A862C7">
            <w:pPr>
              <w:spacing w:before="120" w:after="120"/>
              <w:jc w:val="center"/>
            </w:pPr>
            <w:r w:rsidRPr="00683356">
              <w:t>8</w:t>
            </w:r>
          </w:p>
        </w:tc>
        <w:tc>
          <w:tcPr>
            <w:tcW w:w="5244" w:type="dxa"/>
            <w:gridSpan w:val="2"/>
            <w:shd w:val="clear" w:color="auto" w:fill="auto"/>
          </w:tcPr>
          <w:p w14:paraId="07031597" w14:textId="77777777" w:rsidR="00683356" w:rsidRPr="00490DC0" w:rsidRDefault="00683356" w:rsidP="00A862C7">
            <w:pPr>
              <w:spacing w:before="40"/>
            </w:pPr>
            <w:r w:rsidRPr="00683356">
              <w:t xml:space="preserve">KROS CLEAN Tomasz </w:t>
            </w:r>
            <w:proofErr w:type="spellStart"/>
            <w:r w:rsidRPr="00683356">
              <w:t>Owsianik</w:t>
            </w:r>
            <w:proofErr w:type="spellEnd"/>
          </w:p>
          <w:p w14:paraId="1C5FF9E8" w14:textId="77777777" w:rsidR="00683356" w:rsidRPr="00490DC0" w:rsidRDefault="00683356" w:rsidP="00A862C7">
            <w:r w:rsidRPr="00683356">
              <w:t>Armii Krajowej</w:t>
            </w:r>
            <w:r w:rsidRPr="00490DC0">
              <w:t xml:space="preserve"> </w:t>
            </w:r>
            <w:r w:rsidRPr="00683356">
              <w:t>4/30</w:t>
            </w:r>
            <w:r w:rsidRPr="00490DC0">
              <w:t xml:space="preserve"> </w:t>
            </w:r>
          </w:p>
          <w:p w14:paraId="2902E7AA" w14:textId="77777777" w:rsidR="00683356" w:rsidRPr="00490DC0" w:rsidRDefault="00683356" w:rsidP="00A862C7">
            <w:pPr>
              <w:spacing w:after="40"/>
              <w:jc w:val="both"/>
            </w:pPr>
            <w:r w:rsidRPr="00683356">
              <w:t>38-400</w:t>
            </w:r>
            <w:r w:rsidRPr="00490DC0">
              <w:t xml:space="preserve"> </w:t>
            </w:r>
            <w:r w:rsidRPr="00683356">
              <w:t>Krosno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6F7E28F1" w14:textId="77777777" w:rsidR="00683356" w:rsidRPr="00490DC0" w:rsidRDefault="00683356" w:rsidP="00A862C7">
            <w:pPr>
              <w:spacing w:before="120" w:after="120"/>
              <w:jc w:val="both"/>
            </w:pPr>
            <w:r w:rsidRPr="00683356">
              <w:t>1 009 300.17 zł</w:t>
            </w:r>
          </w:p>
        </w:tc>
      </w:tr>
    </w:tbl>
    <w:p w14:paraId="47D41DAD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1329840" w14:textId="3FA62701" w:rsidR="006F10D3" w:rsidRDefault="006F10D3" w:rsidP="006F10D3">
      <w:pPr>
        <w:tabs>
          <w:tab w:val="left" w:pos="6360"/>
        </w:tabs>
        <w:rPr>
          <w:sz w:val="24"/>
        </w:rPr>
      </w:pPr>
      <w:r>
        <w:rPr>
          <w:sz w:val="24"/>
        </w:rPr>
        <w:tab/>
        <w:t>Sekretarz komisji</w:t>
      </w:r>
    </w:p>
    <w:p w14:paraId="176F79B3" w14:textId="2A8BEE70" w:rsidR="006F10D3" w:rsidRPr="006F10D3" w:rsidRDefault="006F10D3" w:rsidP="006F10D3">
      <w:pPr>
        <w:tabs>
          <w:tab w:val="left" w:pos="6360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Anna Trybus</w:t>
      </w:r>
    </w:p>
    <w:sectPr w:rsidR="006F10D3" w:rsidRPr="006F10D3" w:rsidSect="006F10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304BA" w14:textId="77777777" w:rsidR="00CB6869" w:rsidRDefault="00CB6869">
      <w:r>
        <w:separator/>
      </w:r>
    </w:p>
  </w:endnote>
  <w:endnote w:type="continuationSeparator" w:id="0">
    <w:p w14:paraId="32D639A4" w14:textId="77777777" w:rsidR="00CB6869" w:rsidRDefault="00CB6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3D73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A524E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5F27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4B40DA0">
        <v:line id="_x0000_s1025" style="position:absolute;left:0;text-align:left;z-index:251657728" from="-3.85pt,8.7pt" to="455.15pt,8.7pt"/>
      </w:pict>
    </w:r>
  </w:p>
  <w:p w14:paraId="7E5488D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B74F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42D7AF" w14:textId="77777777" w:rsidR="009F189D" w:rsidRDefault="009F189D">
    <w:pPr>
      <w:pStyle w:val="Stopka"/>
      <w:tabs>
        <w:tab w:val="clear" w:pos="4536"/>
      </w:tabs>
      <w:jc w:val="center"/>
    </w:pPr>
  </w:p>
  <w:p w14:paraId="5D59380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87395" w14:textId="77777777" w:rsidR="00CB6869" w:rsidRDefault="00CB6869">
      <w:r>
        <w:separator/>
      </w:r>
    </w:p>
  </w:footnote>
  <w:footnote w:type="continuationSeparator" w:id="0">
    <w:p w14:paraId="7B46383F" w14:textId="77777777" w:rsidR="00CB6869" w:rsidRDefault="00CB68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906F7" w14:textId="77777777" w:rsidR="00683356" w:rsidRDefault="006833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564FA" w14:textId="77777777" w:rsidR="00683356" w:rsidRDefault="006833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3A847" w14:textId="77777777" w:rsidR="00683356" w:rsidRDefault="006833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86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83356"/>
    <w:rsid w:val="0069085C"/>
    <w:rsid w:val="006D03E2"/>
    <w:rsid w:val="006E3702"/>
    <w:rsid w:val="006F10D3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B6869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6FE813"/>
  <w15:chartTrackingRefBased/>
  <w15:docId w15:val="{AC5936BF-577F-4913-954E-7A9646FB0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2025-02-21T09:52:00Z</cp:lastPrinted>
  <dcterms:created xsi:type="dcterms:W3CDTF">2025-02-21T09:52:00Z</dcterms:created>
  <dcterms:modified xsi:type="dcterms:W3CDTF">2025-02-21T09:52:00Z</dcterms:modified>
</cp:coreProperties>
</file>