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25388" w14:textId="19488AFB" w:rsidR="00025386" w:rsidRPr="00606B35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606B35">
        <w:rPr>
          <w:bCs/>
          <w:i w:val="0"/>
          <w:sz w:val="20"/>
        </w:rPr>
        <w:t xml:space="preserve">Załącznik nr </w:t>
      </w:r>
      <w:r w:rsidR="00606B35" w:rsidRPr="00606B35">
        <w:rPr>
          <w:bCs/>
          <w:i w:val="0"/>
          <w:sz w:val="20"/>
        </w:rPr>
        <w:t>4</w:t>
      </w:r>
      <w:r w:rsidR="007666D6" w:rsidRPr="00606B35">
        <w:rPr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606B35" w14:paraId="5CB1D0EA" w14:textId="77777777" w:rsidTr="00467CA2">
        <w:tc>
          <w:tcPr>
            <w:tcW w:w="2800" w:type="dxa"/>
            <w:shd w:val="clear" w:color="auto" w:fill="auto"/>
          </w:tcPr>
          <w:p w14:paraId="33FB61CC" w14:textId="77777777" w:rsidR="00D520D3" w:rsidRPr="00606B35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606B35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606B35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DE39D56" w14:textId="77777777" w:rsidR="00D520D3" w:rsidRPr="00606B35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3017B7FF" w14:textId="77777777" w:rsidR="00D520D3" w:rsidRPr="00606B35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606B3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8FA7D9E" w14:textId="77777777" w:rsidR="00D520D3" w:rsidRPr="00606B35" w:rsidRDefault="00D520D3" w:rsidP="00467CA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606B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606B3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606B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606B35" w14:paraId="6A00EA95" w14:textId="77777777" w:rsidTr="00467CA2">
        <w:tc>
          <w:tcPr>
            <w:tcW w:w="2800" w:type="dxa"/>
            <w:shd w:val="clear" w:color="auto" w:fill="auto"/>
          </w:tcPr>
          <w:p w14:paraId="2CA89BE4" w14:textId="77777777" w:rsidR="00D520D3" w:rsidRPr="00606B35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606B35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B714F78" w14:textId="77777777" w:rsidR="00D520D3" w:rsidRPr="00606B35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502A00A" w14:textId="77777777" w:rsidR="00D520D3" w:rsidRPr="00606B35" w:rsidRDefault="00D520D3" w:rsidP="00467CA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606B35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0C25341" w14:textId="77777777" w:rsidR="00D520D3" w:rsidRPr="00606B35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Times New Roman" w:hAnsi="Times New Roman"/>
                <w:iCs/>
                <w:sz w:val="20"/>
                <w:szCs w:val="20"/>
              </w:rPr>
            </w:pPr>
            <w:r w:rsidRPr="00606B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606B35">
              <w:rPr>
                <w:rFonts w:ascii="Times New Roman" w:hAnsi="Times New Roman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606B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40344DA4" w14:textId="77777777" w:rsidR="00B62AD0" w:rsidRPr="00606B35" w:rsidRDefault="00B62AD0" w:rsidP="00606B35">
      <w:pPr>
        <w:spacing w:after="0" w:line="240" w:lineRule="auto"/>
        <w:rPr>
          <w:rFonts w:ascii="Times New Roman" w:hAnsi="Times New Roman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606B35" w14:paraId="201FFBBE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1935B8E" w14:textId="77777777" w:rsidR="00053927" w:rsidRPr="00606B35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606B35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14:paraId="7D2C1B4B" w14:textId="77777777" w:rsidR="00053927" w:rsidRPr="00606B3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606B35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606B35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606B3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609664B" w14:textId="2BF1B89E" w:rsidR="0071340C" w:rsidRDefault="0071340C" w:rsidP="00606B3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06B3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606B35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606B35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606B35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606B35">
        <w:rPr>
          <w:rFonts w:ascii="Times New Roman" w:hAnsi="Times New Roman"/>
          <w:sz w:val="20"/>
          <w:szCs w:val="20"/>
        </w:rPr>
        <w:t xml:space="preserve"> ustawy </w:t>
      </w:r>
      <w:r w:rsidR="00EF3368" w:rsidRPr="00606B35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760032" w:rsidRPr="00606B35">
        <w:rPr>
          <w:rFonts w:ascii="Times New Roman" w:hAnsi="Times New Roman"/>
          <w:sz w:val="20"/>
          <w:szCs w:val="20"/>
        </w:rPr>
        <w:t>(</w:t>
      </w:r>
      <w:proofErr w:type="spellStart"/>
      <w:r w:rsidR="00760032" w:rsidRPr="00606B35">
        <w:rPr>
          <w:rFonts w:ascii="Times New Roman" w:hAnsi="Times New Roman"/>
          <w:sz w:val="20"/>
          <w:szCs w:val="20"/>
        </w:rPr>
        <w:t>t.j</w:t>
      </w:r>
      <w:proofErr w:type="spellEnd"/>
      <w:r w:rsidR="00760032" w:rsidRPr="00606B35">
        <w:rPr>
          <w:rFonts w:ascii="Times New Roman" w:hAnsi="Times New Roman"/>
          <w:sz w:val="20"/>
          <w:szCs w:val="20"/>
        </w:rPr>
        <w:t>. Dz. U. z 2024 poz. 1320)</w:t>
      </w:r>
      <w:r w:rsidR="00E27ABB" w:rsidRPr="00606B35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606B35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606B3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606B3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606B35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606B35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zamówienia:</w:t>
      </w:r>
    </w:p>
    <w:p w14:paraId="68520C7D" w14:textId="77777777" w:rsidR="00606B35" w:rsidRPr="00606B35" w:rsidRDefault="00606B35" w:rsidP="00606B3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606B35" w14:paraId="0945224D" w14:textId="77777777" w:rsidTr="00467CA2">
        <w:tc>
          <w:tcPr>
            <w:tcW w:w="2269" w:type="dxa"/>
            <w:shd w:val="clear" w:color="auto" w:fill="auto"/>
          </w:tcPr>
          <w:p w14:paraId="31A5FC8D" w14:textId="77777777" w:rsidR="00D520D3" w:rsidRPr="00606B35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06B3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7D674A1" w14:textId="1CFBA764" w:rsidR="00D520D3" w:rsidRPr="00606B35" w:rsidRDefault="00760032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06B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Rozbudowa drogi gminnej nr 560504K w km od 0+621,50 do km 1+000,00 w miejscowości Podłęże, powiat wielicki, gmina Niepołomice</w:t>
            </w:r>
            <w:r w:rsidR="00D520D3" w:rsidRPr="00606B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760032" w:rsidRPr="00606B35" w14:paraId="3305C03B" w14:textId="77777777" w:rsidTr="00667302">
        <w:tc>
          <w:tcPr>
            <w:tcW w:w="2269" w:type="dxa"/>
            <w:shd w:val="clear" w:color="auto" w:fill="auto"/>
          </w:tcPr>
          <w:p w14:paraId="49D70EA3" w14:textId="77777777" w:rsidR="00760032" w:rsidRPr="00606B35" w:rsidRDefault="00760032" w:rsidP="0066730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606B3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A59685E" w14:textId="3958F1EC" w:rsidR="00760032" w:rsidRPr="00606B35" w:rsidRDefault="00760032" w:rsidP="0066730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606B3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ZP.271.3.2025</w:t>
            </w:r>
          </w:p>
        </w:tc>
      </w:tr>
    </w:tbl>
    <w:p w14:paraId="34C273D5" w14:textId="7EAC685A" w:rsidR="00DC652A" w:rsidRPr="00606B35" w:rsidRDefault="00760032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06B3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DC652A" w:rsidRPr="00606B35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14:paraId="22E292D0" w14:textId="77777777" w:rsidR="00DC652A" w:rsidRPr="00606B3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06B3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692706A2" w14:textId="77777777" w:rsidR="0071340C" w:rsidRPr="00606B35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606B35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DC652A" w:rsidRPr="00606B35">
        <w:rPr>
          <w:rFonts w:ascii="Times New Roman" w:eastAsia="Times New Roman" w:hAnsi="Times New Roman"/>
          <w:iCs/>
          <w:sz w:val="20"/>
          <w:szCs w:val="20"/>
          <w:lang w:eastAsia="pl-PL"/>
        </w:rPr>
        <w:t>nazwa i adres Wykonawcy składającego ofertę</w:t>
      </w:r>
      <w:r w:rsidRPr="00606B35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19366339" w14:textId="77777777" w:rsidR="0071340C" w:rsidRPr="00606B3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6894A89" w14:textId="77777777" w:rsidR="0071340C" w:rsidRPr="00606B35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06B35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14:paraId="6BFD58E3" w14:textId="77777777" w:rsidR="0071340C" w:rsidRPr="00606B3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06B3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0134270E" w14:textId="19E89CE4" w:rsidR="0071340C" w:rsidRPr="00606B35" w:rsidRDefault="00D520D3" w:rsidP="00606B3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606B35">
        <w:rPr>
          <w:rFonts w:ascii="Times New Roman" w:eastAsia="Times New Roman" w:hAnsi="Times New Roman"/>
          <w:iCs/>
          <w:sz w:val="20"/>
          <w:szCs w:val="20"/>
          <w:lang w:eastAsia="pl-PL"/>
        </w:rPr>
        <w:t>[</w:t>
      </w:r>
      <w:r w:rsidR="0071340C" w:rsidRPr="00606B35">
        <w:rPr>
          <w:rFonts w:ascii="Times New Roman" w:eastAsia="Times New Roman" w:hAnsi="Times New Roman"/>
          <w:iCs/>
          <w:sz w:val="20"/>
          <w:szCs w:val="20"/>
          <w:lang w:eastAsia="pl-PL"/>
        </w:rPr>
        <w:t>określenie zasobów</w:t>
      </w:r>
      <w:r w:rsidRPr="00606B35">
        <w:rPr>
          <w:rFonts w:ascii="Times New Roman" w:eastAsia="Times New Roman" w:hAnsi="Times New Roman"/>
          <w:iCs/>
          <w:sz w:val="20"/>
          <w:szCs w:val="20"/>
          <w:lang w:eastAsia="pl-PL"/>
        </w:rPr>
        <w:t>]</w:t>
      </w:r>
    </w:p>
    <w:p w14:paraId="48CAE594" w14:textId="77777777" w:rsidR="00DC652A" w:rsidRPr="00606B3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606B3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606B3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606B35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14:paraId="2AD64006" w14:textId="77777777" w:rsidR="00DC652A" w:rsidRPr="00606B3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606B35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606B35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606B35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606B35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606B35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606B3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606B35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14:paraId="786302A3" w14:textId="77777777" w:rsidR="0093388F" w:rsidRPr="00606B3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606B3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09692CF7" w14:textId="77777777" w:rsidR="0093388F" w:rsidRPr="00606B3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06B35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22EEBC0D" w14:textId="77777777" w:rsidR="0093388F" w:rsidRPr="00606B35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606B3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3BB0FAAA" w14:textId="77777777" w:rsidR="00CB29AC" w:rsidRPr="00606B35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06B35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14:paraId="0F8D3197" w14:textId="77777777" w:rsidR="00CB29AC" w:rsidRPr="00606B35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06B3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36B41B90" w14:textId="77777777" w:rsidR="00830970" w:rsidRPr="00606B35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06B35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606B35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606B35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606B35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14:paraId="36923582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606B3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14:paraId="27303429" w14:textId="77777777" w:rsidR="00606B35" w:rsidRPr="00972B1A" w:rsidRDefault="00606B35" w:rsidP="00606B3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972B1A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kwalifikowany podpis elektroniczny / podpis zaufany / podpis osobisty </w:t>
      </w:r>
    </w:p>
    <w:p w14:paraId="264FF07B" w14:textId="77777777" w:rsidR="00606B35" w:rsidRPr="00606B35" w:rsidRDefault="00606B35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sectPr w:rsidR="00606B35" w:rsidRPr="00606B35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D60A98" w14:textId="77777777" w:rsidR="008371F9" w:rsidRDefault="008371F9" w:rsidP="00025386">
      <w:pPr>
        <w:spacing w:after="0" w:line="240" w:lineRule="auto"/>
      </w:pPr>
      <w:r>
        <w:separator/>
      </w:r>
    </w:p>
  </w:endnote>
  <w:endnote w:type="continuationSeparator" w:id="0">
    <w:p w14:paraId="5A3F1222" w14:textId="77777777" w:rsidR="008371F9" w:rsidRDefault="008371F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9CA4F" w14:textId="77777777" w:rsidR="00760032" w:rsidRDefault="007600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C07C0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6E6BF" w14:textId="77777777" w:rsidR="00760032" w:rsidRDefault="007600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2B38A1" w14:textId="77777777" w:rsidR="008371F9" w:rsidRDefault="008371F9" w:rsidP="00025386">
      <w:pPr>
        <w:spacing w:after="0" w:line="240" w:lineRule="auto"/>
      </w:pPr>
      <w:r>
        <w:separator/>
      </w:r>
    </w:p>
  </w:footnote>
  <w:footnote w:type="continuationSeparator" w:id="0">
    <w:p w14:paraId="2AACA313" w14:textId="77777777" w:rsidR="008371F9" w:rsidRDefault="008371F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E6B68A" w14:textId="77777777" w:rsidR="00760032" w:rsidRDefault="007600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364E" w14:textId="77777777" w:rsidR="00760032" w:rsidRDefault="007600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061F8" w14:textId="77777777" w:rsidR="00760032" w:rsidRDefault="007600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002252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371F9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06B35"/>
    <w:rsid w:val="00620476"/>
    <w:rsid w:val="00657A47"/>
    <w:rsid w:val="0071340C"/>
    <w:rsid w:val="00745A44"/>
    <w:rsid w:val="00760032"/>
    <w:rsid w:val="007666D6"/>
    <w:rsid w:val="007D6755"/>
    <w:rsid w:val="007F49C7"/>
    <w:rsid w:val="00824D73"/>
    <w:rsid w:val="00830970"/>
    <w:rsid w:val="008371F9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0432B08"/>
  <w15:chartTrackingRefBased/>
  <w15:docId w15:val="{5C1C8BF9-6D76-4ADF-8C5E-107AAB3B0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259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2025-02-20T12:25:00Z</cp:lastPrinted>
  <dcterms:created xsi:type="dcterms:W3CDTF">2025-02-20T12:25:00Z</dcterms:created>
  <dcterms:modified xsi:type="dcterms:W3CDTF">2025-02-20T12:25:00Z</dcterms:modified>
</cp:coreProperties>
</file>