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D1587" w14:textId="77777777" w:rsidR="00C62985" w:rsidRPr="00E874DC" w:rsidRDefault="00C62985" w:rsidP="00C6298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42FA34D" w14:textId="77777777" w:rsidR="00C62985" w:rsidRDefault="00C62985" w:rsidP="00C62985">
      <w:pPr>
        <w:spacing w:before="48" w:line="240" w:lineRule="atLeast"/>
        <w:jc w:val="right"/>
        <w:rPr>
          <w:b/>
          <w:sz w:val="24"/>
          <w:szCs w:val="24"/>
          <w:lang w:val="pl-PL"/>
        </w:rPr>
      </w:pPr>
    </w:p>
    <w:p w14:paraId="229890D9" w14:textId="77777777" w:rsidR="00C62985" w:rsidRDefault="00C62985" w:rsidP="00C62985">
      <w:pPr>
        <w:spacing w:before="48" w:line="240" w:lineRule="atLeast"/>
        <w:jc w:val="center"/>
        <w:rPr>
          <w:b/>
          <w:sz w:val="24"/>
          <w:szCs w:val="24"/>
          <w:lang w:val="pl-PL"/>
        </w:rPr>
      </w:pPr>
      <w:r>
        <w:rPr>
          <w:b/>
          <w:sz w:val="24"/>
          <w:szCs w:val="24"/>
          <w:lang w:val="pl-PL"/>
        </w:rPr>
        <w:t>WZÓR UMOWY</w:t>
      </w:r>
    </w:p>
    <w:p w14:paraId="51F9A06F" w14:textId="77777777" w:rsidR="00C62985" w:rsidRDefault="00C62985" w:rsidP="00C6298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08CA6BA" w14:textId="77777777" w:rsidR="00C62985" w:rsidRDefault="00C62985" w:rsidP="00C62985">
      <w:pPr>
        <w:spacing w:before="48" w:line="240" w:lineRule="atLeast"/>
        <w:jc w:val="center"/>
        <w:rPr>
          <w:b/>
          <w:sz w:val="28"/>
          <w:lang w:val="pl-PL"/>
        </w:rPr>
      </w:pPr>
    </w:p>
    <w:p w14:paraId="5EE516B1" w14:textId="29DFBE19" w:rsidR="00C62985" w:rsidRPr="00AA2A22" w:rsidRDefault="00C62985" w:rsidP="00C6298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DE-dzp.272-70/25</w:t>
      </w:r>
      <w:r w:rsidRPr="00AA2A22">
        <w:rPr>
          <w:rFonts w:ascii="Times New Roman" w:hAnsi="Times New Roman"/>
        </w:rPr>
        <w:t xml:space="preserve"> </w:t>
      </w:r>
    </w:p>
    <w:p w14:paraId="15A47E83" w14:textId="77777777" w:rsidR="00C62985" w:rsidRDefault="00C62985" w:rsidP="00C62985">
      <w:pPr>
        <w:pStyle w:val="Tekstpodstawowy"/>
        <w:ind w:right="-47"/>
        <w:jc w:val="both"/>
        <w:rPr>
          <w:rFonts w:ascii="Times New Roman" w:hAnsi="Times New Roman"/>
        </w:rPr>
      </w:pPr>
      <w:r w:rsidRPr="00AA2A22">
        <w:rPr>
          <w:rFonts w:ascii="Times New Roman" w:hAnsi="Times New Roman"/>
        </w:rPr>
        <w:t>pomiędzy</w:t>
      </w:r>
    </w:p>
    <w:p w14:paraId="629624E1" w14:textId="77777777" w:rsidR="00C62985" w:rsidRDefault="00C62985" w:rsidP="00C6298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511BBE8" w14:textId="77777777" w:rsidR="00C62985" w:rsidRDefault="00C62985" w:rsidP="00C62985">
      <w:pPr>
        <w:pStyle w:val="Tekstpodstawowy"/>
        <w:ind w:right="-47"/>
        <w:jc w:val="both"/>
        <w:rPr>
          <w:rFonts w:ascii="Times New Roman" w:hAnsi="Times New Roman"/>
        </w:rPr>
      </w:pPr>
      <w:r>
        <w:rPr>
          <w:rFonts w:ascii="Times New Roman" w:hAnsi="Times New Roman"/>
        </w:rPr>
        <w:t>reprezentowana przez:</w:t>
      </w:r>
    </w:p>
    <w:p w14:paraId="046289E7" w14:textId="77777777" w:rsidR="00C62985" w:rsidRDefault="00C62985" w:rsidP="00C62985">
      <w:pPr>
        <w:pStyle w:val="Tekstpodstawowy"/>
        <w:ind w:right="-47"/>
        <w:jc w:val="both"/>
        <w:rPr>
          <w:rFonts w:ascii="Times New Roman" w:hAnsi="Times New Roman"/>
        </w:rPr>
      </w:pPr>
      <w:r>
        <w:rPr>
          <w:rFonts w:ascii="Times New Roman" w:hAnsi="Times New Roman"/>
        </w:rPr>
        <w:t xml:space="preserve">1.Dziekana Wydziału /Kierownika Jednostki/............................................................................. </w:t>
      </w:r>
    </w:p>
    <w:p w14:paraId="5351157E" w14:textId="77777777" w:rsidR="00C62985" w:rsidRDefault="00C62985" w:rsidP="00C6298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8B273EA" w14:textId="77777777" w:rsidR="00C62985" w:rsidRDefault="00C62985" w:rsidP="00C62985">
      <w:pPr>
        <w:pStyle w:val="Tekstpodstawowy"/>
        <w:ind w:right="-47"/>
        <w:jc w:val="both"/>
        <w:rPr>
          <w:rFonts w:ascii="Times New Roman" w:hAnsi="Times New Roman"/>
        </w:rPr>
      </w:pPr>
      <w:r>
        <w:rPr>
          <w:rFonts w:ascii="Times New Roman" w:hAnsi="Times New Roman"/>
        </w:rPr>
        <w:t>zwaną dalej KUPUJĄCYM</w:t>
      </w:r>
    </w:p>
    <w:p w14:paraId="2115BC7D" w14:textId="77777777" w:rsidR="00C62985" w:rsidRDefault="00C62985" w:rsidP="00C62985">
      <w:pPr>
        <w:pStyle w:val="Tekstpodstawowy"/>
        <w:ind w:right="-47"/>
        <w:jc w:val="both"/>
        <w:rPr>
          <w:rFonts w:ascii="Times New Roman" w:hAnsi="Times New Roman"/>
        </w:rPr>
      </w:pPr>
      <w:r>
        <w:rPr>
          <w:rFonts w:ascii="Times New Roman" w:hAnsi="Times New Roman"/>
        </w:rPr>
        <w:t xml:space="preserve">a </w:t>
      </w:r>
    </w:p>
    <w:p w14:paraId="59ECD123" w14:textId="77777777" w:rsidR="00C62985" w:rsidRDefault="00C62985" w:rsidP="00C62985">
      <w:pPr>
        <w:pStyle w:val="Tekstpodstawowy"/>
        <w:ind w:right="-47"/>
        <w:jc w:val="both"/>
        <w:rPr>
          <w:rFonts w:ascii="Times New Roman" w:hAnsi="Times New Roman"/>
        </w:rPr>
      </w:pPr>
      <w:r>
        <w:rPr>
          <w:rFonts w:ascii="Times New Roman" w:hAnsi="Times New Roman"/>
        </w:rPr>
        <w:t>......................................................................................................................................................</w:t>
      </w:r>
    </w:p>
    <w:p w14:paraId="6D2021B9" w14:textId="77777777" w:rsidR="00C62985" w:rsidRDefault="00C62985" w:rsidP="00C62985">
      <w:pPr>
        <w:pStyle w:val="Tekstpodstawowy"/>
        <w:ind w:right="-47"/>
        <w:jc w:val="both"/>
        <w:rPr>
          <w:rFonts w:ascii="Times New Roman" w:hAnsi="Times New Roman"/>
        </w:rPr>
      </w:pPr>
      <w:r>
        <w:rPr>
          <w:rFonts w:ascii="Times New Roman" w:hAnsi="Times New Roman"/>
        </w:rPr>
        <w:t>......................................................................................................................................................</w:t>
      </w:r>
    </w:p>
    <w:p w14:paraId="04BAB9A3" w14:textId="77777777" w:rsidR="00C62985" w:rsidRDefault="00C62985" w:rsidP="00C6298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A704669" w14:textId="77777777" w:rsidR="00C62985" w:rsidRDefault="00C62985" w:rsidP="00C62985">
      <w:pPr>
        <w:pStyle w:val="Tekstpodstawowy"/>
        <w:ind w:right="-47"/>
        <w:jc w:val="both"/>
        <w:rPr>
          <w:rFonts w:ascii="Times New Roman" w:hAnsi="Times New Roman"/>
        </w:rPr>
      </w:pPr>
      <w:r>
        <w:rPr>
          <w:rFonts w:ascii="Times New Roman" w:hAnsi="Times New Roman"/>
        </w:rPr>
        <w:t>reprezentowanym przez:</w:t>
      </w:r>
    </w:p>
    <w:p w14:paraId="1049D35C" w14:textId="77777777" w:rsidR="00C62985" w:rsidRDefault="00C62985" w:rsidP="00C62985">
      <w:pPr>
        <w:pStyle w:val="Tekstpodstawowy"/>
        <w:ind w:right="-47"/>
        <w:jc w:val="both"/>
        <w:rPr>
          <w:rFonts w:ascii="Times New Roman" w:hAnsi="Times New Roman"/>
        </w:rPr>
      </w:pPr>
      <w:r>
        <w:rPr>
          <w:rFonts w:ascii="Times New Roman" w:hAnsi="Times New Roman"/>
        </w:rPr>
        <w:t>1...................................................................................................................................................</w:t>
      </w:r>
    </w:p>
    <w:p w14:paraId="7B3E2026" w14:textId="77777777" w:rsidR="00C62985" w:rsidRDefault="00C62985" w:rsidP="00C62985">
      <w:pPr>
        <w:pStyle w:val="Tekstpodstawowy"/>
        <w:ind w:right="-47"/>
        <w:jc w:val="both"/>
        <w:rPr>
          <w:rFonts w:ascii="Times New Roman" w:hAnsi="Times New Roman"/>
        </w:rPr>
      </w:pPr>
      <w:r>
        <w:rPr>
          <w:rFonts w:ascii="Times New Roman" w:hAnsi="Times New Roman"/>
        </w:rPr>
        <w:t xml:space="preserve">2................................................................................................................................................... </w:t>
      </w:r>
    </w:p>
    <w:p w14:paraId="196446B2" w14:textId="77777777" w:rsidR="00C62985" w:rsidRDefault="00C62985" w:rsidP="00C62985">
      <w:pPr>
        <w:pStyle w:val="Tekstpodstawowy"/>
        <w:ind w:right="-47"/>
        <w:jc w:val="both"/>
        <w:rPr>
          <w:rFonts w:ascii="Times New Roman" w:hAnsi="Times New Roman"/>
        </w:rPr>
      </w:pPr>
      <w:r>
        <w:rPr>
          <w:rFonts w:ascii="Times New Roman" w:hAnsi="Times New Roman"/>
        </w:rPr>
        <w:t>zwanym dalej SPRZEDAWCĄ</w:t>
      </w:r>
    </w:p>
    <w:p w14:paraId="36F8DBED" w14:textId="77777777" w:rsidR="00C62985" w:rsidRDefault="00C62985" w:rsidP="00C62985">
      <w:pPr>
        <w:pStyle w:val="Tekstpodstawowy"/>
        <w:ind w:right="-47"/>
        <w:jc w:val="center"/>
        <w:rPr>
          <w:rFonts w:ascii="Times New Roman" w:hAnsi="Times New Roman"/>
        </w:rPr>
      </w:pPr>
    </w:p>
    <w:p w14:paraId="0419F4F5"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1</w:t>
      </w:r>
    </w:p>
    <w:p w14:paraId="72D71705" w14:textId="22A0A25B" w:rsidR="00C62985" w:rsidRPr="009D242F" w:rsidRDefault="00C62985" w:rsidP="00201E8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komputera przenośnego na potrzeby CR AGH</w:t>
      </w:r>
    </w:p>
    <w:p w14:paraId="409B079D" w14:textId="77777777" w:rsidR="00C62985" w:rsidRDefault="00C62985" w:rsidP="00201E8F">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67FE1FD" w14:textId="77777777" w:rsidR="00C62985" w:rsidRPr="0043435F" w:rsidRDefault="00C62985" w:rsidP="00201E8F">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30D531E" w14:textId="77777777" w:rsidR="00C62985" w:rsidRDefault="00C62985" w:rsidP="00C62985">
      <w:pPr>
        <w:pStyle w:val="Tekstpodstawowy"/>
        <w:ind w:right="-47"/>
        <w:jc w:val="both"/>
        <w:rPr>
          <w:rFonts w:ascii="Times New Roman" w:hAnsi="Times New Roman"/>
        </w:rPr>
      </w:pPr>
    </w:p>
    <w:p w14:paraId="713A862E"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2</w:t>
      </w:r>
    </w:p>
    <w:p w14:paraId="6D3A7C35" w14:textId="77777777" w:rsidR="00C62985" w:rsidRPr="0043435F" w:rsidRDefault="00C62985" w:rsidP="00201E8F">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77BBF3DD" w14:textId="77777777" w:rsidR="00C62985" w:rsidRPr="0043435F" w:rsidRDefault="00C62985" w:rsidP="00201E8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08753CF" w14:textId="77777777" w:rsidR="00C62985" w:rsidRPr="0043435F" w:rsidRDefault="00C62985" w:rsidP="00201E8F">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62A6DCAD" w14:textId="77777777" w:rsidR="00C62985" w:rsidRDefault="00C62985" w:rsidP="00C62985">
      <w:pPr>
        <w:pStyle w:val="Tekstpodstawowy"/>
        <w:ind w:right="-47"/>
        <w:jc w:val="both"/>
        <w:rPr>
          <w:rFonts w:ascii="Times New Roman" w:hAnsi="Times New Roman"/>
        </w:rPr>
      </w:pPr>
    </w:p>
    <w:p w14:paraId="366CC6B2" w14:textId="77777777" w:rsidR="00C62985" w:rsidRDefault="00C62985" w:rsidP="00C62985">
      <w:pPr>
        <w:pStyle w:val="Tekstpodstawowy"/>
        <w:ind w:right="-47"/>
        <w:jc w:val="center"/>
        <w:rPr>
          <w:rFonts w:ascii="Times New Roman" w:hAnsi="Times New Roman"/>
          <w:b/>
        </w:rPr>
      </w:pPr>
    </w:p>
    <w:p w14:paraId="060F648C" w14:textId="77777777" w:rsidR="00C62985" w:rsidRDefault="00C62985" w:rsidP="00C62985">
      <w:pPr>
        <w:pStyle w:val="Tekstpodstawowy"/>
        <w:ind w:right="-47"/>
        <w:jc w:val="center"/>
        <w:rPr>
          <w:rFonts w:ascii="Times New Roman" w:hAnsi="Times New Roman"/>
          <w:b/>
        </w:rPr>
      </w:pPr>
    </w:p>
    <w:p w14:paraId="17910616"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3</w:t>
      </w:r>
    </w:p>
    <w:p w14:paraId="31A32873" w14:textId="77777777" w:rsidR="00C62985" w:rsidRPr="0043435F" w:rsidRDefault="00C62985" w:rsidP="00201E8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B538EEE" w14:textId="77777777" w:rsidR="00C62985" w:rsidRPr="0043435F" w:rsidRDefault="00C62985" w:rsidP="00201E8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2F9F216B" w14:textId="77777777" w:rsidR="00C62985" w:rsidRPr="0043435F" w:rsidRDefault="00C62985" w:rsidP="00201E8F">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06D1E15D" w14:textId="77777777" w:rsidR="00C62985" w:rsidRPr="0043435F" w:rsidRDefault="00C62985" w:rsidP="00201E8F">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CBF57F2" w14:textId="77777777" w:rsidR="00C62985" w:rsidRDefault="00C62985" w:rsidP="00C62985">
      <w:pPr>
        <w:pStyle w:val="Tekstpodstawowy"/>
        <w:ind w:right="-47"/>
        <w:jc w:val="both"/>
        <w:rPr>
          <w:rFonts w:ascii="Times New Roman" w:hAnsi="Times New Roman"/>
        </w:rPr>
      </w:pPr>
    </w:p>
    <w:p w14:paraId="139DAA5F"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4</w:t>
      </w:r>
    </w:p>
    <w:p w14:paraId="229DAE9E" w14:textId="77777777" w:rsidR="00C62985" w:rsidRDefault="00C62985" w:rsidP="00201E8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640AE68" w14:textId="77777777" w:rsidR="00C62985" w:rsidRDefault="00C62985" w:rsidP="00201E8F">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A6F7870" w14:textId="77777777" w:rsidR="00C62985" w:rsidRDefault="00C62985" w:rsidP="00201E8F">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16C446B" w14:textId="77777777" w:rsidR="00C62985" w:rsidRPr="00593CEB" w:rsidRDefault="00C62985" w:rsidP="00201E8F">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1898DA5" w14:textId="77777777" w:rsidR="00C62985" w:rsidRDefault="00C62985" w:rsidP="00C62985">
      <w:pPr>
        <w:pStyle w:val="Tekstpodstawowy"/>
        <w:ind w:right="-47"/>
        <w:jc w:val="center"/>
        <w:rPr>
          <w:rFonts w:ascii="Times New Roman" w:hAnsi="Times New Roman"/>
        </w:rPr>
      </w:pPr>
    </w:p>
    <w:p w14:paraId="350BC570"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5</w:t>
      </w:r>
    </w:p>
    <w:p w14:paraId="1FA23301" w14:textId="77777777" w:rsidR="00C62985" w:rsidRPr="00C53B52" w:rsidRDefault="00C62985" w:rsidP="00201E8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C8B749F" w14:textId="77777777" w:rsidR="00C62985" w:rsidRPr="00C53B52" w:rsidRDefault="00C62985" w:rsidP="00201E8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D05C7A2" w14:textId="77777777" w:rsidR="00C62985" w:rsidRPr="00C53B52" w:rsidRDefault="00C62985" w:rsidP="00C6298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1C883D1" w14:textId="77777777" w:rsidR="00C62985" w:rsidRPr="00C53B52" w:rsidRDefault="00C62985" w:rsidP="00C6298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475CD67" w14:textId="198C7035" w:rsidR="00C62985" w:rsidRPr="00C53B52" w:rsidRDefault="00C62985" w:rsidP="00C6298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BD3DA2">
        <w:rPr>
          <w:rFonts w:ascii="Times New Roman" w:hAnsi="Times New Roman"/>
        </w:rPr>
        <w:t>przyczyn leżących po stronie</w:t>
      </w:r>
      <w:r w:rsidRPr="00C53B52">
        <w:rPr>
          <w:rFonts w:ascii="Times New Roman" w:hAnsi="Times New Roman"/>
        </w:rPr>
        <w:t xml:space="preserve"> Sprzedawcy, w wysokości 10% całkowitego wynagrodzenia netto określonego w  § 3 ust. 1;</w:t>
      </w:r>
    </w:p>
    <w:p w14:paraId="1655D883" w14:textId="0E5559BF" w:rsidR="00C62985" w:rsidRPr="00C53B52" w:rsidRDefault="00C62985" w:rsidP="00C6298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BD3DA2">
        <w:rPr>
          <w:rFonts w:ascii="Times New Roman" w:hAnsi="Times New Roman"/>
        </w:rPr>
        <w:t>przyczyn leżących po stronie</w:t>
      </w:r>
      <w:r w:rsidRPr="00C53B52">
        <w:rPr>
          <w:rFonts w:ascii="Times New Roman" w:hAnsi="Times New Roman"/>
        </w:rPr>
        <w:t xml:space="preserve"> Sprzedawcy, w wysokości 10% wartości netto części przedmiotu umowy, której dotyczy odstąpienie;</w:t>
      </w:r>
    </w:p>
    <w:p w14:paraId="765FE93C" w14:textId="77777777" w:rsidR="00C62985" w:rsidRPr="00C53B52" w:rsidRDefault="00C62985" w:rsidP="00201E8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883A638" w14:textId="4A286366" w:rsidR="00C62985" w:rsidRPr="00C53B52" w:rsidRDefault="00C62985" w:rsidP="00201E8F">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sidR="00BD3DA2">
        <w:rPr>
          <w:rFonts w:ascii="Times New Roman" w:hAnsi="Times New Roman"/>
        </w:rPr>
        <w:t>przyczyn leżących po stronie</w:t>
      </w:r>
      <w:r w:rsidRPr="00C53B52">
        <w:rPr>
          <w:rFonts w:ascii="Times New Roman" w:hAnsi="Times New Roman"/>
        </w:rPr>
        <w:t xml:space="preserve"> Kupującego, w wysokości 10% całkowitego wynagrodzenia netto określonego w § 3 ust. 1;</w:t>
      </w:r>
    </w:p>
    <w:p w14:paraId="4D8CA343" w14:textId="28AFD1F5" w:rsidR="00C62985" w:rsidRPr="00C53B52" w:rsidRDefault="00C62985" w:rsidP="00201E8F">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sidR="00BD3DA2">
        <w:rPr>
          <w:rFonts w:ascii="Times New Roman" w:hAnsi="Times New Roman"/>
        </w:rPr>
        <w:t xml:space="preserve">przyczyn leżących po stronie </w:t>
      </w:r>
      <w:r w:rsidRPr="00C53B52">
        <w:rPr>
          <w:rFonts w:ascii="Times New Roman" w:hAnsi="Times New Roman"/>
        </w:rPr>
        <w:t>Kupującego, w wysokości 10% wartości netto części przedmiotu umowy, której dotyczy odstąpienie</w:t>
      </w:r>
    </w:p>
    <w:p w14:paraId="276010EA" w14:textId="77777777" w:rsidR="00C62985" w:rsidRPr="006B2CAA" w:rsidRDefault="00C62985" w:rsidP="00201E8F">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B75B71A" w14:textId="77777777" w:rsidR="00C62985" w:rsidRDefault="00C62985" w:rsidP="00201E8F">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DFE2EF8" w14:textId="77777777" w:rsidR="00C62985" w:rsidRDefault="00C62985" w:rsidP="00C62985">
      <w:pPr>
        <w:pStyle w:val="Tekstpodstawowy"/>
        <w:ind w:right="-47"/>
        <w:jc w:val="center"/>
        <w:rPr>
          <w:rFonts w:ascii="Times New Roman" w:hAnsi="Times New Roman"/>
          <w:b/>
        </w:rPr>
      </w:pPr>
    </w:p>
    <w:p w14:paraId="7B5CC7B7" w14:textId="77777777" w:rsidR="00C62985" w:rsidRDefault="00C62985" w:rsidP="00C62985">
      <w:pPr>
        <w:pStyle w:val="Tekstpodstawowy"/>
        <w:ind w:right="-47"/>
        <w:jc w:val="center"/>
        <w:rPr>
          <w:rFonts w:ascii="Times New Roman" w:hAnsi="Times New Roman"/>
          <w:b/>
        </w:rPr>
      </w:pPr>
    </w:p>
    <w:p w14:paraId="3166BFB4" w14:textId="77777777" w:rsidR="00C62985" w:rsidRDefault="00C62985" w:rsidP="00C62985">
      <w:pPr>
        <w:pStyle w:val="Tekstpodstawowy"/>
        <w:ind w:right="-47"/>
        <w:jc w:val="center"/>
        <w:rPr>
          <w:rFonts w:ascii="Times New Roman" w:hAnsi="Times New Roman"/>
          <w:b/>
        </w:rPr>
      </w:pPr>
      <w:r w:rsidRPr="00877B92">
        <w:rPr>
          <w:rFonts w:ascii="Times New Roman" w:hAnsi="Times New Roman"/>
          <w:b/>
        </w:rPr>
        <w:t>§ 6</w:t>
      </w:r>
    </w:p>
    <w:p w14:paraId="4DD5188F" w14:textId="77777777" w:rsidR="00C62985" w:rsidRDefault="00C62985" w:rsidP="00C62985">
      <w:pPr>
        <w:pStyle w:val="Tekstpodstawowy"/>
        <w:ind w:right="-47"/>
        <w:jc w:val="center"/>
        <w:rPr>
          <w:rFonts w:ascii="Times New Roman" w:hAnsi="Times New Roman"/>
          <w:b/>
        </w:rPr>
      </w:pPr>
    </w:p>
    <w:p w14:paraId="031BFA53" w14:textId="77777777" w:rsidR="00C62985" w:rsidRDefault="00C62985" w:rsidP="00201E8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35EE37E" w14:textId="77777777" w:rsidR="00C62985" w:rsidRDefault="00C62985" w:rsidP="00201E8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A4A5276" w14:textId="77777777" w:rsidR="00C62985" w:rsidRDefault="00C62985" w:rsidP="00201E8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04A42C0" w14:textId="77777777" w:rsidR="00C62985" w:rsidRDefault="00C62985" w:rsidP="00201E8F">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BEF76F9" w14:textId="77777777" w:rsidR="00C62985" w:rsidRDefault="00C62985" w:rsidP="00201E8F">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B40348"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0EE85F2" w14:textId="77777777" w:rsidR="00C62985" w:rsidRPr="003F1749" w:rsidRDefault="00C62985" w:rsidP="00C6298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99575E0" w14:textId="77777777" w:rsidR="00C62985" w:rsidRDefault="00C62985" w:rsidP="00C6298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5D7C7A6" w14:textId="77777777" w:rsidR="00C62985" w:rsidRDefault="00C62985" w:rsidP="00C62985">
      <w:pPr>
        <w:pStyle w:val="Tekstpodstawowy"/>
        <w:ind w:right="-47"/>
        <w:jc w:val="center"/>
        <w:rPr>
          <w:rFonts w:ascii="Times New Roman" w:hAnsi="Times New Roman"/>
        </w:rPr>
      </w:pPr>
    </w:p>
    <w:p w14:paraId="02130AC4"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F90C46A" w14:textId="77777777" w:rsidR="00C62985" w:rsidRPr="0043435F" w:rsidRDefault="00C62985" w:rsidP="00201E8F">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FCBEDBA" w14:textId="77777777" w:rsidR="00C62985" w:rsidRPr="0043435F" w:rsidRDefault="00C62985" w:rsidP="00201E8F">
      <w:pPr>
        <w:numPr>
          <w:ilvl w:val="0"/>
          <w:numId w:val="7"/>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2D6BD389"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C9EF5E1"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94B7AAE"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FAE12B0"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40FF3F4"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30EC7F6" w14:textId="0EE65CF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W przypadku zmiany e-maila, Sprzedawca ma obowiązek powiadomić Kupującego z 5-dniowym wyprzedzeniem pod rygorem uznania zgłoszenia o awarii za dokonane prawidłowo.</w:t>
      </w:r>
    </w:p>
    <w:p w14:paraId="6919E68E" w14:textId="77777777" w:rsidR="00C62985" w:rsidRPr="0043435F" w:rsidRDefault="00C62985" w:rsidP="00201E8F">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1AECCA7" w14:textId="77777777" w:rsidR="00C62985" w:rsidRPr="0043435F" w:rsidRDefault="00C62985" w:rsidP="00201E8F">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9EDDED6" w14:textId="77777777" w:rsidR="00C62985" w:rsidRPr="0043435F" w:rsidRDefault="00C62985" w:rsidP="00201E8F">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58A8C1D" w14:textId="77777777" w:rsidR="00C62985" w:rsidRPr="0043435F" w:rsidRDefault="00C62985" w:rsidP="00201E8F">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F2DFC3D" w14:textId="77777777" w:rsidR="00C62985" w:rsidRDefault="00C62985" w:rsidP="00C62985">
      <w:pPr>
        <w:pStyle w:val="Tekstpodstawowy"/>
        <w:ind w:left="284" w:right="-47"/>
        <w:jc w:val="both"/>
        <w:rPr>
          <w:rFonts w:ascii="Times New Roman" w:hAnsi="Times New Roman"/>
        </w:rPr>
      </w:pPr>
    </w:p>
    <w:p w14:paraId="5232A9D8"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CAA9CB4" w14:textId="77777777" w:rsidR="00C62985" w:rsidRDefault="00C62985" w:rsidP="00C6298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84AB268" w14:textId="77777777" w:rsidR="00C62985" w:rsidRPr="009B2595" w:rsidRDefault="00C62985" w:rsidP="00201E8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4AB13ED" w14:textId="77777777" w:rsidR="00C62985" w:rsidRPr="009B2595" w:rsidRDefault="00C62985" w:rsidP="00201E8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2284443" w14:textId="77777777" w:rsidR="00C62985" w:rsidRPr="009B2595" w:rsidRDefault="00C62985" w:rsidP="00201E8F">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DCF9E05" w14:textId="77777777" w:rsidR="00C62985" w:rsidRPr="009B2595" w:rsidRDefault="00C62985" w:rsidP="00201E8F">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0EE244B" w14:textId="77777777" w:rsidR="00C62985" w:rsidRPr="009B2595" w:rsidRDefault="00C62985" w:rsidP="00201E8F">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5AF34276" w14:textId="77777777" w:rsidR="00C62985" w:rsidRPr="009B2595" w:rsidRDefault="00C62985" w:rsidP="00201E8F">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1499451" w14:textId="77777777" w:rsidR="00C62985" w:rsidRPr="009B2595" w:rsidRDefault="00C62985" w:rsidP="00201E8F">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ECBAD09" w14:textId="77777777" w:rsidR="00C62985" w:rsidRPr="009B2595" w:rsidRDefault="00C62985" w:rsidP="00201E8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6BA024B" w14:textId="77777777" w:rsidR="00C62985" w:rsidRPr="009B2595" w:rsidRDefault="00C62985" w:rsidP="00201E8F">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8F6D0C9" w14:textId="77777777" w:rsidR="00C62985" w:rsidRPr="00042F5C" w:rsidRDefault="00C62985" w:rsidP="00C62985">
      <w:pPr>
        <w:widowControl w:val="0"/>
        <w:suppressAutoHyphens/>
        <w:autoSpaceDN w:val="0"/>
        <w:ind w:left="360"/>
        <w:jc w:val="center"/>
        <w:textAlignment w:val="baseline"/>
        <w:rPr>
          <w:rFonts w:eastAsia="SimSun"/>
          <w:b/>
          <w:bCs/>
          <w:color w:val="000000"/>
          <w:kern w:val="2"/>
          <w:sz w:val="24"/>
          <w:szCs w:val="24"/>
          <w:lang w:val="pl-PL"/>
        </w:rPr>
      </w:pPr>
    </w:p>
    <w:p w14:paraId="3FB48B2F" w14:textId="77777777" w:rsidR="00C62985" w:rsidRPr="009B2595" w:rsidRDefault="00C62985" w:rsidP="00C6298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C4C4D97" w14:textId="77777777" w:rsidR="00C62985" w:rsidRPr="009B2595" w:rsidRDefault="00C62985" w:rsidP="00201E8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6494037" w14:textId="77777777" w:rsidR="00C62985" w:rsidRPr="009B2595" w:rsidRDefault="00C62985" w:rsidP="00201E8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3317E2F" w14:textId="77777777" w:rsidR="00C62985" w:rsidRPr="009B2595" w:rsidRDefault="00C62985" w:rsidP="00201E8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CC2A2BF" w14:textId="77777777" w:rsidR="00C62985" w:rsidRPr="009B2595" w:rsidRDefault="00C62985" w:rsidP="00201E8F">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1EA52C8"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5766A84" w14:textId="77777777" w:rsidR="00C62985" w:rsidRDefault="00C62985" w:rsidP="00C6298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AE13C13" w14:textId="77777777" w:rsidR="00C62985" w:rsidRDefault="00C62985" w:rsidP="00C62985">
      <w:pPr>
        <w:pStyle w:val="Tekstpodstawowy"/>
        <w:ind w:right="-47"/>
        <w:jc w:val="center"/>
        <w:rPr>
          <w:rFonts w:ascii="Times New Roman" w:hAnsi="Times New Roman"/>
        </w:rPr>
      </w:pPr>
    </w:p>
    <w:p w14:paraId="7DCA4A83" w14:textId="77777777" w:rsidR="00C62985" w:rsidRDefault="00C62985" w:rsidP="00C62985">
      <w:pPr>
        <w:pStyle w:val="Tekstpodstawowy"/>
        <w:ind w:right="-47"/>
        <w:jc w:val="center"/>
        <w:rPr>
          <w:rFonts w:ascii="Times New Roman" w:hAnsi="Times New Roman"/>
        </w:rPr>
      </w:pPr>
    </w:p>
    <w:p w14:paraId="54998AD6" w14:textId="77777777" w:rsidR="00C62985" w:rsidRPr="00877B92" w:rsidRDefault="00C62985" w:rsidP="00C62985">
      <w:pPr>
        <w:pStyle w:val="Tekstpodstawowy"/>
        <w:ind w:right="-47"/>
        <w:jc w:val="center"/>
        <w:rPr>
          <w:b/>
        </w:rPr>
      </w:pPr>
      <w:r w:rsidRPr="00877B92">
        <w:rPr>
          <w:rFonts w:ascii="Times New Roman" w:hAnsi="Times New Roman"/>
          <w:b/>
        </w:rPr>
        <w:t>§1</w:t>
      </w:r>
      <w:r>
        <w:rPr>
          <w:rFonts w:ascii="Times New Roman" w:hAnsi="Times New Roman"/>
          <w:b/>
        </w:rPr>
        <w:t>2</w:t>
      </w:r>
    </w:p>
    <w:p w14:paraId="21700857" w14:textId="77777777" w:rsidR="00C62985" w:rsidRDefault="00C62985" w:rsidP="00C6298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1FCA7DA" w14:textId="77777777" w:rsidR="00C62985" w:rsidRDefault="00C62985" w:rsidP="00C62985">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34C04384" w14:textId="77777777" w:rsidR="00C62985" w:rsidRDefault="00C62985" w:rsidP="00C62985">
      <w:pPr>
        <w:pStyle w:val="NormalnyWeb"/>
        <w:jc w:val="both"/>
      </w:pPr>
      <w:r>
        <w:t xml:space="preserve">3. Wykonawca zobowiązuje się do wykorzystania uzyskanych, powyższych informacji jedynie w celu wykonania przedmiotu umowy. </w:t>
      </w:r>
    </w:p>
    <w:p w14:paraId="4EEAF951" w14:textId="77777777" w:rsidR="00C62985" w:rsidRDefault="00C62985" w:rsidP="00C6298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76B7484" w14:textId="77777777" w:rsidR="00C62985" w:rsidRDefault="00C62985" w:rsidP="00C62985">
      <w:pPr>
        <w:pStyle w:val="NormalnyWeb"/>
        <w:jc w:val="both"/>
      </w:pPr>
      <w:r>
        <w:t>5. Powyższe przepisy nie będą miały zastosowania wobec informacji powszechnie znanych lub opublikowanych oraz w przypadku żądania ich ujawnienia przez uprawniony organ.</w:t>
      </w:r>
    </w:p>
    <w:p w14:paraId="6061A87E" w14:textId="77777777" w:rsidR="00C62985" w:rsidRDefault="00C62985" w:rsidP="00C62985">
      <w:pPr>
        <w:pStyle w:val="Tekstpodstawowy"/>
        <w:ind w:right="-47"/>
        <w:jc w:val="both"/>
        <w:rPr>
          <w:rFonts w:ascii="Times New Roman" w:hAnsi="Times New Roman"/>
        </w:rPr>
      </w:pPr>
    </w:p>
    <w:p w14:paraId="1D89E0FD"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D88FD03" w14:textId="77777777" w:rsidR="00C62985" w:rsidRDefault="00C62985" w:rsidP="00C6298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B5F3149" w14:textId="77777777" w:rsidR="00C62985" w:rsidRDefault="00C62985" w:rsidP="00C62985">
      <w:pPr>
        <w:pStyle w:val="Tekstpodstawowy"/>
        <w:ind w:right="-47"/>
        <w:jc w:val="both"/>
        <w:rPr>
          <w:rFonts w:ascii="Times New Roman" w:hAnsi="Times New Roman"/>
        </w:rPr>
      </w:pPr>
    </w:p>
    <w:p w14:paraId="2DF28527"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BEAF585" w14:textId="77777777" w:rsidR="00C62985" w:rsidRDefault="00C62985" w:rsidP="00C6298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FD9CCAE" w14:textId="77777777" w:rsidR="00C62985" w:rsidRDefault="00C62985" w:rsidP="00C62985">
      <w:pPr>
        <w:pStyle w:val="Tekstpodstawowy"/>
        <w:ind w:right="-47"/>
        <w:jc w:val="both"/>
        <w:rPr>
          <w:rFonts w:ascii="Times New Roman" w:hAnsi="Times New Roman"/>
        </w:rPr>
      </w:pPr>
    </w:p>
    <w:p w14:paraId="318DEF20" w14:textId="77777777" w:rsidR="00C62985" w:rsidRPr="00877B92" w:rsidRDefault="00C62985" w:rsidP="00C6298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D1B7625" w14:textId="77777777" w:rsidR="00C62985" w:rsidRPr="004F0507" w:rsidRDefault="00C62985" w:rsidP="00C6298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119022EA" w14:textId="77777777" w:rsidR="00C62985" w:rsidRDefault="00C62985" w:rsidP="00C62985">
      <w:pPr>
        <w:pStyle w:val="Tekstpodstawowy2"/>
        <w:spacing w:line="240" w:lineRule="auto"/>
        <w:ind w:right="-47"/>
      </w:pPr>
    </w:p>
    <w:p w14:paraId="61982AB2" w14:textId="77777777" w:rsidR="00C62985" w:rsidRPr="004F0507" w:rsidRDefault="00C62985" w:rsidP="00C62985">
      <w:pPr>
        <w:pStyle w:val="Tekstpodstawowy2"/>
        <w:spacing w:line="240" w:lineRule="auto"/>
        <w:ind w:right="-47"/>
        <w:rPr>
          <w:b/>
          <w:sz w:val="24"/>
        </w:rPr>
      </w:pPr>
      <w:r>
        <w:rPr>
          <w:b/>
          <w:sz w:val="24"/>
        </w:rPr>
        <w:t xml:space="preserve">      </w:t>
      </w:r>
      <w:r w:rsidRPr="004F0507">
        <w:rPr>
          <w:b/>
          <w:sz w:val="24"/>
        </w:rPr>
        <w:t>Za Sprzedawcę                                                                                   Za Kupującego</w:t>
      </w:r>
    </w:p>
    <w:p w14:paraId="25AAD7A4" w14:textId="77777777" w:rsidR="00C62985" w:rsidRPr="000936CA" w:rsidRDefault="00C62985" w:rsidP="00C62985">
      <w:pPr>
        <w:rPr>
          <w:lang w:val="pl-PL"/>
        </w:rPr>
      </w:pPr>
    </w:p>
    <w:p w14:paraId="261F746A" w14:textId="77777777" w:rsidR="00C62985" w:rsidRDefault="00C62985" w:rsidP="00C62985">
      <w:pPr>
        <w:pStyle w:val="Zwykytekst"/>
        <w:rPr>
          <w:lang w:val="pl-PL"/>
        </w:rPr>
      </w:pPr>
    </w:p>
    <w:p w14:paraId="1FC1C513" w14:textId="77777777" w:rsidR="00C62985" w:rsidRDefault="00C62985" w:rsidP="00C62985">
      <w:pPr>
        <w:pStyle w:val="Zwykytekst"/>
        <w:rPr>
          <w:lang w:val="pl-PL"/>
        </w:rPr>
      </w:pPr>
    </w:p>
    <w:p w14:paraId="67B23714" w14:textId="77777777" w:rsidR="00C62985" w:rsidRDefault="00C62985" w:rsidP="00C6298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AF7D78D" w14:textId="77777777" w:rsidR="00C62985" w:rsidRPr="00496551" w:rsidRDefault="00C62985" w:rsidP="00C6298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1151B88" w14:textId="77777777" w:rsidR="00C62985" w:rsidRPr="00496551" w:rsidRDefault="00C62985" w:rsidP="00C62985">
      <w:pPr>
        <w:pStyle w:val="Zwykytekst"/>
        <w:rPr>
          <w:rFonts w:ascii="Times New Roman" w:hAnsi="Times New Roman" w:cs="Times New Roman"/>
          <w:sz w:val="16"/>
          <w:szCs w:val="16"/>
          <w:lang w:val="pl-PL"/>
        </w:rPr>
      </w:pPr>
    </w:p>
    <w:p w14:paraId="31CE0C0B" w14:textId="77777777" w:rsidR="00C62985" w:rsidRPr="00496551" w:rsidRDefault="00C62985" w:rsidP="00C62985">
      <w:pPr>
        <w:pStyle w:val="Zwykytekst"/>
        <w:rPr>
          <w:sz w:val="16"/>
          <w:szCs w:val="16"/>
          <w:lang w:val="pl-PL"/>
        </w:rPr>
      </w:pPr>
    </w:p>
    <w:p w14:paraId="48B0E174" w14:textId="77777777" w:rsidR="00C62985" w:rsidRPr="00877B92" w:rsidRDefault="00C62985" w:rsidP="00C62985">
      <w:pPr>
        <w:rPr>
          <w:lang w:val="pl-PL"/>
        </w:rPr>
      </w:pPr>
    </w:p>
    <w:p w14:paraId="44C608B7" w14:textId="77777777" w:rsidR="00C62985" w:rsidRDefault="00C62985" w:rsidP="00C62985">
      <w:pPr>
        <w:rPr>
          <w:lang w:val="pl-PL"/>
        </w:rPr>
      </w:pPr>
    </w:p>
    <w:p w14:paraId="7C492BB2" w14:textId="77777777" w:rsidR="00C62985" w:rsidRPr="009B06ED" w:rsidRDefault="00C62985" w:rsidP="00C62985">
      <w:pPr>
        <w:rPr>
          <w:lang w:val="pl-PL"/>
        </w:rPr>
      </w:pPr>
      <w:r>
        <w:rPr>
          <w:lang w:val="pl-PL"/>
        </w:rPr>
        <w:t>* Egzemplarz dla Wykonawcy / AGH</w:t>
      </w:r>
    </w:p>
    <w:p w14:paraId="1E1E35FD" w14:textId="77777777" w:rsidR="00C62985" w:rsidRPr="00456B64" w:rsidRDefault="00C62985" w:rsidP="00C6298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809FB29" w14:textId="77777777" w:rsidR="00C62985" w:rsidRPr="00456B64" w:rsidRDefault="00C62985" w:rsidP="00C6298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1F51BFB" w14:textId="77777777" w:rsidR="00C62985" w:rsidRPr="002D7003" w:rsidRDefault="00C62985" w:rsidP="00C62985">
      <w:pPr>
        <w:rPr>
          <w:lang w:val="pl-PL"/>
        </w:rPr>
      </w:pPr>
    </w:p>
    <w:p w14:paraId="333F159F" w14:textId="77777777" w:rsidR="00C62985" w:rsidRPr="00C51FE0" w:rsidRDefault="00C62985" w:rsidP="00C62985">
      <w:pPr>
        <w:rPr>
          <w:lang w:val="pl-PL"/>
        </w:rPr>
      </w:pPr>
    </w:p>
    <w:p w14:paraId="162D3967" w14:textId="77777777" w:rsidR="00C62985" w:rsidRPr="00D57065" w:rsidRDefault="00C62985" w:rsidP="00C62985">
      <w:pPr>
        <w:rPr>
          <w:lang w:val="pl-PL"/>
        </w:rPr>
      </w:pPr>
    </w:p>
    <w:p w14:paraId="5FFFD738" w14:textId="77777777" w:rsidR="00C62985" w:rsidRPr="00F8529B" w:rsidRDefault="00C62985" w:rsidP="00C62985">
      <w:pPr>
        <w:rPr>
          <w:lang w:val="pl-PL"/>
        </w:rPr>
      </w:pPr>
    </w:p>
    <w:p w14:paraId="74F05F06" w14:textId="77777777" w:rsidR="00C62985" w:rsidRPr="00901D7D" w:rsidRDefault="00C62985" w:rsidP="00C62985">
      <w:pPr>
        <w:rPr>
          <w:lang w:val="pl-PL"/>
        </w:rPr>
      </w:pPr>
    </w:p>
    <w:p w14:paraId="447A67A9" w14:textId="77777777" w:rsidR="00C62985" w:rsidRPr="00B028C6" w:rsidRDefault="00C62985" w:rsidP="00C62985">
      <w:pPr>
        <w:rPr>
          <w:lang w:val="pl-PL"/>
        </w:rPr>
      </w:pPr>
    </w:p>
    <w:p w14:paraId="62C69391" w14:textId="77777777" w:rsidR="00496551" w:rsidRPr="00C62985" w:rsidRDefault="00496551" w:rsidP="00D62D56">
      <w:pPr>
        <w:rPr>
          <w:lang w:val="pl-PL"/>
        </w:rPr>
      </w:pPr>
    </w:p>
    <w:sectPr w:rsidR="00496551" w:rsidRPr="00C62985">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65ABD" w14:textId="77777777" w:rsidR="00C12C0B" w:rsidRDefault="00C12C0B">
      <w:r>
        <w:separator/>
      </w:r>
    </w:p>
  </w:endnote>
  <w:endnote w:type="continuationSeparator" w:id="0">
    <w:p w14:paraId="68376C1E" w14:textId="77777777" w:rsidR="00C12C0B" w:rsidRDefault="00C1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45AC" w14:textId="77777777" w:rsidR="00C62985" w:rsidRDefault="00C62985">
    <w:pPr>
      <w:pStyle w:val="Stopka"/>
      <w:jc w:val="right"/>
    </w:pPr>
    <w:r>
      <w:fldChar w:fldCharType="begin"/>
    </w:r>
    <w:r>
      <w:instrText>PAGE   \* MERGEFORMAT</w:instrText>
    </w:r>
    <w:r>
      <w:fldChar w:fldCharType="separate"/>
    </w:r>
    <w:r>
      <w:rPr>
        <w:lang w:val="pl-PL"/>
      </w:rPr>
      <w:t>2</w:t>
    </w:r>
    <w:r>
      <w:fldChar w:fldCharType="end"/>
    </w:r>
  </w:p>
  <w:p w14:paraId="69A5A532" w14:textId="77777777" w:rsidR="00BE512F" w:rsidRDefault="00BE51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7DE75" w14:textId="77777777" w:rsidR="00C12C0B" w:rsidRDefault="00C12C0B">
      <w:r>
        <w:separator/>
      </w:r>
    </w:p>
  </w:footnote>
  <w:footnote w:type="continuationSeparator" w:id="0">
    <w:p w14:paraId="09D744CD" w14:textId="77777777" w:rsidR="00C12C0B" w:rsidRDefault="00C12C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51994797">
    <w:abstractNumId w:val="7"/>
  </w:num>
  <w:num w:numId="2" w16cid:durableId="976102292">
    <w:abstractNumId w:val="11"/>
  </w:num>
  <w:num w:numId="3" w16cid:durableId="1622419440">
    <w:abstractNumId w:val="2"/>
  </w:num>
  <w:num w:numId="4" w16cid:durableId="86003088">
    <w:abstractNumId w:val="4"/>
  </w:num>
  <w:num w:numId="5" w16cid:durableId="565607364">
    <w:abstractNumId w:val="13"/>
  </w:num>
  <w:num w:numId="6" w16cid:durableId="1473987095">
    <w:abstractNumId w:val="9"/>
  </w:num>
  <w:num w:numId="7" w16cid:durableId="1323507163">
    <w:abstractNumId w:val="8"/>
  </w:num>
  <w:num w:numId="8" w16cid:durableId="355615375">
    <w:abstractNumId w:val="10"/>
  </w:num>
  <w:num w:numId="9" w16cid:durableId="966830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10626089">
    <w:abstractNumId w:val="3"/>
  </w:num>
  <w:num w:numId="11" w16cid:durableId="77333242">
    <w:abstractNumId w:val="12"/>
  </w:num>
  <w:num w:numId="12" w16cid:durableId="178739045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2C0B"/>
    <w:rsid w:val="000033EA"/>
    <w:rsid w:val="0002467C"/>
    <w:rsid w:val="00040A7A"/>
    <w:rsid w:val="0007315E"/>
    <w:rsid w:val="000936CA"/>
    <w:rsid w:val="00097182"/>
    <w:rsid w:val="000B1A00"/>
    <w:rsid w:val="000C0F66"/>
    <w:rsid w:val="001764D4"/>
    <w:rsid w:val="001F341B"/>
    <w:rsid w:val="00201E8F"/>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3DA2"/>
    <w:rsid w:val="00BD5E3D"/>
    <w:rsid w:val="00BE512F"/>
    <w:rsid w:val="00C07E7C"/>
    <w:rsid w:val="00C12A61"/>
    <w:rsid w:val="00C12C0B"/>
    <w:rsid w:val="00C14141"/>
    <w:rsid w:val="00C2196F"/>
    <w:rsid w:val="00C23E95"/>
    <w:rsid w:val="00C62985"/>
    <w:rsid w:val="00C74D2A"/>
    <w:rsid w:val="00C923E8"/>
    <w:rsid w:val="00C93478"/>
    <w:rsid w:val="00CD12B0"/>
    <w:rsid w:val="00D03706"/>
    <w:rsid w:val="00D06C19"/>
    <w:rsid w:val="00D432AD"/>
    <w:rsid w:val="00D46DCD"/>
    <w:rsid w:val="00D62D56"/>
    <w:rsid w:val="00D70657"/>
    <w:rsid w:val="00D90ED3"/>
    <w:rsid w:val="00D9696A"/>
    <w:rsid w:val="00D97E9A"/>
    <w:rsid w:val="00DA65A6"/>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7B9EC0"/>
  <w15:chartTrackingRefBased/>
  <w15:docId w15:val="{07D2A3C5-20B3-4655-8A4F-F3C3131D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298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6298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2020</Words>
  <Characters>13995</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15984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2025-02-20T08:08:00Z</cp:lastPrinted>
  <dcterms:created xsi:type="dcterms:W3CDTF">2025-02-10T11:27:00Z</dcterms:created>
  <dcterms:modified xsi:type="dcterms:W3CDTF">2025-02-20T08:10:00Z</dcterms:modified>
</cp:coreProperties>
</file>