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F97E9" w14:textId="77777777" w:rsidR="00F47ED4" w:rsidRPr="002A16E2" w:rsidRDefault="00F47ED4" w:rsidP="00F47ED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3CE53C0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D239119" w14:textId="77777777" w:rsidR="00F47ED4" w:rsidRPr="002A16E2" w:rsidRDefault="00F47ED4" w:rsidP="00F47E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882428D" w14:textId="77777777" w:rsidR="00F47ED4" w:rsidRPr="002A16E2" w:rsidRDefault="00F47ED4" w:rsidP="00F47E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83FE639" w14:textId="77777777" w:rsidR="00F47ED4" w:rsidRPr="002A16E2" w:rsidRDefault="00F47ED4" w:rsidP="00F47ED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6701217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472E016" w14:textId="77777777" w:rsidR="00F47ED4" w:rsidRPr="00FA50AF" w:rsidRDefault="00F47ED4" w:rsidP="00F47ED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60B7CC4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1BE3DB4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A51D557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072583A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DAF78F1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FBFA784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68A5770" w14:textId="77777777" w:rsidR="00F47ED4" w:rsidRPr="002A16E2" w:rsidRDefault="00F47ED4" w:rsidP="00F47E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449070F" w14:textId="77777777" w:rsidR="00F47ED4" w:rsidRPr="002A16E2" w:rsidRDefault="00F47ED4" w:rsidP="00F47ED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0A073BD" w14:textId="77777777" w:rsidR="00F47ED4" w:rsidRPr="002A16E2" w:rsidRDefault="00F47ED4" w:rsidP="00F47E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684D05C" w14:textId="77777777" w:rsidR="00F47ED4" w:rsidRPr="002A16E2" w:rsidRDefault="00F47ED4" w:rsidP="00F47E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03A23D4" w14:textId="77777777" w:rsidR="00F47ED4" w:rsidRPr="002A16E2" w:rsidRDefault="00F47ED4" w:rsidP="00F47E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17D4927" w14:textId="77777777" w:rsidR="00F47ED4" w:rsidRPr="002A16E2" w:rsidRDefault="00F47ED4" w:rsidP="00F47E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E6C4A1E" w14:textId="77777777" w:rsidR="00F47ED4" w:rsidRPr="002A16E2" w:rsidRDefault="00F47ED4" w:rsidP="00F47ED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B64186C" w14:textId="77777777" w:rsidR="00F47ED4" w:rsidRPr="002A16E2" w:rsidRDefault="00F47ED4" w:rsidP="00F47ED4">
      <w:pPr>
        <w:ind w:firstLine="3969"/>
        <w:rPr>
          <w:b/>
          <w:sz w:val="22"/>
          <w:szCs w:val="22"/>
        </w:rPr>
      </w:pPr>
    </w:p>
    <w:p w14:paraId="0A09B191" w14:textId="6616C8CD" w:rsidR="00F47ED4" w:rsidRDefault="00F47ED4" w:rsidP="00F47ED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komputera przenośnego</w:t>
      </w:r>
      <w:r w:rsidRPr="00BF2A3B">
        <w:rPr>
          <w:b/>
          <w:sz w:val="22"/>
          <w:szCs w:val="22"/>
        </w:rPr>
        <w:t xml:space="preserve"> na potrzeby </w:t>
      </w:r>
      <w:r>
        <w:rPr>
          <w:b/>
          <w:sz w:val="22"/>
          <w:szCs w:val="22"/>
        </w:rPr>
        <w:t>CR AGH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70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0EDC259" w14:textId="77777777" w:rsidR="00F47ED4" w:rsidRDefault="00F47ED4" w:rsidP="00F47ED4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C458C6D" w14:textId="77777777" w:rsidR="00F47ED4" w:rsidRPr="00483084" w:rsidRDefault="00F47ED4" w:rsidP="00F47ED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0328FF01" w14:textId="77777777" w:rsidR="00F47ED4" w:rsidRPr="00483084" w:rsidRDefault="00F47ED4" w:rsidP="00F47ED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6CB6ED4" w14:textId="77777777" w:rsidR="00F47ED4" w:rsidRPr="00483084" w:rsidRDefault="00F47ED4" w:rsidP="00F47ED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5678DF6" w14:textId="77777777" w:rsidR="00F47ED4" w:rsidRPr="00483084" w:rsidRDefault="00F47ED4" w:rsidP="00F47ED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BE0A23" w14:textId="77777777" w:rsidR="00F47ED4" w:rsidRPr="00483084" w:rsidRDefault="00F47ED4" w:rsidP="00F47ED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597862F" w14:textId="77777777" w:rsidR="00F47ED4" w:rsidRPr="00483084" w:rsidRDefault="00F47ED4" w:rsidP="00F47ED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0365A8" w14:textId="77777777" w:rsidR="00F47ED4" w:rsidRDefault="00F47ED4" w:rsidP="00F47ED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A5FC64C" w14:textId="77777777" w:rsidR="00F47ED4" w:rsidRPr="00483084" w:rsidRDefault="00F47ED4" w:rsidP="00F47ED4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37470ED4" w14:textId="77777777" w:rsidR="00F47ED4" w:rsidRPr="002A16E2" w:rsidRDefault="00F47ED4" w:rsidP="00F47ED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 dni od daty 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C109DDA" w14:textId="78BC2C96" w:rsidR="00F47ED4" w:rsidRPr="002A16E2" w:rsidRDefault="00F47ED4" w:rsidP="00F47ED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36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64848EEE" w14:textId="77777777" w:rsidR="00F47ED4" w:rsidRPr="002A16E2" w:rsidRDefault="00F47ED4" w:rsidP="00F47ED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C6C3F64" w14:textId="77777777" w:rsidR="00F47ED4" w:rsidRDefault="00F47ED4" w:rsidP="00F47ED4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C8ADA0" w14:textId="77777777" w:rsidR="00F47ED4" w:rsidRDefault="00F47ED4" w:rsidP="00F47ED4">
      <w:pPr>
        <w:tabs>
          <w:tab w:val="left" w:pos="426"/>
        </w:tabs>
        <w:jc w:val="both"/>
        <w:rPr>
          <w:sz w:val="22"/>
          <w:szCs w:val="22"/>
        </w:rPr>
      </w:pPr>
    </w:p>
    <w:p w14:paraId="00B9CC37" w14:textId="77777777" w:rsidR="00F47ED4" w:rsidRPr="002A16E2" w:rsidRDefault="00F47ED4" w:rsidP="00F47ED4">
      <w:pPr>
        <w:tabs>
          <w:tab w:val="left" w:pos="426"/>
        </w:tabs>
        <w:jc w:val="both"/>
        <w:rPr>
          <w:sz w:val="22"/>
          <w:szCs w:val="22"/>
        </w:rPr>
      </w:pPr>
    </w:p>
    <w:p w14:paraId="72DBFB78" w14:textId="77777777" w:rsidR="00F47ED4" w:rsidRDefault="00F47ED4" w:rsidP="00F47ED4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C4B3236" w14:textId="77777777" w:rsidR="00F47ED4" w:rsidRPr="002A16E2" w:rsidRDefault="00F47ED4" w:rsidP="00F47ED4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BD24484" w14:textId="77777777" w:rsidR="00F47ED4" w:rsidRPr="002A16E2" w:rsidRDefault="00F47ED4" w:rsidP="00F47ED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7C9B6260" w14:textId="77777777" w:rsidR="00F47ED4" w:rsidRDefault="00F47ED4" w:rsidP="00F47E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01A08C3" w14:textId="77777777" w:rsidR="00F47ED4" w:rsidRPr="003E2056" w:rsidRDefault="00F47ED4" w:rsidP="00F47ED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1CF25D7" w14:textId="77777777" w:rsidR="00F47ED4" w:rsidRPr="002A16E2" w:rsidRDefault="00F47ED4" w:rsidP="00F47ED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EB6C77" w14:textId="77777777" w:rsidR="00F47ED4" w:rsidRPr="002A16E2" w:rsidRDefault="00F47ED4" w:rsidP="00F47ED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ACF662" w14:textId="77777777" w:rsidR="00F47ED4" w:rsidRPr="002A16E2" w:rsidRDefault="00F47ED4" w:rsidP="00F47ED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74EFD6" w14:textId="77777777" w:rsidR="00F47ED4" w:rsidRPr="002A16E2" w:rsidRDefault="00F47ED4" w:rsidP="00F47ED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7ED4" w:rsidRPr="002A16E2" w14:paraId="385EE408" w14:textId="77777777" w:rsidTr="00707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19D3C" w14:textId="77777777" w:rsidR="00F47ED4" w:rsidRPr="002A16E2" w:rsidRDefault="00F47ED4" w:rsidP="00707B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A055A" w14:textId="77777777" w:rsidR="00F47ED4" w:rsidRPr="002A16E2" w:rsidRDefault="00F47ED4" w:rsidP="00707B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6CC1F97" w14:textId="77777777" w:rsidR="00F47ED4" w:rsidRPr="002A16E2" w:rsidRDefault="00F47ED4" w:rsidP="00707B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4D226" w14:textId="77777777" w:rsidR="00F47ED4" w:rsidRPr="002A16E2" w:rsidRDefault="00F47ED4" w:rsidP="00707B5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47ED4" w:rsidRPr="002A16E2" w14:paraId="48C3F488" w14:textId="77777777" w:rsidTr="00707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ED3DC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2674D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1E0A5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7ED4" w:rsidRPr="002A16E2" w14:paraId="3EAC36AB" w14:textId="77777777" w:rsidTr="00707B5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8D009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1BFD0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6089" w14:textId="77777777" w:rsidR="00F47ED4" w:rsidRPr="002A16E2" w:rsidRDefault="00F47ED4" w:rsidP="00707B5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BA2239" w14:textId="77777777" w:rsidR="00F47ED4" w:rsidRPr="002A16E2" w:rsidRDefault="00F47ED4" w:rsidP="00F47ED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2BFD852" w14:textId="77777777" w:rsidR="00F47ED4" w:rsidRPr="002A16E2" w:rsidRDefault="00F47ED4" w:rsidP="00F47ED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4DAA61F" w14:textId="77777777" w:rsidR="00F47ED4" w:rsidRPr="002A16E2" w:rsidRDefault="00F47ED4" w:rsidP="00F47ED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323AF0D" w14:textId="77777777" w:rsidR="00F47ED4" w:rsidRPr="002A16E2" w:rsidRDefault="00F47ED4" w:rsidP="00F47ED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AFF83FA" w14:textId="77777777" w:rsidR="00F47ED4" w:rsidRPr="002A16E2" w:rsidRDefault="00F47ED4" w:rsidP="00F47ED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76EA34" w14:textId="77777777" w:rsidR="00F47ED4" w:rsidRPr="002A16E2" w:rsidRDefault="00F47ED4" w:rsidP="00F47ED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03CBAC" w14:textId="77777777" w:rsidR="00F47ED4" w:rsidRPr="002A16E2" w:rsidRDefault="00F47ED4" w:rsidP="00F47ED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4A945D9" w14:textId="77777777" w:rsidR="00F47ED4" w:rsidRPr="002A16E2" w:rsidRDefault="00F47ED4" w:rsidP="00F47ED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CE970CB" w14:textId="77777777" w:rsidR="00F47ED4" w:rsidRPr="002A16E2" w:rsidRDefault="00F47ED4" w:rsidP="00F47ED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2990938" w14:textId="77777777" w:rsidR="00F47ED4" w:rsidRPr="00F47191" w:rsidRDefault="00F47ED4" w:rsidP="00F47ED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8D09F54" w14:textId="77777777" w:rsidR="00FE545C" w:rsidRPr="00A043D6" w:rsidRDefault="00FE545C" w:rsidP="00A043D6"/>
    <w:sectPr w:rsidR="00FE545C" w:rsidRPr="00A04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97FEA" w14:textId="77777777" w:rsidR="001C2DC8" w:rsidRDefault="001C2DC8">
      <w:r>
        <w:separator/>
      </w:r>
    </w:p>
  </w:endnote>
  <w:endnote w:type="continuationSeparator" w:id="0">
    <w:p w14:paraId="5CC566A3" w14:textId="77777777" w:rsidR="001C2DC8" w:rsidRDefault="001C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1BAE8" w14:textId="77777777" w:rsidR="00E4093F" w:rsidRDefault="00E40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A55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7C55B" w14:textId="77777777" w:rsidR="00E4093F" w:rsidRDefault="00E40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94F86" w14:textId="77777777" w:rsidR="001C2DC8" w:rsidRDefault="001C2DC8">
      <w:r>
        <w:separator/>
      </w:r>
    </w:p>
  </w:footnote>
  <w:footnote w:type="continuationSeparator" w:id="0">
    <w:p w14:paraId="5F8654BA" w14:textId="77777777" w:rsidR="001C2DC8" w:rsidRDefault="001C2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08EA" w14:textId="77777777" w:rsidR="00E4093F" w:rsidRDefault="00E40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B95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BEF9" w14:textId="77777777" w:rsidR="00E4093F" w:rsidRDefault="00E40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63495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9264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81171">
    <w:abstractNumId w:val="0"/>
  </w:num>
  <w:num w:numId="4" w16cid:durableId="45835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DC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2DC8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43D6"/>
    <w:rsid w:val="00A346FE"/>
    <w:rsid w:val="00A47B4D"/>
    <w:rsid w:val="00A83018"/>
    <w:rsid w:val="00B774DC"/>
    <w:rsid w:val="00C969A6"/>
    <w:rsid w:val="00CA7D36"/>
    <w:rsid w:val="00D06C19"/>
    <w:rsid w:val="00D24208"/>
    <w:rsid w:val="00D60C38"/>
    <w:rsid w:val="00D66893"/>
    <w:rsid w:val="00D90ACB"/>
    <w:rsid w:val="00DC1500"/>
    <w:rsid w:val="00E4093F"/>
    <w:rsid w:val="00E44371"/>
    <w:rsid w:val="00E949B0"/>
    <w:rsid w:val="00EC0BEA"/>
    <w:rsid w:val="00F00591"/>
    <w:rsid w:val="00F47ED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D9ABCF"/>
  <w15:chartTrackingRefBased/>
  <w15:docId w15:val="{55EE2BCD-08CE-47C6-A2A4-E3406F49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E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2025-02-10T11:20:00Z</cp:lastPrinted>
  <dcterms:created xsi:type="dcterms:W3CDTF">2025-02-10T11:20:00Z</dcterms:created>
  <dcterms:modified xsi:type="dcterms:W3CDTF">2025-02-10T11:20:00Z</dcterms:modified>
</cp:coreProperties>
</file>