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1B5A1" w14:textId="7E5C0BDF" w:rsidR="00E13CDB" w:rsidRDefault="00E13CDB" w:rsidP="00E13CDB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7</w:t>
      </w:r>
      <w:r>
        <w:rPr>
          <w:b/>
          <w:sz w:val="24"/>
        </w:rPr>
        <w:t>0/2</w:t>
      </w:r>
      <w:r>
        <w:rPr>
          <w:b/>
          <w:sz w:val="24"/>
        </w:rPr>
        <w:t>5</w:t>
      </w:r>
    </w:p>
    <w:p w14:paraId="1D21A35A" w14:textId="77777777" w:rsidR="00E13CDB" w:rsidRDefault="00E13CDB" w:rsidP="00E13C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E848093" w14:textId="77777777" w:rsidR="00E13CDB" w:rsidRDefault="00E13CDB" w:rsidP="00E13CDB">
      <w:pPr>
        <w:jc w:val="center"/>
        <w:rPr>
          <w:b/>
          <w:sz w:val="28"/>
          <w:szCs w:val="28"/>
        </w:rPr>
      </w:pPr>
    </w:p>
    <w:p w14:paraId="2C4548D1" w14:textId="77777777" w:rsidR="00E13CDB" w:rsidRDefault="00E13CDB" w:rsidP="00E13CDB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907435A" w14:textId="77777777" w:rsidR="00E13CDB" w:rsidRDefault="00E13CDB" w:rsidP="00E13CDB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6AFD433" w14:textId="77777777" w:rsidR="00E13CDB" w:rsidRDefault="00E13CDB" w:rsidP="00E13CDB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26C6FC9" w14:textId="77777777" w:rsidR="00E13CDB" w:rsidRDefault="00E13CDB" w:rsidP="00E13CDB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50941E4" w14:textId="76032685" w:rsidR="00E13CDB" w:rsidRDefault="00E13CDB" w:rsidP="00E13CD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komputera przenośnego</w:t>
      </w:r>
      <w:r>
        <w:rPr>
          <w:b/>
        </w:rPr>
        <w:t xml:space="preserve"> na potrzeby </w:t>
      </w:r>
      <w:r>
        <w:rPr>
          <w:b/>
        </w:rPr>
        <w:t>CR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F31B9CB" w14:textId="77777777" w:rsidR="00E13CDB" w:rsidRDefault="00E13CDB" w:rsidP="00E13CDB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1B18527" w14:textId="77777777" w:rsidR="00E13CDB" w:rsidRDefault="00E13CDB" w:rsidP="00E13CD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24DEBED" w14:textId="77777777" w:rsidR="00E13CDB" w:rsidRDefault="00E13CDB" w:rsidP="00E13CDB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260DD3B" w14:textId="77777777" w:rsidR="00E13CDB" w:rsidRDefault="00E13CDB" w:rsidP="00E13CDB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913FD1F" w14:textId="77777777" w:rsidR="00E13CDB" w:rsidRDefault="00E13CDB" w:rsidP="00E13CDB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EE25C30" w14:textId="77777777" w:rsidR="00E13CDB" w:rsidRDefault="00E13CDB" w:rsidP="00E13CDB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CF773AE" w14:textId="77777777" w:rsidR="00E13CDB" w:rsidRDefault="00E13CDB" w:rsidP="00E13CDB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13CDB" w14:paraId="0D91DEF4" w14:textId="77777777" w:rsidTr="00707B5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B6AD" w14:textId="77777777" w:rsidR="00E13CDB" w:rsidRDefault="00E13CDB" w:rsidP="00707B5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C3DE" w14:textId="77777777" w:rsidR="00E13CDB" w:rsidRDefault="00E13CDB" w:rsidP="00707B5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FE42" w14:textId="77777777" w:rsidR="00E13CDB" w:rsidRDefault="00E13CDB" w:rsidP="00707B5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E13CDB" w14:paraId="50CD17F6" w14:textId="77777777" w:rsidTr="00707B5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FA3A" w14:textId="77777777" w:rsidR="00E13CDB" w:rsidRDefault="00E13CDB" w:rsidP="00707B5B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6244" w14:textId="77777777" w:rsidR="00E13CDB" w:rsidRDefault="00E13CDB" w:rsidP="00707B5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AF12" w14:textId="77777777" w:rsidR="00E13CDB" w:rsidRDefault="00E13CDB" w:rsidP="00707B5B">
            <w:pPr>
              <w:widowControl w:val="0"/>
              <w:spacing w:line="360" w:lineRule="auto"/>
              <w:jc w:val="both"/>
            </w:pPr>
          </w:p>
        </w:tc>
      </w:tr>
      <w:tr w:rsidR="00E13CDB" w14:paraId="43D7AA5C" w14:textId="77777777" w:rsidTr="00707B5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0AB6" w14:textId="77777777" w:rsidR="00E13CDB" w:rsidRDefault="00E13CDB" w:rsidP="00707B5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D9DB" w14:textId="77777777" w:rsidR="00E13CDB" w:rsidRDefault="00E13CDB" w:rsidP="00707B5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9C6C" w14:textId="77777777" w:rsidR="00E13CDB" w:rsidRDefault="00E13CDB" w:rsidP="00707B5B">
            <w:pPr>
              <w:widowControl w:val="0"/>
              <w:spacing w:line="360" w:lineRule="auto"/>
              <w:jc w:val="both"/>
            </w:pPr>
          </w:p>
        </w:tc>
      </w:tr>
      <w:tr w:rsidR="00E13CDB" w14:paraId="0D517A72" w14:textId="77777777" w:rsidTr="00707B5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5E11" w14:textId="77777777" w:rsidR="00E13CDB" w:rsidRDefault="00E13CDB" w:rsidP="00707B5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996D" w14:textId="77777777" w:rsidR="00E13CDB" w:rsidRDefault="00E13CDB" w:rsidP="00707B5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CFF9" w14:textId="77777777" w:rsidR="00E13CDB" w:rsidRDefault="00E13CDB" w:rsidP="00707B5B">
            <w:pPr>
              <w:widowControl w:val="0"/>
              <w:spacing w:line="360" w:lineRule="auto"/>
              <w:jc w:val="both"/>
            </w:pPr>
          </w:p>
        </w:tc>
      </w:tr>
    </w:tbl>
    <w:p w14:paraId="09D32BFA" w14:textId="77777777" w:rsidR="00E13CDB" w:rsidRDefault="00E13CDB" w:rsidP="00E13CDB">
      <w:pPr>
        <w:widowControl w:val="0"/>
        <w:spacing w:line="360" w:lineRule="auto"/>
        <w:jc w:val="both"/>
      </w:pPr>
    </w:p>
    <w:p w14:paraId="054AD104" w14:textId="77777777" w:rsidR="00E13CDB" w:rsidRDefault="00E13CDB" w:rsidP="00E13CDB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2414CF6" w14:textId="77777777" w:rsidR="00E13CDB" w:rsidRDefault="00E13CDB" w:rsidP="00E13CDB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E325049" w14:textId="77777777" w:rsidR="00E13CDB" w:rsidRDefault="00E13CDB" w:rsidP="00E13CDB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B3ECEF9" w14:textId="77777777" w:rsidR="00E13CDB" w:rsidRDefault="00E13CDB" w:rsidP="00E13CDB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396E0C1" w14:textId="77777777" w:rsidR="00E13CDB" w:rsidRDefault="00E13CDB" w:rsidP="00E13CDB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E390BBA" w14:textId="77777777" w:rsidR="00E13CDB" w:rsidRDefault="00E13CDB" w:rsidP="00E13CDB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D83C094" w14:textId="77777777" w:rsidR="00E13CDB" w:rsidRDefault="00E13CDB" w:rsidP="00E13CDB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E13CD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9EC6B" w14:textId="77777777" w:rsidR="00FA2FA3" w:rsidRDefault="00FA2FA3">
      <w:r>
        <w:separator/>
      </w:r>
    </w:p>
  </w:endnote>
  <w:endnote w:type="continuationSeparator" w:id="0">
    <w:p w14:paraId="0AB41E62" w14:textId="77777777" w:rsidR="00FA2FA3" w:rsidRDefault="00FA2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423B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DAEFD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967C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090439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73D2F32">
        <v:line id="_x0000_s1025" style="position:absolute;left:0;text-align:left;z-index:251657728" from="-3.85pt,8.7pt" to="455.15pt,8.7pt"/>
      </w:pict>
    </w:r>
  </w:p>
  <w:p w14:paraId="397DFE6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6A7BB" w14:textId="77777777" w:rsidR="00FE5D44" w:rsidRDefault="00FE5D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07918" w14:textId="77777777" w:rsidR="00FA2FA3" w:rsidRDefault="00FA2FA3">
      <w:r>
        <w:separator/>
      </w:r>
    </w:p>
  </w:footnote>
  <w:footnote w:type="continuationSeparator" w:id="0">
    <w:p w14:paraId="6A03B2E5" w14:textId="77777777" w:rsidR="00FA2FA3" w:rsidRDefault="00FA2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C920F" w14:textId="77777777" w:rsidR="00FE5D44" w:rsidRDefault="00FE5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9AF13" w14:textId="77777777" w:rsidR="00FE5D44" w:rsidRDefault="00FE5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197D2" w14:textId="77777777" w:rsidR="00FE5D44" w:rsidRDefault="00FE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6207797">
    <w:abstractNumId w:val="15"/>
  </w:num>
  <w:num w:numId="2" w16cid:durableId="1661546122">
    <w:abstractNumId w:val="0"/>
  </w:num>
  <w:num w:numId="3" w16cid:durableId="550845284">
    <w:abstractNumId w:val="13"/>
  </w:num>
  <w:num w:numId="4" w16cid:durableId="1037655560">
    <w:abstractNumId w:val="8"/>
  </w:num>
  <w:num w:numId="5" w16cid:durableId="298535698">
    <w:abstractNumId w:val="7"/>
  </w:num>
  <w:num w:numId="6" w16cid:durableId="1120806518">
    <w:abstractNumId w:val="1"/>
  </w:num>
  <w:num w:numId="7" w16cid:durableId="1043824089">
    <w:abstractNumId w:val="6"/>
  </w:num>
  <w:num w:numId="8" w16cid:durableId="836531151">
    <w:abstractNumId w:val="3"/>
  </w:num>
  <w:num w:numId="9" w16cid:durableId="408383936">
    <w:abstractNumId w:val="2"/>
  </w:num>
  <w:num w:numId="10" w16cid:durableId="631374319">
    <w:abstractNumId w:val="5"/>
  </w:num>
  <w:num w:numId="11" w16cid:durableId="1847741940">
    <w:abstractNumId w:val="11"/>
  </w:num>
  <w:num w:numId="12" w16cid:durableId="1291285610">
    <w:abstractNumId w:val="4"/>
  </w:num>
  <w:num w:numId="13" w16cid:durableId="1211769021">
    <w:abstractNumId w:val="10"/>
  </w:num>
  <w:num w:numId="14" w16cid:durableId="698556074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FA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3CDB"/>
    <w:rsid w:val="00E37A20"/>
    <w:rsid w:val="00EB5766"/>
    <w:rsid w:val="00EC667E"/>
    <w:rsid w:val="00F46593"/>
    <w:rsid w:val="00F568D6"/>
    <w:rsid w:val="00F70072"/>
    <w:rsid w:val="00FA2FA3"/>
    <w:rsid w:val="00FE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C5B886F"/>
  <w15:chartTrackingRefBased/>
  <w15:docId w15:val="{81663743-2431-4818-AB95-8EFD6DEB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13CD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E13CDB"/>
  </w:style>
  <w:style w:type="paragraph" w:styleId="Akapitzlist">
    <w:name w:val="List Paragraph"/>
    <w:basedOn w:val="Normalny"/>
    <w:uiPriority w:val="34"/>
    <w:qFormat/>
    <w:rsid w:val="00E13C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2025-02-10T11:24:00Z</cp:lastPrinted>
  <dcterms:created xsi:type="dcterms:W3CDTF">2025-02-10T11:24:00Z</dcterms:created>
  <dcterms:modified xsi:type="dcterms:W3CDTF">2025-02-10T11:24:00Z</dcterms:modified>
</cp:coreProperties>
</file>