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14E72" w14:textId="77777777" w:rsidR="00F36C00" w:rsidRPr="00E874DC" w:rsidRDefault="00F36C00" w:rsidP="00F36C0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43B2137" w14:textId="77777777" w:rsidR="00F36C00" w:rsidRDefault="00F36C00" w:rsidP="00F36C00">
      <w:pPr>
        <w:spacing w:before="48" w:line="240" w:lineRule="atLeast"/>
        <w:jc w:val="right"/>
        <w:rPr>
          <w:b/>
          <w:sz w:val="24"/>
          <w:szCs w:val="24"/>
          <w:lang w:val="pl-PL"/>
        </w:rPr>
      </w:pPr>
    </w:p>
    <w:p w14:paraId="0B75FE7F" w14:textId="77777777" w:rsidR="00F36C00" w:rsidRDefault="00F36C00" w:rsidP="00F36C00">
      <w:pPr>
        <w:spacing w:before="48" w:line="240" w:lineRule="atLeast"/>
        <w:jc w:val="center"/>
        <w:rPr>
          <w:b/>
          <w:sz w:val="24"/>
          <w:szCs w:val="24"/>
          <w:lang w:val="pl-PL"/>
        </w:rPr>
      </w:pPr>
      <w:r>
        <w:rPr>
          <w:b/>
          <w:sz w:val="24"/>
          <w:szCs w:val="24"/>
          <w:lang w:val="pl-PL"/>
        </w:rPr>
        <w:t>WZÓR UMOWY</w:t>
      </w:r>
    </w:p>
    <w:p w14:paraId="48B0F480" w14:textId="77777777" w:rsidR="00F36C00" w:rsidRDefault="00F36C00" w:rsidP="00F36C0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7A0AC57" w14:textId="77777777" w:rsidR="00F36C00" w:rsidRDefault="00F36C00" w:rsidP="00F36C00">
      <w:pPr>
        <w:spacing w:before="48" w:line="240" w:lineRule="atLeast"/>
        <w:jc w:val="center"/>
        <w:rPr>
          <w:b/>
          <w:sz w:val="28"/>
          <w:lang w:val="pl-PL"/>
        </w:rPr>
      </w:pPr>
    </w:p>
    <w:p w14:paraId="7A005746" w14:textId="6409CD19" w:rsidR="00F36C00" w:rsidRPr="00AA2A22" w:rsidRDefault="00F36C00" w:rsidP="00F36C0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DE-dzp.272-57/25</w:t>
      </w:r>
      <w:r w:rsidRPr="00AA2A22">
        <w:rPr>
          <w:rFonts w:ascii="Times New Roman" w:hAnsi="Times New Roman"/>
        </w:rPr>
        <w:t xml:space="preserve"> </w:t>
      </w:r>
    </w:p>
    <w:p w14:paraId="7A21182E" w14:textId="77777777" w:rsidR="00F36C00" w:rsidRDefault="00F36C00" w:rsidP="00F36C00">
      <w:pPr>
        <w:pStyle w:val="Tekstpodstawowy"/>
        <w:ind w:right="-47"/>
        <w:jc w:val="both"/>
        <w:rPr>
          <w:rFonts w:ascii="Times New Roman" w:hAnsi="Times New Roman"/>
        </w:rPr>
      </w:pPr>
      <w:r w:rsidRPr="00AA2A22">
        <w:rPr>
          <w:rFonts w:ascii="Times New Roman" w:hAnsi="Times New Roman"/>
        </w:rPr>
        <w:t>pomiędzy</w:t>
      </w:r>
    </w:p>
    <w:p w14:paraId="62A9915F" w14:textId="77777777" w:rsidR="00F36C00" w:rsidRDefault="00F36C00" w:rsidP="00F36C0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E3AE2AC" w14:textId="77777777" w:rsidR="00F36C00" w:rsidRDefault="00F36C00" w:rsidP="00F36C00">
      <w:pPr>
        <w:pStyle w:val="Tekstpodstawowy"/>
        <w:ind w:right="-47"/>
        <w:jc w:val="both"/>
        <w:rPr>
          <w:rFonts w:ascii="Times New Roman" w:hAnsi="Times New Roman"/>
        </w:rPr>
      </w:pPr>
      <w:r>
        <w:rPr>
          <w:rFonts w:ascii="Times New Roman" w:hAnsi="Times New Roman"/>
        </w:rPr>
        <w:t>reprezentowana przez:</w:t>
      </w:r>
    </w:p>
    <w:p w14:paraId="5416AF4F" w14:textId="77777777" w:rsidR="00F36C00" w:rsidRDefault="00F36C00" w:rsidP="00F36C00">
      <w:pPr>
        <w:pStyle w:val="Tekstpodstawowy"/>
        <w:ind w:right="-47"/>
        <w:jc w:val="both"/>
        <w:rPr>
          <w:rFonts w:ascii="Times New Roman" w:hAnsi="Times New Roman"/>
        </w:rPr>
      </w:pPr>
      <w:r>
        <w:rPr>
          <w:rFonts w:ascii="Times New Roman" w:hAnsi="Times New Roman"/>
        </w:rPr>
        <w:t xml:space="preserve">1.Dziekana Wydziału /Kierownika Jednostki/............................................................................. </w:t>
      </w:r>
    </w:p>
    <w:p w14:paraId="055046D7" w14:textId="77777777" w:rsidR="00F36C00" w:rsidRDefault="00F36C00" w:rsidP="00F36C0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3BA511D" w14:textId="77777777" w:rsidR="00F36C00" w:rsidRDefault="00F36C00" w:rsidP="00F36C00">
      <w:pPr>
        <w:pStyle w:val="Tekstpodstawowy"/>
        <w:ind w:right="-47"/>
        <w:jc w:val="both"/>
        <w:rPr>
          <w:rFonts w:ascii="Times New Roman" w:hAnsi="Times New Roman"/>
        </w:rPr>
      </w:pPr>
      <w:r>
        <w:rPr>
          <w:rFonts w:ascii="Times New Roman" w:hAnsi="Times New Roman"/>
        </w:rPr>
        <w:t>zwaną dalej KUPUJĄCYM</w:t>
      </w:r>
    </w:p>
    <w:p w14:paraId="4DC6A96A" w14:textId="77777777" w:rsidR="00F36C00" w:rsidRDefault="00F36C00" w:rsidP="00F36C00">
      <w:pPr>
        <w:pStyle w:val="Tekstpodstawowy"/>
        <w:ind w:right="-47"/>
        <w:jc w:val="both"/>
        <w:rPr>
          <w:rFonts w:ascii="Times New Roman" w:hAnsi="Times New Roman"/>
        </w:rPr>
      </w:pPr>
      <w:r>
        <w:rPr>
          <w:rFonts w:ascii="Times New Roman" w:hAnsi="Times New Roman"/>
        </w:rPr>
        <w:t xml:space="preserve">a </w:t>
      </w:r>
    </w:p>
    <w:p w14:paraId="595E264A" w14:textId="77777777" w:rsidR="00F36C00" w:rsidRDefault="00F36C00" w:rsidP="00F36C00">
      <w:pPr>
        <w:pStyle w:val="Tekstpodstawowy"/>
        <w:ind w:right="-47"/>
        <w:jc w:val="both"/>
        <w:rPr>
          <w:rFonts w:ascii="Times New Roman" w:hAnsi="Times New Roman"/>
        </w:rPr>
      </w:pPr>
      <w:r>
        <w:rPr>
          <w:rFonts w:ascii="Times New Roman" w:hAnsi="Times New Roman"/>
        </w:rPr>
        <w:t>......................................................................................................................................................</w:t>
      </w:r>
    </w:p>
    <w:p w14:paraId="0BEFDC79" w14:textId="77777777" w:rsidR="00F36C00" w:rsidRDefault="00F36C00" w:rsidP="00F36C00">
      <w:pPr>
        <w:pStyle w:val="Tekstpodstawowy"/>
        <w:ind w:right="-47"/>
        <w:jc w:val="both"/>
        <w:rPr>
          <w:rFonts w:ascii="Times New Roman" w:hAnsi="Times New Roman"/>
        </w:rPr>
      </w:pPr>
      <w:r>
        <w:rPr>
          <w:rFonts w:ascii="Times New Roman" w:hAnsi="Times New Roman"/>
        </w:rPr>
        <w:t>......................................................................................................................................................</w:t>
      </w:r>
    </w:p>
    <w:p w14:paraId="0BE9BD8A" w14:textId="77777777" w:rsidR="00F36C00" w:rsidRDefault="00F36C00" w:rsidP="00F36C0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11917B9" w14:textId="77777777" w:rsidR="00F36C00" w:rsidRDefault="00F36C00" w:rsidP="00F36C00">
      <w:pPr>
        <w:pStyle w:val="Tekstpodstawowy"/>
        <w:ind w:right="-47"/>
        <w:jc w:val="both"/>
        <w:rPr>
          <w:rFonts w:ascii="Times New Roman" w:hAnsi="Times New Roman"/>
        </w:rPr>
      </w:pPr>
      <w:r>
        <w:rPr>
          <w:rFonts w:ascii="Times New Roman" w:hAnsi="Times New Roman"/>
        </w:rPr>
        <w:t>reprezentowanym przez:</w:t>
      </w:r>
    </w:p>
    <w:p w14:paraId="5AAFDDB6" w14:textId="77777777" w:rsidR="00F36C00" w:rsidRDefault="00F36C00" w:rsidP="00F36C00">
      <w:pPr>
        <w:pStyle w:val="Tekstpodstawowy"/>
        <w:ind w:right="-47"/>
        <w:jc w:val="both"/>
        <w:rPr>
          <w:rFonts w:ascii="Times New Roman" w:hAnsi="Times New Roman"/>
        </w:rPr>
      </w:pPr>
      <w:r>
        <w:rPr>
          <w:rFonts w:ascii="Times New Roman" w:hAnsi="Times New Roman"/>
        </w:rPr>
        <w:t>1...................................................................................................................................................</w:t>
      </w:r>
    </w:p>
    <w:p w14:paraId="27D9703A" w14:textId="77777777" w:rsidR="00F36C00" w:rsidRDefault="00F36C00" w:rsidP="00F36C00">
      <w:pPr>
        <w:pStyle w:val="Tekstpodstawowy"/>
        <w:ind w:right="-47"/>
        <w:jc w:val="both"/>
        <w:rPr>
          <w:rFonts w:ascii="Times New Roman" w:hAnsi="Times New Roman"/>
        </w:rPr>
      </w:pPr>
      <w:r>
        <w:rPr>
          <w:rFonts w:ascii="Times New Roman" w:hAnsi="Times New Roman"/>
        </w:rPr>
        <w:t xml:space="preserve">2................................................................................................................................................... </w:t>
      </w:r>
    </w:p>
    <w:p w14:paraId="5BB32421" w14:textId="77777777" w:rsidR="00F36C00" w:rsidRDefault="00F36C00" w:rsidP="00F36C00">
      <w:pPr>
        <w:pStyle w:val="Tekstpodstawowy"/>
        <w:ind w:right="-47"/>
        <w:jc w:val="both"/>
        <w:rPr>
          <w:rFonts w:ascii="Times New Roman" w:hAnsi="Times New Roman"/>
        </w:rPr>
      </w:pPr>
      <w:r>
        <w:rPr>
          <w:rFonts w:ascii="Times New Roman" w:hAnsi="Times New Roman"/>
        </w:rPr>
        <w:t>zwanym dalej SPRZEDAWCĄ</w:t>
      </w:r>
    </w:p>
    <w:p w14:paraId="027DF5A3" w14:textId="77777777" w:rsidR="00F36C00" w:rsidRDefault="00F36C00" w:rsidP="00F36C00">
      <w:pPr>
        <w:pStyle w:val="Tekstpodstawowy"/>
        <w:ind w:right="-47"/>
        <w:jc w:val="center"/>
        <w:rPr>
          <w:rFonts w:ascii="Times New Roman" w:hAnsi="Times New Roman"/>
        </w:rPr>
      </w:pPr>
    </w:p>
    <w:p w14:paraId="3545140E"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1</w:t>
      </w:r>
    </w:p>
    <w:p w14:paraId="361F2C83" w14:textId="379D7ED5" w:rsidR="00F36C00" w:rsidRPr="009D242F" w:rsidRDefault="00F36C00" w:rsidP="00F36C0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komputerów przenośnych dla jednostek AGH (2 zadania)</w:t>
      </w:r>
    </w:p>
    <w:p w14:paraId="64FB7CBF" w14:textId="77777777" w:rsidR="00F36C00" w:rsidRDefault="00F36C00" w:rsidP="00F36C0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EED9F74" w14:textId="77777777" w:rsidR="00F36C00" w:rsidRPr="0043435F" w:rsidRDefault="00F36C00" w:rsidP="00F36C0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D0AE67B" w14:textId="77777777" w:rsidR="00F36C00" w:rsidRDefault="00F36C00" w:rsidP="00F36C00">
      <w:pPr>
        <w:pStyle w:val="Tekstpodstawowy"/>
        <w:ind w:right="-47"/>
        <w:jc w:val="both"/>
        <w:rPr>
          <w:rFonts w:ascii="Times New Roman" w:hAnsi="Times New Roman"/>
        </w:rPr>
      </w:pPr>
    </w:p>
    <w:p w14:paraId="4638BF25"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2</w:t>
      </w:r>
    </w:p>
    <w:p w14:paraId="0A09CCB4" w14:textId="77777777" w:rsidR="00F36C00" w:rsidRPr="0043435F" w:rsidRDefault="00F36C00" w:rsidP="00F36C0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34FEDC33" w14:textId="77777777" w:rsidR="00F36C00" w:rsidRPr="0043435F" w:rsidRDefault="00F36C00" w:rsidP="00F36C0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0525CF5" w14:textId="77777777" w:rsidR="00F36C00" w:rsidRPr="0043435F" w:rsidRDefault="00F36C00" w:rsidP="00F36C0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2C4E0F8" w14:textId="77777777" w:rsidR="00F36C00" w:rsidRDefault="00F36C00" w:rsidP="00F36C00">
      <w:pPr>
        <w:pStyle w:val="Tekstpodstawowy"/>
        <w:ind w:right="-47"/>
        <w:jc w:val="both"/>
        <w:rPr>
          <w:rFonts w:ascii="Times New Roman" w:hAnsi="Times New Roman"/>
        </w:rPr>
      </w:pPr>
    </w:p>
    <w:p w14:paraId="35F76C40" w14:textId="77777777" w:rsidR="00F36C00" w:rsidRDefault="00F36C00" w:rsidP="00F36C00">
      <w:pPr>
        <w:pStyle w:val="Tekstpodstawowy"/>
        <w:ind w:right="-47"/>
        <w:jc w:val="center"/>
        <w:rPr>
          <w:rFonts w:ascii="Times New Roman" w:hAnsi="Times New Roman"/>
          <w:b/>
        </w:rPr>
      </w:pPr>
    </w:p>
    <w:p w14:paraId="7000AB23" w14:textId="77777777" w:rsidR="00F36C00" w:rsidRDefault="00F36C00" w:rsidP="00F36C00">
      <w:pPr>
        <w:pStyle w:val="Tekstpodstawowy"/>
        <w:ind w:right="-47"/>
        <w:jc w:val="center"/>
        <w:rPr>
          <w:rFonts w:ascii="Times New Roman" w:hAnsi="Times New Roman"/>
          <w:b/>
        </w:rPr>
      </w:pPr>
    </w:p>
    <w:p w14:paraId="64B26063"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3</w:t>
      </w:r>
    </w:p>
    <w:p w14:paraId="2A28ADC7" w14:textId="77777777" w:rsidR="00F36C00" w:rsidRPr="0043435F" w:rsidRDefault="00F36C00" w:rsidP="00F36C0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59F6FC6" w14:textId="77777777" w:rsidR="00F36C00" w:rsidRPr="0043435F" w:rsidRDefault="00F36C00" w:rsidP="00F36C0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08FFFE3" w14:textId="77777777" w:rsidR="00F36C00" w:rsidRPr="0043435F" w:rsidRDefault="00F36C00" w:rsidP="00F36C0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F584BCE" w14:textId="77777777" w:rsidR="00F36C00" w:rsidRPr="0043435F" w:rsidRDefault="00F36C00" w:rsidP="00F36C0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960FB58" w14:textId="77777777" w:rsidR="00F36C00" w:rsidRDefault="00F36C00" w:rsidP="00F36C00">
      <w:pPr>
        <w:pStyle w:val="Tekstpodstawowy"/>
        <w:ind w:right="-47"/>
        <w:jc w:val="both"/>
        <w:rPr>
          <w:rFonts w:ascii="Times New Roman" w:hAnsi="Times New Roman"/>
        </w:rPr>
      </w:pPr>
    </w:p>
    <w:p w14:paraId="48975EAF"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4</w:t>
      </w:r>
    </w:p>
    <w:p w14:paraId="72183D88" w14:textId="77777777" w:rsidR="00F36C00" w:rsidRDefault="00F36C00" w:rsidP="00F36C0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26FD8212" w14:textId="77777777" w:rsidR="00F36C00" w:rsidRDefault="00F36C00" w:rsidP="00F36C0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673A329" w14:textId="77777777" w:rsidR="00F36C00" w:rsidRDefault="00F36C00" w:rsidP="00F36C0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D4745B1" w14:textId="77777777" w:rsidR="00F36C00" w:rsidRPr="00593CEB" w:rsidRDefault="00F36C00" w:rsidP="00F36C0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249836C" w14:textId="77777777" w:rsidR="00F36C00" w:rsidRDefault="00F36C00" w:rsidP="00F36C00">
      <w:pPr>
        <w:pStyle w:val="Tekstpodstawowy"/>
        <w:ind w:right="-47"/>
        <w:jc w:val="center"/>
        <w:rPr>
          <w:rFonts w:ascii="Times New Roman" w:hAnsi="Times New Roman"/>
        </w:rPr>
      </w:pPr>
    </w:p>
    <w:p w14:paraId="4943A445"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5</w:t>
      </w:r>
    </w:p>
    <w:p w14:paraId="4301C355" w14:textId="77777777" w:rsidR="00F36C00" w:rsidRPr="00C53B52" w:rsidRDefault="00F36C00" w:rsidP="00F36C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5AF6CAB" w14:textId="77777777" w:rsidR="00F36C00" w:rsidRPr="00C53B52" w:rsidRDefault="00F36C00" w:rsidP="00F36C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5E8BF54" w14:textId="77777777" w:rsidR="00F36C00" w:rsidRPr="00C53B52" w:rsidRDefault="00F36C00" w:rsidP="00F36C0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D00BFDF" w14:textId="77777777" w:rsidR="00F36C00" w:rsidRPr="00C53B52" w:rsidRDefault="00F36C00" w:rsidP="00F36C0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0CDBD5B" w14:textId="77777777" w:rsidR="00F36C00" w:rsidRPr="00C53B52" w:rsidRDefault="00F36C00" w:rsidP="00F36C0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7FE622E6" w14:textId="77777777" w:rsidR="00F36C00" w:rsidRPr="00C53B52" w:rsidRDefault="00F36C00" w:rsidP="00F36C0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3AD5BF66" w14:textId="77777777" w:rsidR="00F36C00" w:rsidRPr="00C53B52" w:rsidRDefault="00F36C00" w:rsidP="00F36C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51C90FC" w14:textId="77777777" w:rsidR="00F36C00" w:rsidRPr="00C53B52" w:rsidRDefault="00F36C00" w:rsidP="00F36C0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3F2E0BA" w14:textId="77777777" w:rsidR="00F36C00" w:rsidRPr="00C53B52" w:rsidRDefault="00F36C00" w:rsidP="00F36C0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7A3F67E" w14:textId="77777777" w:rsidR="00F36C00" w:rsidRPr="006B2CAA" w:rsidRDefault="00F36C00" w:rsidP="00F36C00">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8341F16" w14:textId="77777777" w:rsidR="00F36C00" w:rsidRDefault="00F36C00" w:rsidP="00F36C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2994443" w14:textId="77777777" w:rsidR="00F36C00" w:rsidRDefault="00F36C00" w:rsidP="00F36C00">
      <w:pPr>
        <w:pStyle w:val="Tekstpodstawowy"/>
        <w:ind w:right="-47"/>
        <w:jc w:val="center"/>
        <w:rPr>
          <w:rFonts w:ascii="Times New Roman" w:hAnsi="Times New Roman"/>
          <w:b/>
        </w:rPr>
      </w:pPr>
      <w:r w:rsidRPr="00877B92">
        <w:rPr>
          <w:rFonts w:ascii="Times New Roman" w:hAnsi="Times New Roman"/>
          <w:b/>
        </w:rPr>
        <w:lastRenderedPageBreak/>
        <w:t>§ 6</w:t>
      </w:r>
    </w:p>
    <w:p w14:paraId="7CDCC429" w14:textId="77777777" w:rsidR="00F36C00" w:rsidRDefault="00F36C00" w:rsidP="00F36C00">
      <w:pPr>
        <w:pStyle w:val="Tekstpodstawowy"/>
        <w:ind w:right="-47"/>
        <w:jc w:val="center"/>
        <w:rPr>
          <w:rFonts w:ascii="Times New Roman" w:hAnsi="Times New Roman"/>
          <w:b/>
        </w:rPr>
      </w:pPr>
    </w:p>
    <w:p w14:paraId="3C5E429E" w14:textId="77777777" w:rsidR="00F36C00" w:rsidRDefault="00F36C00" w:rsidP="00F36C0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72E8CA1" w14:textId="77777777" w:rsidR="00F36C00" w:rsidRDefault="00F36C00" w:rsidP="00F36C0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FD5BF2D" w14:textId="77777777" w:rsidR="00F36C00" w:rsidRDefault="00F36C00" w:rsidP="00F36C0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613EE26" w14:textId="77777777" w:rsidR="00F36C00" w:rsidRDefault="00F36C00" w:rsidP="00F36C0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5A4089D" w14:textId="77777777" w:rsidR="00F36C00" w:rsidRDefault="00F36C00" w:rsidP="00F36C0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0EB3C97"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B802041" w14:textId="77777777" w:rsidR="00F36C00" w:rsidRPr="003F1749" w:rsidRDefault="00F36C00" w:rsidP="00F36C0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D624EAD" w14:textId="77777777" w:rsidR="00F36C00" w:rsidRDefault="00F36C00" w:rsidP="00F36C0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F7146CC" w14:textId="77777777" w:rsidR="00F36C00" w:rsidRDefault="00F36C00" w:rsidP="00F36C00">
      <w:pPr>
        <w:pStyle w:val="Tekstpodstawowy"/>
        <w:ind w:right="-47"/>
        <w:jc w:val="center"/>
        <w:rPr>
          <w:rFonts w:ascii="Times New Roman" w:hAnsi="Times New Roman"/>
        </w:rPr>
      </w:pPr>
    </w:p>
    <w:p w14:paraId="77B5D500"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5B9597D" w14:textId="38661EC2" w:rsidR="00F36C00" w:rsidRPr="0043435F" w:rsidRDefault="00F36C00" w:rsidP="00F36C00">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w:t>
      </w:r>
      <w:r w:rsidR="00B10CAD">
        <w:rPr>
          <w:sz w:val="24"/>
          <w:szCs w:val="24"/>
          <w:lang w:val="pl-PL"/>
        </w:rPr>
        <w:t>komputer przenośny</w:t>
      </w:r>
      <w:r>
        <w:rPr>
          <w:sz w:val="24"/>
          <w:szCs w:val="24"/>
          <w:lang w:val="pl-PL"/>
        </w:rPr>
        <w:t xml:space="preserve"> </w:t>
      </w:r>
      <w:r w:rsidRPr="0043435F">
        <w:rPr>
          <w:sz w:val="24"/>
          <w:szCs w:val="24"/>
          <w:lang w:val="pl-PL"/>
        </w:rPr>
        <w:t>będąc</w:t>
      </w:r>
      <w:r w:rsidR="00B10CAD">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02AAC6E3" w14:textId="77777777" w:rsidR="00F36C00" w:rsidRPr="0043435F" w:rsidRDefault="00F36C00" w:rsidP="00F36C00">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6C9CA7F6"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0E47CBC"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8920625"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502AF14"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130372DA"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659CDD8"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E3A973C" w14:textId="77777777" w:rsidR="00F36C00" w:rsidRPr="0043435F" w:rsidRDefault="00F36C00" w:rsidP="00F36C0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8C8A260" w14:textId="77777777" w:rsidR="00F36C00" w:rsidRPr="0043435F" w:rsidRDefault="00F36C00" w:rsidP="00F36C0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0A24F3" w14:textId="77777777" w:rsidR="00F36C00" w:rsidRPr="0043435F" w:rsidRDefault="00F36C00" w:rsidP="00F36C0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4386395" w14:textId="77777777" w:rsidR="00F36C00" w:rsidRPr="0043435F" w:rsidRDefault="00F36C00" w:rsidP="00F36C0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25114C9" w14:textId="77777777" w:rsidR="00F36C00" w:rsidRDefault="00F36C00" w:rsidP="00F36C00">
      <w:pPr>
        <w:pStyle w:val="Tekstpodstawowy"/>
        <w:ind w:left="284" w:right="-47"/>
        <w:jc w:val="both"/>
        <w:rPr>
          <w:rFonts w:ascii="Times New Roman" w:hAnsi="Times New Roman"/>
        </w:rPr>
      </w:pPr>
    </w:p>
    <w:p w14:paraId="3B972BB3" w14:textId="77777777" w:rsidR="00F36C00" w:rsidRDefault="00F36C00" w:rsidP="00F36C00">
      <w:pPr>
        <w:pStyle w:val="Tekstpodstawowy"/>
        <w:ind w:right="-47"/>
        <w:jc w:val="center"/>
        <w:rPr>
          <w:rFonts w:ascii="Times New Roman" w:hAnsi="Times New Roman"/>
          <w:b/>
        </w:rPr>
      </w:pPr>
    </w:p>
    <w:p w14:paraId="31745336"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6A908A5" w14:textId="77777777" w:rsidR="00F36C00" w:rsidRDefault="00F36C00" w:rsidP="00F36C00">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DBD8D77" w14:textId="77777777" w:rsidR="00F36C00" w:rsidRPr="009B2595" w:rsidRDefault="00F36C00" w:rsidP="00F36C0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BE8DACE" w14:textId="77777777" w:rsidR="00F36C00" w:rsidRPr="009B2595" w:rsidRDefault="00F36C00" w:rsidP="00F36C0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F1F031B" w14:textId="77777777" w:rsidR="00F36C00" w:rsidRPr="009B2595" w:rsidRDefault="00F36C00" w:rsidP="00F36C0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3C6D65C" w14:textId="77777777" w:rsidR="00F36C00" w:rsidRPr="009B2595" w:rsidRDefault="00F36C00" w:rsidP="00F36C00">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E1A600F" w14:textId="77777777" w:rsidR="00F36C00" w:rsidRPr="009B2595" w:rsidRDefault="00F36C00" w:rsidP="00F36C00">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04E41B16" w14:textId="77777777" w:rsidR="00F36C00" w:rsidRPr="009B2595" w:rsidRDefault="00F36C00" w:rsidP="00F36C00">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DEFC361" w14:textId="77777777" w:rsidR="00F36C00" w:rsidRPr="009B2595" w:rsidRDefault="00F36C00" w:rsidP="00F36C00">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2273668" w14:textId="77777777" w:rsidR="00F36C00" w:rsidRPr="009B2595" w:rsidRDefault="00F36C00" w:rsidP="00F36C0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55F0947" w14:textId="77777777" w:rsidR="00F36C00" w:rsidRPr="009B2595" w:rsidRDefault="00F36C00" w:rsidP="00F36C0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9F3A5EF" w14:textId="77777777" w:rsidR="00F36C00" w:rsidRPr="00042F5C" w:rsidRDefault="00F36C00" w:rsidP="00F36C00">
      <w:pPr>
        <w:widowControl w:val="0"/>
        <w:suppressAutoHyphens/>
        <w:autoSpaceDN w:val="0"/>
        <w:ind w:left="360"/>
        <w:jc w:val="center"/>
        <w:textAlignment w:val="baseline"/>
        <w:rPr>
          <w:rFonts w:eastAsia="SimSun"/>
          <w:b/>
          <w:bCs/>
          <w:color w:val="000000"/>
          <w:kern w:val="2"/>
          <w:sz w:val="24"/>
          <w:szCs w:val="24"/>
          <w:lang w:val="pl-PL"/>
        </w:rPr>
      </w:pPr>
    </w:p>
    <w:p w14:paraId="2331A40F" w14:textId="77777777" w:rsidR="00F36C00" w:rsidRPr="009B2595" w:rsidRDefault="00F36C00" w:rsidP="00F36C0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26F8BF2" w14:textId="77777777" w:rsidR="00F36C00" w:rsidRPr="009B2595" w:rsidRDefault="00F36C00" w:rsidP="00F36C0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C589B1B" w14:textId="77777777" w:rsidR="00F36C00" w:rsidRPr="009B2595" w:rsidRDefault="00F36C00" w:rsidP="00F36C0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E432CA0" w14:textId="77777777" w:rsidR="00F36C00" w:rsidRPr="009B2595" w:rsidRDefault="00F36C00" w:rsidP="00F36C0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21403D0" w14:textId="77777777" w:rsidR="00F36C00" w:rsidRPr="009B2595" w:rsidRDefault="00F36C00" w:rsidP="00F36C0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4E32EFD"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A8E4D18" w14:textId="77777777" w:rsidR="00F36C00" w:rsidRDefault="00F36C00" w:rsidP="00F36C0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0305980" w14:textId="77777777" w:rsidR="00F36C00" w:rsidRDefault="00F36C00" w:rsidP="00F36C00">
      <w:pPr>
        <w:pStyle w:val="Tekstpodstawowy"/>
        <w:ind w:right="-47"/>
        <w:jc w:val="center"/>
        <w:rPr>
          <w:rFonts w:ascii="Times New Roman" w:hAnsi="Times New Roman"/>
        </w:rPr>
      </w:pPr>
    </w:p>
    <w:p w14:paraId="39E65DCA" w14:textId="77777777" w:rsidR="00F36C00" w:rsidRDefault="00F36C00" w:rsidP="00F36C00">
      <w:pPr>
        <w:pStyle w:val="Tekstpodstawowy"/>
        <w:ind w:right="-47"/>
        <w:jc w:val="center"/>
        <w:rPr>
          <w:rFonts w:ascii="Times New Roman" w:hAnsi="Times New Roman"/>
        </w:rPr>
      </w:pPr>
    </w:p>
    <w:p w14:paraId="55A8E380" w14:textId="77777777" w:rsidR="00F36C00" w:rsidRPr="00877B92" w:rsidRDefault="00F36C00" w:rsidP="00F36C00">
      <w:pPr>
        <w:pStyle w:val="Tekstpodstawowy"/>
        <w:ind w:right="-47"/>
        <w:jc w:val="center"/>
        <w:rPr>
          <w:b/>
        </w:rPr>
      </w:pPr>
      <w:r w:rsidRPr="00877B92">
        <w:rPr>
          <w:rFonts w:ascii="Times New Roman" w:hAnsi="Times New Roman"/>
          <w:b/>
        </w:rPr>
        <w:t>§1</w:t>
      </w:r>
      <w:r>
        <w:rPr>
          <w:rFonts w:ascii="Times New Roman" w:hAnsi="Times New Roman"/>
          <w:b/>
        </w:rPr>
        <w:t>2</w:t>
      </w:r>
    </w:p>
    <w:p w14:paraId="4B2C8C87" w14:textId="77777777" w:rsidR="00F36C00" w:rsidRDefault="00F36C00" w:rsidP="00F36C00">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717E785" w14:textId="77777777" w:rsidR="00F36C00" w:rsidRDefault="00F36C00" w:rsidP="00F36C00">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3B198FF1" w14:textId="77777777" w:rsidR="00F36C00" w:rsidRDefault="00F36C00" w:rsidP="00F36C00">
      <w:pPr>
        <w:pStyle w:val="NormalnyWeb"/>
        <w:jc w:val="both"/>
      </w:pPr>
      <w:r>
        <w:t xml:space="preserve">3. Wykonawca zobowiązuje się do wykorzystania uzyskanych, powyższych informacji jedynie w celu wykonania przedmiotu umowy. </w:t>
      </w:r>
    </w:p>
    <w:p w14:paraId="5EB3D3FC" w14:textId="77777777" w:rsidR="00F36C00" w:rsidRDefault="00F36C00" w:rsidP="00F36C00">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3D856AB" w14:textId="77777777" w:rsidR="00F36C00" w:rsidRDefault="00F36C00" w:rsidP="00F36C00">
      <w:pPr>
        <w:pStyle w:val="NormalnyWeb"/>
        <w:jc w:val="both"/>
      </w:pPr>
      <w:r>
        <w:t>5. Powyższe przepisy nie będą miały zastosowania wobec informacji powszechnie znanych lub opublikowanych oraz w przypadku żądania ich ujawnienia przez uprawniony organ.</w:t>
      </w:r>
    </w:p>
    <w:p w14:paraId="0D81BC16" w14:textId="77777777" w:rsidR="00F36C00" w:rsidRDefault="00F36C00" w:rsidP="00F36C00">
      <w:pPr>
        <w:pStyle w:val="Tekstpodstawowy"/>
        <w:ind w:right="-47"/>
        <w:jc w:val="both"/>
        <w:rPr>
          <w:rFonts w:ascii="Times New Roman" w:hAnsi="Times New Roman"/>
        </w:rPr>
      </w:pPr>
    </w:p>
    <w:p w14:paraId="451942ED"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5295B01" w14:textId="77777777" w:rsidR="00F36C00" w:rsidRDefault="00F36C00" w:rsidP="00F36C0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E953E8E" w14:textId="77777777" w:rsidR="00F36C00" w:rsidRDefault="00F36C00" w:rsidP="00F36C00">
      <w:pPr>
        <w:pStyle w:val="Tekstpodstawowy"/>
        <w:ind w:right="-47"/>
        <w:jc w:val="both"/>
        <w:rPr>
          <w:rFonts w:ascii="Times New Roman" w:hAnsi="Times New Roman"/>
        </w:rPr>
      </w:pPr>
    </w:p>
    <w:p w14:paraId="4E8DBDE7"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EBB2B79" w14:textId="77777777" w:rsidR="00F36C00" w:rsidRDefault="00F36C00" w:rsidP="00F36C0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D7F91A7" w14:textId="77777777" w:rsidR="00F36C00" w:rsidRDefault="00F36C00" w:rsidP="00F36C00">
      <w:pPr>
        <w:pStyle w:val="Tekstpodstawowy"/>
        <w:ind w:right="-47"/>
        <w:jc w:val="both"/>
        <w:rPr>
          <w:rFonts w:ascii="Times New Roman" w:hAnsi="Times New Roman"/>
        </w:rPr>
      </w:pPr>
    </w:p>
    <w:p w14:paraId="0203A590" w14:textId="77777777" w:rsidR="00F36C00" w:rsidRPr="00877B92" w:rsidRDefault="00F36C00" w:rsidP="00F36C0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0F33C62" w14:textId="77777777" w:rsidR="00F36C00" w:rsidRPr="004F0507" w:rsidRDefault="00F36C00" w:rsidP="00F36C0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E6068D9" w14:textId="77777777" w:rsidR="00F36C00" w:rsidRDefault="00F36C00" w:rsidP="00F36C00">
      <w:pPr>
        <w:pStyle w:val="Tekstpodstawowy2"/>
        <w:spacing w:line="240" w:lineRule="auto"/>
        <w:ind w:right="-47"/>
      </w:pPr>
    </w:p>
    <w:p w14:paraId="03A3373C" w14:textId="77777777" w:rsidR="00F36C00" w:rsidRPr="004F0507" w:rsidRDefault="00F36C00" w:rsidP="00F36C00">
      <w:pPr>
        <w:pStyle w:val="Tekstpodstawowy2"/>
        <w:spacing w:line="240" w:lineRule="auto"/>
        <w:ind w:right="-47"/>
        <w:rPr>
          <w:b/>
          <w:sz w:val="24"/>
        </w:rPr>
      </w:pPr>
      <w:r>
        <w:rPr>
          <w:b/>
          <w:sz w:val="24"/>
        </w:rPr>
        <w:t xml:space="preserve">      </w:t>
      </w:r>
      <w:r w:rsidRPr="004F0507">
        <w:rPr>
          <w:b/>
          <w:sz w:val="24"/>
        </w:rPr>
        <w:t>Za Sprzedawcę                                                                                   Za Kupującego</w:t>
      </w:r>
    </w:p>
    <w:p w14:paraId="278AA994" w14:textId="77777777" w:rsidR="00F36C00" w:rsidRPr="000936CA" w:rsidRDefault="00F36C00" w:rsidP="00F36C00">
      <w:pPr>
        <w:rPr>
          <w:lang w:val="pl-PL"/>
        </w:rPr>
      </w:pPr>
    </w:p>
    <w:p w14:paraId="0D984FC3" w14:textId="77777777" w:rsidR="00F36C00" w:rsidRDefault="00F36C00" w:rsidP="00F36C00">
      <w:pPr>
        <w:pStyle w:val="Zwykytekst"/>
        <w:rPr>
          <w:lang w:val="pl-PL"/>
        </w:rPr>
      </w:pPr>
    </w:p>
    <w:p w14:paraId="273899C6" w14:textId="77777777" w:rsidR="00F36C00" w:rsidRDefault="00F36C00" w:rsidP="00F36C00">
      <w:pPr>
        <w:pStyle w:val="Zwykytekst"/>
        <w:rPr>
          <w:lang w:val="pl-PL"/>
        </w:rPr>
      </w:pPr>
    </w:p>
    <w:p w14:paraId="417001AB" w14:textId="77777777" w:rsidR="00F36C00" w:rsidRDefault="00F36C00" w:rsidP="00F36C0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0FCD491" w14:textId="77777777" w:rsidR="00F36C00" w:rsidRPr="00496551" w:rsidRDefault="00F36C00" w:rsidP="00F36C0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E73712D" w14:textId="77777777" w:rsidR="00F36C00" w:rsidRPr="00496551" w:rsidRDefault="00F36C00" w:rsidP="00F36C00">
      <w:pPr>
        <w:pStyle w:val="Zwykytekst"/>
        <w:rPr>
          <w:rFonts w:ascii="Times New Roman" w:hAnsi="Times New Roman" w:cs="Times New Roman"/>
          <w:sz w:val="16"/>
          <w:szCs w:val="16"/>
          <w:lang w:val="pl-PL"/>
        </w:rPr>
      </w:pPr>
    </w:p>
    <w:p w14:paraId="2DC9B586" w14:textId="77777777" w:rsidR="00F36C00" w:rsidRPr="00496551" w:rsidRDefault="00F36C00" w:rsidP="00F36C00">
      <w:pPr>
        <w:pStyle w:val="Zwykytekst"/>
        <w:rPr>
          <w:sz w:val="16"/>
          <w:szCs w:val="16"/>
          <w:lang w:val="pl-PL"/>
        </w:rPr>
      </w:pPr>
    </w:p>
    <w:p w14:paraId="2E45A388" w14:textId="77777777" w:rsidR="00F36C00" w:rsidRPr="00877B92" w:rsidRDefault="00F36C00" w:rsidP="00F36C00">
      <w:pPr>
        <w:rPr>
          <w:lang w:val="pl-PL"/>
        </w:rPr>
      </w:pPr>
    </w:p>
    <w:p w14:paraId="409F67AE"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3E595ECB"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059670C2"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7770823D"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32414E1B"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0E5E23AD"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4C8B4A5C"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16B09333"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0F0BD4F6" w14:textId="77777777" w:rsidR="00F36C00" w:rsidRDefault="00F36C00" w:rsidP="00F36C00">
      <w:pPr>
        <w:pStyle w:val="Zwykytekst"/>
        <w:tabs>
          <w:tab w:val="left" w:pos="7050"/>
        </w:tabs>
        <w:rPr>
          <w:rFonts w:ascii="Times New Roman" w:hAnsi="Times New Roman" w:cs="Times New Roman"/>
          <w:i/>
          <w:iCs/>
          <w:sz w:val="22"/>
          <w:szCs w:val="22"/>
          <w:lang w:val="pl-PL"/>
        </w:rPr>
      </w:pPr>
    </w:p>
    <w:p w14:paraId="53F59524" w14:textId="77777777" w:rsidR="00F36C00" w:rsidRPr="00515AFA" w:rsidRDefault="00F36C00" w:rsidP="00F36C0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F6773A0" w14:textId="77777777" w:rsidR="00F36C00" w:rsidRPr="00515AFA" w:rsidRDefault="00F36C00" w:rsidP="00F36C0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ECB8A09" w14:textId="77777777" w:rsidR="00F36C00" w:rsidRDefault="00F36C00" w:rsidP="00F36C0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17B24A2" w14:textId="77777777" w:rsidR="00F36C00" w:rsidRDefault="00F36C00" w:rsidP="00F36C00">
      <w:pPr>
        <w:widowControl w:val="0"/>
        <w:autoSpaceDE w:val="0"/>
        <w:autoSpaceDN w:val="0"/>
        <w:jc w:val="right"/>
        <w:textAlignment w:val="baseline"/>
        <w:rPr>
          <w:sz w:val="22"/>
          <w:szCs w:val="22"/>
          <w:lang w:val="pl-PL"/>
        </w:rPr>
      </w:pPr>
    </w:p>
    <w:p w14:paraId="5C391884" w14:textId="77777777" w:rsidR="00F36C00" w:rsidRDefault="00F36C00" w:rsidP="00F36C00">
      <w:pPr>
        <w:widowControl w:val="0"/>
        <w:autoSpaceDE w:val="0"/>
        <w:autoSpaceDN w:val="0"/>
        <w:jc w:val="right"/>
        <w:textAlignment w:val="baseline"/>
        <w:rPr>
          <w:sz w:val="22"/>
          <w:szCs w:val="22"/>
          <w:lang w:val="pl-PL"/>
        </w:rPr>
      </w:pPr>
    </w:p>
    <w:p w14:paraId="156E6C9A" w14:textId="77777777" w:rsidR="00F36C00" w:rsidRDefault="00F36C00" w:rsidP="00F36C00">
      <w:pPr>
        <w:widowControl w:val="0"/>
        <w:autoSpaceDE w:val="0"/>
        <w:autoSpaceDN w:val="0"/>
        <w:jc w:val="right"/>
        <w:textAlignment w:val="baseline"/>
        <w:rPr>
          <w:sz w:val="22"/>
          <w:szCs w:val="22"/>
          <w:lang w:val="pl-PL"/>
        </w:rPr>
      </w:pPr>
    </w:p>
    <w:p w14:paraId="484911F5" w14:textId="77777777" w:rsidR="00F36C00" w:rsidRDefault="00F36C00" w:rsidP="00F36C00">
      <w:pPr>
        <w:widowControl w:val="0"/>
        <w:autoSpaceDE w:val="0"/>
        <w:autoSpaceDN w:val="0"/>
        <w:jc w:val="right"/>
        <w:textAlignment w:val="baseline"/>
        <w:rPr>
          <w:sz w:val="22"/>
          <w:szCs w:val="22"/>
          <w:lang w:val="pl-PL"/>
        </w:rPr>
      </w:pPr>
    </w:p>
    <w:p w14:paraId="3642BED1" w14:textId="77777777" w:rsidR="00F36C00" w:rsidRDefault="00F36C00" w:rsidP="00F36C00">
      <w:pPr>
        <w:widowControl w:val="0"/>
        <w:autoSpaceDE w:val="0"/>
        <w:autoSpaceDN w:val="0"/>
        <w:jc w:val="right"/>
        <w:textAlignment w:val="baseline"/>
        <w:rPr>
          <w:sz w:val="22"/>
          <w:szCs w:val="22"/>
          <w:lang w:val="pl-PL"/>
        </w:rPr>
      </w:pPr>
    </w:p>
    <w:p w14:paraId="399F3776" w14:textId="77777777" w:rsidR="00F36C00" w:rsidRDefault="00F36C00" w:rsidP="00F36C00">
      <w:pPr>
        <w:widowControl w:val="0"/>
        <w:autoSpaceDE w:val="0"/>
        <w:autoSpaceDN w:val="0"/>
        <w:jc w:val="right"/>
        <w:textAlignment w:val="baseline"/>
        <w:rPr>
          <w:sz w:val="22"/>
          <w:szCs w:val="22"/>
          <w:lang w:val="pl-PL"/>
        </w:rPr>
      </w:pPr>
    </w:p>
    <w:p w14:paraId="2C1F740C" w14:textId="77777777" w:rsidR="00F36C00" w:rsidRDefault="00F36C00" w:rsidP="00F36C00">
      <w:pPr>
        <w:widowControl w:val="0"/>
        <w:autoSpaceDE w:val="0"/>
        <w:autoSpaceDN w:val="0"/>
        <w:jc w:val="right"/>
        <w:textAlignment w:val="baseline"/>
        <w:rPr>
          <w:sz w:val="22"/>
          <w:szCs w:val="22"/>
          <w:lang w:val="pl-PL"/>
        </w:rPr>
      </w:pPr>
    </w:p>
    <w:p w14:paraId="4DB3C374" w14:textId="77777777" w:rsidR="00F36C00" w:rsidRDefault="00F36C00" w:rsidP="00F36C00">
      <w:pPr>
        <w:widowControl w:val="0"/>
        <w:autoSpaceDE w:val="0"/>
        <w:autoSpaceDN w:val="0"/>
        <w:jc w:val="right"/>
        <w:textAlignment w:val="baseline"/>
        <w:rPr>
          <w:sz w:val="22"/>
          <w:szCs w:val="22"/>
          <w:lang w:val="pl-PL"/>
        </w:rPr>
      </w:pPr>
    </w:p>
    <w:p w14:paraId="045E23D8" w14:textId="77777777" w:rsidR="00F36C00" w:rsidRDefault="00F36C00" w:rsidP="00F36C00">
      <w:pPr>
        <w:widowControl w:val="0"/>
        <w:autoSpaceDE w:val="0"/>
        <w:autoSpaceDN w:val="0"/>
        <w:jc w:val="right"/>
        <w:textAlignment w:val="baseline"/>
        <w:rPr>
          <w:sz w:val="22"/>
          <w:szCs w:val="22"/>
          <w:lang w:val="pl-PL"/>
        </w:rPr>
      </w:pPr>
    </w:p>
    <w:p w14:paraId="2A91BBC2" w14:textId="77777777" w:rsidR="00F36C00" w:rsidRDefault="00F36C00" w:rsidP="00F36C00">
      <w:pPr>
        <w:widowControl w:val="0"/>
        <w:autoSpaceDE w:val="0"/>
        <w:autoSpaceDN w:val="0"/>
        <w:jc w:val="right"/>
        <w:textAlignment w:val="baseline"/>
        <w:rPr>
          <w:sz w:val="22"/>
          <w:szCs w:val="22"/>
          <w:lang w:val="pl-PL"/>
        </w:rPr>
      </w:pPr>
    </w:p>
    <w:p w14:paraId="33DCD459" w14:textId="77777777" w:rsidR="00F36C00" w:rsidRDefault="00F36C00" w:rsidP="00F36C00">
      <w:pPr>
        <w:widowControl w:val="0"/>
        <w:autoSpaceDE w:val="0"/>
        <w:autoSpaceDN w:val="0"/>
        <w:jc w:val="right"/>
        <w:textAlignment w:val="baseline"/>
        <w:rPr>
          <w:sz w:val="22"/>
          <w:szCs w:val="22"/>
          <w:lang w:val="pl-PL"/>
        </w:rPr>
      </w:pPr>
    </w:p>
    <w:p w14:paraId="39CB3020" w14:textId="77777777" w:rsidR="00F36C00" w:rsidRPr="00515AFA" w:rsidRDefault="00F36C00" w:rsidP="00F36C00">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30214A4" w14:textId="77777777" w:rsidR="00F36C00" w:rsidRPr="00515AFA" w:rsidRDefault="00F36C00" w:rsidP="00F36C00">
      <w:pPr>
        <w:widowControl w:val="0"/>
        <w:autoSpaceDE w:val="0"/>
        <w:autoSpaceDN w:val="0"/>
        <w:jc w:val="both"/>
        <w:textAlignment w:val="baseline"/>
        <w:rPr>
          <w:sz w:val="22"/>
          <w:szCs w:val="22"/>
          <w:lang w:val="pl-PL"/>
        </w:rPr>
      </w:pPr>
    </w:p>
    <w:p w14:paraId="41DEA953" w14:textId="77777777" w:rsidR="00F36C00" w:rsidRPr="00515AFA" w:rsidRDefault="00F36C00" w:rsidP="00F36C00">
      <w:pPr>
        <w:widowControl w:val="0"/>
        <w:autoSpaceDE w:val="0"/>
        <w:autoSpaceDN w:val="0"/>
        <w:jc w:val="both"/>
        <w:textAlignment w:val="baseline"/>
        <w:rPr>
          <w:sz w:val="22"/>
          <w:szCs w:val="22"/>
          <w:lang w:val="pl-PL"/>
        </w:rPr>
      </w:pPr>
    </w:p>
    <w:p w14:paraId="1612B583" w14:textId="77777777" w:rsidR="00F36C00" w:rsidRPr="00515AFA" w:rsidRDefault="00F36C00" w:rsidP="00F36C00">
      <w:pPr>
        <w:widowControl w:val="0"/>
        <w:autoSpaceDE w:val="0"/>
        <w:autoSpaceDN w:val="0"/>
        <w:jc w:val="both"/>
        <w:textAlignment w:val="baseline"/>
        <w:rPr>
          <w:sz w:val="22"/>
          <w:szCs w:val="22"/>
          <w:lang w:val="pl-PL"/>
        </w:rPr>
      </w:pPr>
      <w:r w:rsidRPr="00515AFA">
        <w:rPr>
          <w:sz w:val="22"/>
          <w:szCs w:val="22"/>
          <w:lang w:val="pl-PL"/>
        </w:rPr>
        <w:t>.....................................… </w:t>
      </w:r>
    </w:p>
    <w:p w14:paraId="66CA2CB1" w14:textId="77777777" w:rsidR="00F36C00" w:rsidRPr="00515AFA" w:rsidRDefault="00F36C00" w:rsidP="00F36C00">
      <w:pPr>
        <w:widowControl w:val="0"/>
        <w:autoSpaceDE w:val="0"/>
        <w:autoSpaceDN w:val="0"/>
        <w:ind w:firstLine="555"/>
        <w:textAlignment w:val="baseline"/>
        <w:rPr>
          <w:sz w:val="22"/>
          <w:szCs w:val="22"/>
          <w:lang w:val="pl-PL"/>
        </w:rPr>
      </w:pPr>
      <w:r w:rsidRPr="00515AFA">
        <w:rPr>
          <w:sz w:val="22"/>
          <w:szCs w:val="22"/>
          <w:lang w:val="pl-PL"/>
        </w:rPr>
        <w:t>Nazwa Wykonawcy</w:t>
      </w:r>
    </w:p>
    <w:p w14:paraId="752174CA" w14:textId="77777777" w:rsidR="00F36C00" w:rsidRPr="00515AFA" w:rsidRDefault="00F36C00" w:rsidP="00F36C00">
      <w:pPr>
        <w:widowControl w:val="0"/>
        <w:autoSpaceDE w:val="0"/>
        <w:autoSpaceDN w:val="0"/>
        <w:textAlignment w:val="baseline"/>
        <w:rPr>
          <w:sz w:val="22"/>
          <w:szCs w:val="22"/>
          <w:lang w:val="pl-PL"/>
        </w:rPr>
      </w:pPr>
    </w:p>
    <w:p w14:paraId="1F8A5834" w14:textId="77777777" w:rsidR="00F36C00" w:rsidRPr="00515AFA" w:rsidRDefault="00F36C00" w:rsidP="00F36C00">
      <w:pPr>
        <w:widowControl w:val="0"/>
        <w:autoSpaceDE w:val="0"/>
        <w:autoSpaceDN w:val="0"/>
        <w:jc w:val="both"/>
        <w:textAlignment w:val="baseline"/>
        <w:rPr>
          <w:sz w:val="22"/>
          <w:szCs w:val="22"/>
          <w:lang w:val="pl-PL"/>
        </w:rPr>
      </w:pPr>
      <w:r w:rsidRPr="00515AFA">
        <w:rPr>
          <w:sz w:val="22"/>
          <w:szCs w:val="22"/>
          <w:lang w:val="pl-PL"/>
        </w:rPr>
        <w:t>.....................................…</w:t>
      </w:r>
    </w:p>
    <w:p w14:paraId="19668F3F" w14:textId="77777777" w:rsidR="00F36C00" w:rsidRPr="00515AFA" w:rsidRDefault="00F36C00" w:rsidP="00F36C0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E921AE3" w14:textId="77777777" w:rsidR="00F36C00" w:rsidRPr="00515AFA" w:rsidRDefault="00F36C00" w:rsidP="00F36C00">
      <w:pPr>
        <w:widowControl w:val="0"/>
        <w:autoSpaceDE w:val="0"/>
        <w:autoSpaceDN w:val="0"/>
        <w:spacing w:before="90"/>
        <w:ind w:left="115" w:right="110"/>
        <w:jc w:val="both"/>
        <w:outlineLvl w:val="0"/>
        <w:rPr>
          <w:rFonts w:eastAsia="Verdana"/>
          <w:b/>
          <w:bCs/>
          <w:sz w:val="22"/>
          <w:szCs w:val="22"/>
          <w:lang w:val="pl-PL" w:eastAsia="en-US"/>
        </w:rPr>
      </w:pPr>
    </w:p>
    <w:p w14:paraId="161E3662" w14:textId="77777777" w:rsidR="00F36C00" w:rsidRPr="00515AFA" w:rsidRDefault="00F36C00" w:rsidP="00F36C00">
      <w:pPr>
        <w:widowControl w:val="0"/>
        <w:autoSpaceDE w:val="0"/>
        <w:autoSpaceDN w:val="0"/>
        <w:spacing w:before="90"/>
        <w:ind w:right="110"/>
        <w:jc w:val="both"/>
        <w:outlineLvl w:val="0"/>
        <w:rPr>
          <w:rFonts w:eastAsia="Verdana"/>
          <w:b/>
          <w:bCs/>
          <w:sz w:val="22"/>
          <w:szCs w:val="22"/>
          <w:lang w:val="pl-PL" w:eastAsia="en-US"/>
        </w:rPr>
      </w:pPr>
    </w:p>
    <w:p w14:paraId="2018FEC2" w14:textId="77777777" w:rsidR="00F36C00" w:rsidRPr="00515AFA" w:rsidRDefault="00F36C00" w:rsidP="00F36C00">
      <w:pPr>
        <w:widowControl w:val="0"/>
        <w:autoSpaceDE w:val="0"/>
        <w:autoSpaceDN w:val="0"/>
        <w:jc w:val="center"/>
        <w:textAlignment w:val="baseline"/>
        <w:rPr>
          <w:b/>
          <w:bCs/>
          <w:sz w:val="22"/>
          <w:szCs w:val="22"/>
          <w:lang w:val="pl-PL"/>
        </w:rPr>
      </w:pPr>
    </w:p>
    <w:p w14:paraId="79F211F1" w14:textId="77777777" w:rsidR="00F36C00" w:rsidRPr="00515AFA" w:rsidRDefault="00F36C00" w:rsidP="00F36C00">
      <w:pPr>
        <w:widowControl w:val="0"/>
        <w:autoSpaceDE w:val="0"/>
        <w:autoSpaceDN w:val="0"/>
        <w:jc w:val="center"/>
        <w:textAlignment w:val="baseline"/>
        <w:rPr>
          <w:b/>
          <w:bCs/>
          <w:sz w:val="22"/>
          <w:szCs w:val="22"/>
          <w:lang w:val="pl-PL"/>
        </w:rPr>
      </w:pPr>
    </w:p>
    <w:p w14:paraId="56A756F7" w14:textId="77777777" w:rsidR="00F36C00" w:rsidRPr="00515AFA" w:rsidRDefault="00F36C00" w:rsidP="00F36C0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CC02ADA" w14:textId="77777777" w:rsidR="00F36C00" w:rsidRPr="00515AFA" w:rsidRDefault="00F36C00" w:rsidP="00F36C0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338E755" w14:textId="77777777" w:rsidR="00F36C00" w:rsidRPr="00515AFA" w:rsidRDefault="00F36C00" w:rsidP="00F36C00">
      <w:pPr>
        <w:widowControl w:val="0"/>
        <w:autoSpaceDE w:val="0"/>
        <w:autoSpaceDN w:val="0"/>
        <w:jc w:val="center"/>
        <w:textAlignment w:val="baseline"/>
        <w:rPr>
          <w:b/>
          <w:bCs/>
          <w:sz w:val="22"/>
          <w:szCs w:val="22"/>
          <w:lang w:val="pl-PL"/>
        </w:rPr>
      </w:pPr>
    </w:p>
    <w:p w14:paraId="590F5E5A" w14:textId="77777777" w:rsidR="00F36C00" w:rsidRPr="00515AFA" w:rsidRDefault="00F36C00" w:rsidP="00F36C0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DA37E8F" w14:textId="77777777" w:rsidR="00F36C00" w:rsidRPr="00515AFA" w:rsidRDefault="00F36C00" w:rsidP="00F36C0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43B01F3" w14:textId="77777777" w:rsidR="00F36C00" w:rsidRPr="00515AFA" w:rsidRDefault="00F36C00" w:rsidP="00F36C0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6C6A47D" w14:textId="77777777" w:rsidR="00F36C00" w:rsidRPr="00515AFA" w:rsidRDefault="00F36C00" w:rsidP="00F36C00">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DA127C1" w14:textId="77777777" w:rsidR="00F36C00" w:rsidRPr="00515AFA" w:rsidRDefault="00F36C00" w:rsidP="00F36C00">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A7ED083" w14:textId="77777777" w:rsidR="00F36C00" w:rsidRPr="00515AFA" w:rsidRDefault="00F36C00" w:rsidP="00F36C00">
      <w:pPr>
        <w:spacing w:after="200" w:line="276" w:lineRule="auto"/>
        <w:ind w:left="780"/>
        <w:contextualSpacing/>
        <w:textAlignment w:val="baseline"/>
        <w:rPr>
          <w:sz w:val="22"/>
          <w:szCs w:val="22"/>
          <w:lang w:val="pl-PL"/>
        </w:rPr>
      </w:pPr>
    </w:p>
    <w:p w14:paraId="0E11EA50" w14:textId="77777777" w:rsidR="00F36C00" w:rsidRPr="00515AFA" w:rsidRDefault="00F36C00" w:rsidP="00F36C0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056C5CB" w14:textId="77777777" w:rsidR="00F36C00" w:rsidRPr="00515AFA" w:rsidRDefault="00F36C00" w:rsidP="00F36C00">
      <w:pPr>
        <w:widowControl w:val="0"/>
        <w:autoSpaceDE w:val="0"/>
        <w:autoSpaceDN w:val="0"/>
        <w:spacing w:before="90"/>
        <w:ind w:right="110"/>
        <w:jc w:val="both"/>
        <w:outlineLvl w:val="0"/>
        <w:rPr>
          <w:rFonts w:eastAsia="Verdana"/>
          <w:b/>
          <w:bCs/>
          <w:sz w:val="22"/>
          <w:szCs w:val="22"/>
          <w:lang w:val="pl-PL" w:eastAsia="en-US"/>
        </w:rPr>
      </w:pPr>
    </w:p>
    <w:p w14:paraId="7BEEE891" w14:textId="77777777" w:rsidR="00F36C00" w:rsidRPr="00515AFA" w:rsidRDefault="00F36C00" w:rsidP="00F36C00">
      <w:pPr>
        <w:widowControl w:val="0"/>
        <w:autoSpaceDE w:val="0"/>
        <w:autoSpaceDN w:val="0"/>
        <w:spacing w:before="90"/>
        <w:ind w:right="110"/>
        <w:jc w:val="both"/>
        <w:outlineLvl w:val="0"/>
        <w:rPr>
          <w:rFonts w:eastAsia="Verdana"/>
          <w:b/>
          <w:bCs/>
          <w:sz w:val="22"/>
          <w:szCs w:val="22"/>
          <w:lang w:val="pl-PL" w:eastAsia="en-US"/>
        </w:rPr>
      </w:pPr>
    </w:p>
    <w:p w14:paraId="175CEB21" w14:textId="77777777" w:rsidR="00F36C00" w:rsidRPr="00515AFA" w:rsidRDefault="00F36C00" w:rsidP="00F36C00">
      <w:pPr>
        <w:widowControl w:val="0"/>
        <w:autoSpaceDE w:val="0"/>
        <w:autoSpaceDN w:val="0"/>
        <w:spacing w:before="90"/>
        <w:ind w:right="110"/>
        <w:jc w:val="both"/>
        <w:outlineLvl w:val="0"/>
        <w:rPr>
          <w:rFonts w:eastAsia="Verdana"/>
          <w:b/>
          <w:bCs/>
          <w:sz w:val="22"/>
          <w:szCs w:val="22"/>
          <w:lang w:val="pl-PL" w:eastAsia="en-US"/>
        </w:rPr>
      </w:pPr>
    </w:p>
    <w:p w14:paraId="62B50C8E" w14:textId="77777777" w:rsidR="00F36C00" w:rsidRPr="00515AFA" w:rsidRDefault="00F36C00" w:rsidP="00F36C0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F36C00" w:rsidRPr="00B10CAD" w14:paraId="557A1FD2" w14:textId="77777777" w:rsidTr="00682BFC">
        <w:tc>
          <w:tcPr>
            <w:tcW w:w="4105" w:type="dxa"/>
            <w:hideMark/>
          </w:tcPr>
          <w:p w14:paraId="56AF8CEF" w14:textId="77777777" w:rsidR="00F36C00" w:rsidRPr="00515AFA" w:rsidRDefault="00F36C00" w:rsidP="00682BF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7BE9580" w14:textId="77777777" w:rsidR="00F36C00" w:rsidRPr="00515AFA" w:rsidRDefault="00F36C00" w:rsidP="00682BF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923B0B4" w14:textId="77777777" w:rsidR="00F36C00" w:rsidRPr="00515AFA" w:rsidRDefault="00F36C00" w:rsidP="00F36C00">
      <w:pPr>
        <w:spacing w:line="360" w:lineRule="auto"/>
        <w:jc w:val="both"/>
        <w:rPr>
          <w:rFonts w:eastAsia="Calibri"/>
          <w:color w:val="222A35"/>
          <w:sz w:val="22"/>
          <w:szCs w:val="22"/>
          <w:lang w:val="pl-PL" w:eastAsia="x-none"/>
        </w:rPr>
      </w:pPr>
    </w:p>
    <w:p w14:paraId="793EB511" w14:textId="77777777" w:rsidR="00F36C00" w:rsidRPr="002E3AF9" w:rsidRDefault="00F36C00" w:rsidP="00F36C00">
      <w:pPr>
        <w:rPr>
          <w:lang w:val="pl-PL"/>
        </w:rPr>
      </w:pPr>
    </w:p>
    <w:p w14:paraId="75B5388C" w14:textId="77777777" w:rsidR="00F36C00" w:rsidRPr="00107444" w:rsidRDefault="00F36C00" w:rsidP="00F36C00">
      <w:pPr>
        <w:rPr>
          <w:lang w:val="pl-PL"/>
        </w:rPr>
      </w:pPr>
    </w:p>
    <w:p w14:paraId="444737F0" w14:textId="77777777" w:rsidR="00F36C00" w:rsidRPr="00233C0F" w:rsidRDefault="00F36C00" w:rsidP="00F36C00">
      <w:pPr>
        <w:rPr>
          <w:lang w:val="pl-PL"/>
        </w:rPr>
      </w:pPr>
    </w:p>
    <w:p w14:paraId="7B39CD5F" w14:textId="77777777" w:rsidR="00F36C00" w:rsidRPr="00F76E64" w:rsidRDefault="00F36C00" w:rsidP="00F36C00">
      <w:pPr>
        <w:rPr>
          <w:lang w:val="pl-PL"/>
        </w:rPr>
      </w:pPr>
    </w:p>
    <w:p w14:paraId="7388B7E2" w14:textId="77777777" w:rsidR="00F36C00" w:rsidRPr="009169FF" w:rsidRDefault="00F36C00" w:rsidP="00F36C00">
      <w:pPr>
        <w:rPr>
          <w:lang w:val="pl-PL"/>
        </w:rPr>
      </w:pPr>
    </w:p>
    <w:p w14:paraId="5F035B66" w14:textId="77777777" w:rsidR="00F36C00" w:rsidRPr="00624B17" w:rsidRDefault="00F36C00" w:rsidP="00F36C00">
      <w:pPr>
        <w:pStyle w:val="Zwykytekst"/>
        <w:tabs>
          <w:tab w:val="left" w:pos="7050"/>
        </w:tabs>
        <w:rPr>
          <w:lang w:val="pl-PL"/>
        </w:rPr>
      </w:pPr>
    </w:p>
    <w:p w14:paraId="1ED65377" w14:textId="77777777" w:rsidR="00F36C00" w:rsidRPr="005F5928" w:rsidRDefault="00F36C00" w:rsidP="00F36C00">
      <w:pPr>
        <w:rPr>
          <w:lang w:val="pl-PL"/>
        </w:rPr>
      </w:pPr>
    </w:p>
    <w:p w14:paraId="1F4CB5ED" w14:textId="77777777" w:rsidR="00F36C00" w:rsidRPr="00EE0676" w:rsidRDefault="00F36C00" w:rsidP="00F36C00">
      <w:pPr>
        <w:rPr>
          <w:lang w:val="pl-PL"/>
        </w:rPr>
      </w:pPr>
    </w:p>
    <w:p w14:paraId="778676B1" w14:textId="77777777" w:rsidR="00496551" w:rsidRPr="00F36C00" w:rsidRDefault="00496551" w:rsidP="00F36C00">
      <w:pPr>
        <w:rPr>
          <w:lang w:val="pl-PL"/>
        </w:rPr>
      </w:pPr>
    </w:p>
    <w:sectPr w:rsidR="00496551" w:rsidRPr="00F36C0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755B" w14:textId="77777777" w:rsidR="00F819A9" w:rsidRDefault="00F819A9">
      <w:r>
        <w:separator/>
      </w:r>
    </w:p>
  </w:endnote>
  <w:endnote w:type="continuationSeparator" w:id="0">
    <w:p w14:paraId="1A185CD6" w14:textId="77777777" w:rsidR="00F819A9" w:rsidRDefault="00F81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FDCAA" w14:textId="77777777" w:rsidR="006A4C4B" w:rsidRDefault="006A4C4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E3A5" w14:textId="77777777" w:rsidR="00F36C00" w:rsidRDefault="00F36C00">
    <w:pPr>
      <w:pStyle w:val="Stopka"/>
      <w:jc w:val="right"/>
    </w:pPr>
    <w:r>
      <w:fldChar w:fldCharType="begin"/>
    </w:r>
    <w:r>
      <w:instrText>PAGE   \* MERGEFORMAT</w:instrText>
    </w:r>
    <w:r>
      <w:fldChar w:fldCharType="separate"/>
    </w:r>
    <w:r>
      <w:rPr>
        <w:lang w:val="pl-PL"/>
      </w:rPr>
      <w:t>2</w:t>
    </w:r>
    <w:r>
      <w:fldChar w:fldCharType="end"/>
    </w:r>
  </w:p>
  <w:p w14:paraId="26025AB3" w14:textId="77777777" w:rsidR="006A4C4B" w:rsidRDefault="006A4C4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6CC55" w14:textId="77777777" w:rsidR="006A4C4B" w:rsidRDefault="006A4C4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05451" w14:textId="77777777" w:rsidR="00F819A9" w:rsidRDefault="00F819A9">
      <w:r>
        <w:separator/>
      </w:r>
    </w:p>
  </w:footnote>
  <w:footnote w:type="continuationSeparator" w:id="0">
    <w:p w14:paraId="612CA764" w14:textId="77777777" w:rsidR="00F819A9" w:rsidRDefault="00F819A9">
      <w:r>
        <w:continuationSeparator/>
      </w:r>
    </w:p>
  </w:footnote>
  <w:footnote w:id="1">
    <w:p w14:paraId="5CEC19B1" w14:textId="77777777" w:rsidR="00F36C00" w:rsidRDefault="00F36C00" w:rsidP="00F36C0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8A277E9" w14:textId="77777777" w:rsidR="00F36C00" w:rsidRDefault="00F36C00" w:rsidP="00F36C0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BDF12F7" w14:textId="77777777" w:rsidR="00F36C00" w:rsidRDefault="00F36C00" w:rsidP="00F36C0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7E76817" w14:textId="77777777" w:rsidR="00F36C00" w:rsidRDefault="00F36C00" w:rsidP="00F36C0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3913CCF" w14:textId="77777777" w:rsidR="00F36C00" w:rsidRDefault="00F36C00" w:rsidP="00F36C0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5D68DD0" w14:textId="77777777" w:rsidR="00F36C00" w:rsidRDefault="00F36C00" w:rsidP="00F36C0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30B62BE" w14:textId="77777777" w:rsidR="00F36C00" w:rsidRDefault="00F36C00" w:rsidP="00F36C0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D7E85E" w14:textId="77777777" w:rsidR="00F36C00" w:rsidRDefault="00F36C00" w:rsidP="00F36C0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3FA33B7" w14:textId="77777777" w:rsidR="00F36C00" w:rsidRDefault="00F36C00" w:rsidP="00F36C0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9EDDF3" w14:textId="77777777" w:rsidR="00F36C00" w:rsidRDefault="00F36C00" w:rsidP="00F36C0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B5B7C1" w14:textId="77777777" w:rsidR="00F36C00" w:rsidRDefault="00F36C00" w:rsidP="00F36C0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B571FFB" w14:textId="77777777" w:rsidR="00F36C00" w:rsidRDefault="00F36C00" w:rsidP="00F36C0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872DB38" w14:textId="77777777" w:rsidR="00F36C00" w:rsidRDefault="00F36C00" w:rsidP="00F36C0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50B0B6" w14:textId="77777777" w:rsidR="00F36C00" w:rsidRDefault="00F36C00" w:rsidP="00F36C0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79806E3" w14:textId="77777777" w:rsidR="00F36C00" w:rsidRDefault="00F36C00" w:rsidP="00F36C0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4D2B53" w14:textId="77777777" w:rsidR="00F36C00" w:rsidRDefault="00F36C00" w:rsidP="00F36C0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183E879" w14:textId="77777777" w:rsidR="00F36C00" w:rsidRDefault="00F36C00" w:rsidP="00F36C0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C7A0ADA" w14:textId="77777777" w:rsidR="00F36C00" w:rsidRDefault="00F36C00" w:rsidP="00F36C0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0FF1D12" w14:textId="77777777" w:rsidR="00F36C00" w:rsidRDefault="00F36C00" w:rsidP="00F36C0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60B129B" w14:textId="77777777" w:rsidR="00F36C00" w:rsidRDefault="00F36C00" w:rsidP="00F36C0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D5A0B2" w14:textId="77777777" w:rsidR="00F36C00" w:rsidRDefault="00F36C00" w:rsidP="00F36C0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B82A514" w14:textId="77777777" w:rsidR="00F36C00" w:rsidRDefault="00F36C00" w:rsidP="00F36C0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E03D6FF" w14:textId="77777777" w:rsidR="00F36C00" w:rsidRDefault="00F36C00" w:rsidP="00F36C0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45BA950" w14:textId="77777777" w:rsidR="00F36C00" w:rsidRDefault="00F36C00" w:rsidP="00F36C0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B7B3024" w14:textId="77777777" w:rsidR="00F36C00" w:rsidRDefault="00F36C00" w:rsidP="00F36C0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FF292E6" w14:textId="77777777" w:rsidR="00F36C00" w:rsidRDefault="00F36C00" w:rsidP="00F36C0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7FA2F69" w14:textId="77777777" w:rsidR="00F36C00" w:rsidRDefault="00F36C00" w:rsidP="00F36C0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3F9AF48" w14:textId="77777777" w:rsidR="00F36C00" w:rsidRDefault="00F36C00" w:rsidP="00F36C0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CC6125C" w14:textId="77777777" w:rsidR="00F36C00" w:rsidRDefault="00F36C00" w:rsidP="00F36C0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5BB058C" w14:textId="77777777" w:rsidR="00F36C00" w:rsidRDefault="00F36C00" w:rsidP="00F36C0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44CA5" w14:textId="77777777" w:rsidR="006A4C4B" w:rsidRDefault="006A4C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24C5" w14:textId="77777777" w:rsidR="006A4C4B" w:rsidRDefault="006A4C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6CB45" w14:textId="77777777" w:rsidR="006A4C4B" w:rsidRDefault="006A4C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2789434">
    <w:abstractNumId w:val="19"/>
  </w:num>
  <w:num w:numId="2" w16cid:durableId="5596316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9081067">
    <w:abstractNumId w:val="29"/>
  </w:num>
  <w:num w:numId="4" w16cid:durableId="793018058">
    <w:abstractNumId w:val="11"/>
  </w:num>
  <w:num w:numId="5" w16cid:durableId="1770736740">
    <w:abstractNumId w:val="30"/>
  </w:num>
  <w:num w:numId="6" w16cid:durableId="1425607970">
    <w:abstractNumId w:val="32"/>
  </w:num>
  <w:num w:numId="7" w16cid:durableId="215164718">
    <w:abstractNumId w:val="35"/>
  </w:num>
  <w:num w:numId="8" w16cid:durableId="1322614386">
    <w:abstractNumId w:val="25"/>
  </w:num>
  <w:num w:numId="9" w16cid:durableId="1041249256">
    <w:abstractNumId w:val="39"/>
  </w:num>
  <w:num w:numId="10" w16cid:durableId="337196343">
    <w:abstractNumId w:val="27"/>
  </w:num>
  <w:num w:numId="11" w16cid:durableId="1040477646">
    <w:abstractNumId w:val="6"/>
  </w:num>
  <w:num w:numId="12" w16cid:durableId="1160461935">
    <w:abstractNumId w:val="10"/>
  </w:num>
  <w:num w:numId="13" w16cid:durableId="1614745119">
    <w:abstractNumId w:val="14"/>
  </w:num>
  <w:num w:numId="14" w16cid:durableId="1685204078">
    <w:abstractNumId w:val="40"/>
  </w:num>
  <w:num w:numId="15" w16cid:durableId="987366612">
    <w:abstractNumId w:val="13"/>
  </w:num>
  <w:num w:numId="16" w16cid:durableId="1928921873">
    <w:abstractNumId w:val="9"/>
  </w:num>
  <w:num w:numId="17" w16cid:durableId="1599409751">
    <w:abstractNumId w:val="37"/>
  </w:num>
  <w:num w:numId="18" w16cid:durableId="1299140514">
    <w:abstractNumId w:val="28"/>
  </w:num>
  <w:num w:numId="19" w16cid:durableId="989020700">
    <w:abstractNumId w:val="23"/>
  </w:num>
  <w:num w:numId="20" w16cid:durableId="1593011284">
    <w:abstractNumId w:val="26"/>
  </w:num>
  <w:num w:numId="21" w16cid:durableId="249239507">
    <w:abstractNumId w:val="20"/>
  </w:num>
  <w:num w:numId="22" w16cid:durableId="573780365">
    <w:abstractNumId w:val="0"/>
  </w:num>
  <w:num w:numId="23" w16cid:durableId="1021397319">
    <w:abstractNumId w:val="38"/>
  </w:num>
  <w:num w:numId="24" w16cid:durableId="2072653832">
    <w:abstractNumId w:val="18"/>
  </w:num>
  <w:num w:numId="25" w16cid:durableId="1350909615">
    <w:abstractNumId w:val="3"/>
  </w:num>
  <w:num w:numId="26" w16cid:durableId="180053281">
    <w:abstractNumId w:val="31"/>
  </w:num>
  <w:num w:numId="27" w16cid:durableId="19702098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62753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82604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7999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54942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551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43515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73534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8023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789687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93068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58291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955071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089369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35276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385859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875162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4319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15670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41652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450150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64740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19A9"/>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A4C4B"/>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10CAD"/>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65A6"/>
    <w:rsid w:val="00DD0EDB"/>
    <w:rsid w:val="00DE2464"/>
    <w:rsid w:val="00E13592"/>
    <w:rsid w:val="00E256BD"/>
    <w:rsid w:val="00E27575"/>
    <w:rsid w:val="00E3334C"/>
    <w:rsid w:val="00E41EFD"/>
    <w:rsid w:val="00E4751B"/>
    <w:rsid w:val="00E874DC"/>
    <w:rsid w:val="00ED7A5A"/>
    <w:rsid w:val="00EE6740"/>
    <w:rsid w:val="00EF0390"/>
    <w:rsid w:val="00F07ABB"/>
    <w:rsid w:val="00F36C00"/>
    <w:rsid w:val="00F735E6"/>
    <w:rsid w:val="00F819A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AAAFD"/>
  <w15:chartTrackingRefBased/>
  <w15:docId w15:val="{9E112A17-99FE-43BE-B694-3B64E4F4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6C0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36C0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2195</Words>
  <Characters>15250</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2025-02-20T08:00:00Z</cp:lastPrinted>
  <dcterms:created xsi:type="dcterms:W3CDTF">2025-02-07T11:00:00Z</dcterms:created>
  <dcterms:modified xsi:type="dcterms:W3CDTF">2025-02-20T08:03:00Z</dcterms:modified>
</cp:coreProperties>
</file>