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A0F50" w14:textId="77777777" w:rsidR="005211B0" w:rsidRPr="002A16E2" w:rsidRDefault="006131DB" w:rsidP="005211B0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EB2BFEE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b w:val="0"/>
          <w:sz w:val="22"/>
          <w:szCs w:val="22"/>
        </w:rPr>
        <w:tab/>
      </w:r>
      <w:r w:rsidR="005211B0" w:rsidRPr="002A16E2">
        <w:rPr>
          <w:rFonts w:ascii="Times New Roman" w:hAnsi="Times New Roman"/>
          <w:sz w:val="22"/>
          <w:szCs w:val="22"/>
        </w:rPr>
        <w:t>Załącznik nr 1</w:t>
      </w:r>
    </w:p>
    <w:p w14:paraId="27AA41A9" w14:textId="77777777" w:rsidR="005211B0" w:rsidRPr="002A16E2" w:rsidRDefault="005211B0" w:rsidP="005211B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9A5C2D1" w14:textId="77777777" w:rsidR="005211B0" w:rsidRPr="002A16E2" w:rsidRDefault="005211B0" w:rsidP="005211B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72F9E45" w14:textId="77777777" w:rsidR="005211B0" w:rsidRPr="002A16E2" w:rsidRDefault="005211B0" w:rsidP="005211B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8D7AECE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55A0ADA" w14:textId="77777777" w:rsidR="005211B0" w:rsidRPr="00FA50AF" w:rsidRDefault="005211B0" w:rsidP="005211B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A5F03F7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A281277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E59431C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17067E1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04E135B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E496420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092DFD6" w14:textId="77777777" w:rsidR="005211B0" w:rsidRPr="002A16E2" w:rsidRDefault="005211B0" w:rsidP="005211B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DA20822" w14:textId="77777777" w:rsidR="005211B0" w:rsidRPr="002A16E2" w:rsidRDefault="005211B0" w:rsidP="005211B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3C1ECFB4" w14:textId="77777777" w:rsidR="005211B0" w:rsidRPr="002A16E2" w:rsidRDefault="005211B0" w:rsidP="005211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512ED95" w14:textId="77777777" w:rsidR="005211B0" w:rsidRPr="002A16E2" w:rsidRDefault="005211B0" w:rsidP="005211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23121A7" w14:textId="77777777" w:rsidR="005211B0" w:rsidRPr="002A16E2" w:rsidRDefault="005211B0" w:rsidP="005211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1E4EA2B" w14:textId="77777777" w:rsidR="005211B0" w:rsidRPr="002A16E2" w:rsidRDefault="005211B0" w:rsidP="005211B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5F8600A" w14:textId="77777777" w:rsidR="005211B0" w:rsidRPr="002A16E2" w:rsidRDefault="005211B0" w:rsidP="005211B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489598A" w14:textId="77777777" w:rsidR="005211B0" w:rsidRPr="002A16E2" w:rsidRDefault="005211B0" w:rsidP="005211B0">
      <w:pPr>
        <w:ind w:firstLine="3969"/>
        <w:rPr>
          <w:b/>
          <w:sz w:val="22"/>
          <w:szCs w:val="22"/>
        </w:rPr>
      </w:pPr>
    </w:p>
    <w:p w14:paraId="343CF15A" w14:textId="076239F3" w:rsidR="005211B0" w:rsidRDefault="005211B0" w:rsidP="005211B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komputerów przenośnych dla jednostek AGH,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57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2103EAF4" w14:textId="77777777" w:rsidR="005211B0" w:rsidRDefault="005211B0" w:rsidP="005211B0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2E5963A4" w14:textId="77777777" w:rsidR="005211B0" w:rsidRPr="00BB4283" w:rsidRDefault="005211B0" w:rsidP="005211B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36504B9E" w14:textId="4CFD64BE" w:rsidR="005211B0" w:rsidRPr="004E7108" w:rsidRDefault="005211B0" w:rsidP="005211B0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komputera przenośnego na potrzeby WWNiG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211B0" w:rsidRPr="008A2B7D" w14:paraId="701AF431" w14:textId="77777777" w:rsidTr="00682BF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71B95A" w14:textId="77777777" w:rsidR="005211B0" w:rsidRPr="002A16E2" w:rsidRDefault="005211B0" w:rsidP="00682BF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E07A14" w14:textId="77777777" w:rsidR="005211B0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8B81693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46DFEB" w14:textId="77777777" w:rsidR="005211B0" w:rsidRPr="0084309D" w:rsidRDefault="005211B0" w:rsidP="00682BF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08FE07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7065393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0D9C9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6FD461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2335757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AA9718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973628A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1A98146A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53D689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5A302B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CF6B8C4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211B0" w:rsidRPr="002A16E2" w14:paraId="51AE58F0" w14:textId="77777777" w:rsidTr="00682BF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16F675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F9CDAE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546A9F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8B2A82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EA816A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737E3A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BE2BD3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A3EC55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211B0" w:rsidRPr="002A16E2" w14:paraId="4EC6F2B7" w14:textId="77777777" w:rsidTr="00682BF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96C3C9" w14:textId="77777777" w:rsidR="005211B0" w:rsidRPr="002A16E2" w:rsidRDefault="005211B0" w:rsidP="00682BF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AC45" w14:textId="315106D4" w:rsidR="005211B0" w:rsidRPr="00125021" w:rsidRDefault="005211B0" w:rsidP="00682BFC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9A05" w14:textId="77777777" w:rsidR="005211B0" w:rsidRPr="00A47B30" w:rsidRDefault="005211B0" w:rsidP="00682B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B28C" w14:textId="77777777" w:rsidR="005211B0" w:rsidRPr="00F55968" w:rsidRDefault="005211B0" w:rsidP="00682B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ABB" w14:textId="77777777" w:rsidR="005211B0" w:rsidRPr="002A16E2" w:rsidRDefault="005211B0" w:rsidP="00682BF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A8C6" w14:textId="77777777" w:rsidR="005211B0" w:rsidRPr="002A16E2" w:rsidRDefault="005211B0" w:rsidP="00682BF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65A2E6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272BC4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  <w:tr w:rsidR="005211B0" w:rsidRPr="002A16E2" w14:paraId="1759484F" w14:textId="77777777" w:rsidTr="00682BFC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5A41A1" w14:textId="77777777" w:rsidR="005211B0" w:rsidRDefault="005211B0" w:rsidP="00682BF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E948D96" w14:textId="77777777" w:rsidR="005211B0" w:rsidRPr="002A16E2" w:rsidRDefault="005211B0" w:rsidP="00682BFC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93FF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229C0B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C915E2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  <w:tr w:rsidR="005211B0" w:rsidRPr="002A16E2" w14:paraId="1106E57F" w14:textId="77777777" w:rsidTr="00682BF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37C3EF" w14:textId="77777777" w:rsidR="005211B0" w:rsidRPr="002A16E2" w:rsidRDefault="005211B0" w:rsidP="00682BF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1647B5F" w14:textId="77777777" w:rsidR="005211B0" w:rsidRPr="002A16E2" w:rsidRDefault="005211B0" w:rsidP="00682BF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B34B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41E8A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8442E3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09EE352" w14:textId="77777777" w:rsidR="005211B0" w:rsidRPr="002A16E2" w:rsidRDefault="005211B0" w:rsidP="005211B0">
      <w:pPr>
        <w:tabs>
          <w:tab w:val="right" w:pos="9000"/>
        </w:tabs>
        <w:rPr>
          <w:sz w:val="22"/>
          <w:szCs w:val="22"/>
        </w:rPr>
      </w:pPr>
    </w:p>
    <w:p w14:paraId="7A83A4BD" w14:textId="77777777" w:rsidR="005211B0" w:rsidRDefault="005211B0" w:rsidP="005211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9624660" w14:textId="77777777" w:rsidR="005211B0" w:rsidRDefault="005211B0" w:rsidP="005211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……………..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753F2B4" w14:textId="4A32CE02" w:rsidR="005211B0" w:rsidRPr="002A16E2" w:rsidRDefault="005211B0" w:rsidP="005211B0">
      <w:pPr>
        <w:widowControl w:val="0"/>
        <w:jc w:val="both"/>
        <w:rPr>
          <w:b/>
          <w:sz w:val="22"/>
          <w:szCs w:val="22"/>
        </w:rPr>
      </w:pPr>
    </w:p>
    <w:p w14:paraId="5A92A999" w14:textId="77777777" w:rsidR="005211B0" w:rsidRPr="002A16E2" w:rsidRDefault="005211B0" w:rsidP="005211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78133FD" w14:textId="77777777" w:rsidR="005211B0" w:rsidRPr="002A16E2" w:rsidRDefault="005211B0" w:rsidP="005211B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2B44FD8" w14:textId="77777777" w:rsidR="005211B0" w:rsidRDefault="005211B0" w:rsidP="005211B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67F0A1" w14:textId="77777777" w:rsidR="005211B0" w:rsidRDefault="005211B0" w:rsidP="005211B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0871E31" w14:textId="77777777" w:rsidR="005211B0" w:rsidRDefault="005211B0" w:rsidP="005211B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9DFF23" w14:textId="77777777" w:rsidR="005211B0" w:rsidRPr="00BB4283" w:rsidRDefault="005211B0" w:rsidP="005211B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4ED3EE78" w14:textId="66DF9010" w:rsidR="005211B0" w:rsidRPr="002A16E2" w:rsidRDefault="006131DB" w:rsidP="005211B0">
      <w:pPr>
        <w:widowControl w:val="0"/>
        <w:ind w:right="1"/>
        <w:jc w:val="both"/>
        <w:rPr>
          <w:sz w:val="22"/>
          <w:szCs w:val="22"/>
        </w:rPr>
      </w:pPr>
      <w:r w:rsidRPr="006131DB">
        <w:rPr>
          <w:b/>
          <w:bCs/>
          <w:color w:val="FF0000"/>
        </w:rPr>
        <w:t>Dostawa komputera przenośnego na potrzeby WZ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211B0" w:rsidRPr="008A2B7D" w14:paraId="59D67948" w14:textId="77777777" w:rsidTr="00682BF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703F5F" w14:textId="77777777" w:rsidR="005211B0" w:rsidRPr="002A16E2" w:rsidRDefault="005211B0" w:rsidP="00682BF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3BE7D1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921A1" w14:textId="77777777" w:rsidR="005211B0" w:rsidRPr="0084309D" w:rsidRDefault="005211B0" w:rsidP="00682BF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CBFC1F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F941AE9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D93AD4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2BD38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311DDE5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7A57C8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3867955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8E9B562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E01BB0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1892F36D" w14:textId="77777777" w:rsidR="005211B0" w:rsidRPr="008A2B7D" w:rsidRDefault="005211B0" w:rsidP="00682BF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89150D2" w14:textId="77777777" w:rsidR="005211B0" w:rsidRPr="008A2B7D" w:rsidRDefault="005211B0" w:rsidP="00682BF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211B0" w:rsidRPr="002A16E2" w14:paraId="24185958" w14:textId="77777777" w:rsidTr="00682BF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F795B4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36C600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56BCE5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99A7A9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C1CBA5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AE5D31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3A2280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54A7286" w14:textId="77777777" w:rsidR="005211B0" w:rsidRPr="002A16E2" w:rsidRDefault="005211B0" w:rsidP="00682BF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211B0" w:rsidRPr="002A16E2" w14:paraId="1EC59F0D" w14:textId="77777777" w:rsidTr="00682BF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285691" w14:textId="77777777" w:rsidR="005211B0" w:rsidRDefault="005211B0" w:rsidP="00682BF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CB1A" w14:textId="1A299C99" w:rsidR="005211B0" w:rsidRDefault="005211B0" w:rsidP="00682BF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przenośny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506D" w14:textId="77777777" w:rsidR="005211B0" w:rsidRPr="00A47B30" w:rsidRDefault="005211B0" w:rsidP="00682BF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5756" w14:textId="77777777" w:rsidR="005211B0" w:rsidRDefault="005211B0" w:rsidP="00682B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741B" w14:textId="77777777" w:rsidR="005211B0" w:rsidRPr="002A16E2" w:rsidRDefault="005211B0" w:rsidP="00682BF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FF02" w14:textId="77777777" w:rsidR="005211B0" w:rsidRPr="002A16E2" w:rsidRDefault="005211B0" w:rsidP="00682BF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6FC958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BF1BD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  <w:tr w:rsidR="005211B0" w:rsidRPr="002A16E2" w14:paraId="024F8F5F" w14:textId="77777777" w:rsidTr="00682BF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7382D4" w14:textId="77777777" w:rsidR="005211B0" w:rsidRDefault="005211B0" w:rsidP="00682BF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06EAEF8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  <w:p w14:paraId="413B4386" w14:textId="77777777" w:rsidR="005211B0" w:rsidRDefault="005211B0" w:rsidP="00682BF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99A46F2" w14:textId="77777777" w:rsidR="005211B0" w:rsidRPr="002A16E2" w:rsidRDefault="005211B0" w:rsidP="00682BF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6E88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BD2F38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C9730D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  <w:tr w:rsidR="005211B0" w:rsidRPr="002A16E2" w14:paraId="41F809A9" w14:textId="77777777" w:rsidTr="00682BF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3BD43A" w14:textId="77777777" w:rsidR="005211B0" w:rsidRPr="002A16E2" w:rsidRDefault="005211B0" w:rsidP="00682BF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F498F10" w14:textId="77777777" w:rsidR="005211B0" w:rsidRPr="002A16E2" w:rsidRDefault="005211B0" w:rsidP="00682BFC">
            <w:pPr>
              <w:rPr>
                <w:sz w:val="22"/>
                <w:szCs w:val="22"/>
              </w:rPr>
            </w:pPr>
          </w:p>
          <w:p w14:paraId="34022910" w14:textId="77777777" w:rsidR="005211B0" w:rsidRPr="002A16E2" w:rsidRDefault="005211B0" w:rsidP="00682BF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1EE12E5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AAFE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4796E7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752ACE" w14:textId="77777777" w:rsidR="005211B0" w:rsidRPr="002A16E2" w:rsidRDefault="005211B0" w:rsidP="00682BF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39776BA" w14:textId="77777777" w:rsidR="005211B0" w:rsidRPr="002A16E2" w:rsidRDefault="005211B0" w:rsidP="005211B0">
      <w:pPr>
        <w:tabs>
          <w:tab w:val="right" w:pos="9000"/>
        </w:tabs>
        <w:rPr>
          <w:sz w:val="22"/>
          <w:szCs w:val="22"/>
        </w:rPr>
      </w:pPr>
    </w:p>
    <w:p w14:paraId="56763024" w14:textId="77777777" w:rsidR="005211B0" w:rsidRDefault="005211B0" w:rsidP="005211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3EB0C2E" w14:textId="77777777" w:rsidR="005211B0" w:rsidRDefault="005211B0" w:rsidP="005211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B3F2C76" w14:textId="77777777" w:rsidR="005211B0" w:rsidRDefault="005211B0" w:rsidP="005211B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6585B6D" w14:textId="61996622" w:rsidR="005211B0" w:rsidRPr="002A16E2" w:rsidRDefault="005211B0" w:rsidP="005211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6B822F0" w14:textId="77777777" w:rsidR="005211B0" w:rsidRPr="002A16E2" w:rsidRDefault="005211B0" w:rsidP="005211B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1212FD2" w14:textId="77777777" w:rsidR="005211B0" w:rsidRPr="002A16E2" w:rsidRDefault="005211B0" w:rsidP="005211B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13474F1" w14:textId="77777777" w:rsidR="005211B0" w:rsidRPr="00E63BA7" w:rsidRDefault="005211B0" w:rsidP="005211B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76F985" w14:textId="77777777" w:rsidR="005211B0" w:rsidRPr="00E63BA7" w:rsidRDefault="005211B0" w:rsidP="005211B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134F5775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65DAEBF5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1A9B08A6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48A77855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5BC03F47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79485DEE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68487D2D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3FF72228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06E62736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467AEB74" w14:textId="77777777" w:rsidR="005211B0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74A79AC1" w14:textId="77777777" w:rsidR="005211B0" w:rsidRPr="002A16E2" w:rsidRDefault="005211B0" w:rsidP="005211B0">
      <w:pPr>
        <w:tabs>
          <w:tab w:val="left" w:pos="426"/>
        </w:tabs>
        <w:jc w:val="both"/>
        <w:rPr>
          <w:sz w:val="22"/>
          <w:szCs w:val="22"/>
        </w:rPr>
      </w:pPr>
    </w:p>
    <w:p w14:paraId="5CE8C13E" w14:textId="77777777" w:rsidR="005211B0" w:rsidRDefault="005211B0" w:rsidP="005211B0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684A4D59" w14:textId="77777777" w:rsidR="005211B0" w:rsidRPr="002A16E2" w:rsidRDefault="005211B0" w:rsidP="005211B0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58649C5" w14:textId="77777777" w:rsidR="005211B0" w:rsidRDefault="005211B0" w:rsidP="005211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BC8B667" w14:textId="77777777" w:rsidR="005211B0" w:rsidRPr="001E70CA" w:rsidRDefault="005211B0" w:rsidP="005211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2E0A4ADC" w14:textId="77777777" w:rsidR="005211B0" w:rsidRPr="003E2056" w:rsidRDefault="005211B0" w:rsidP="005211B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BE6B1A9" w14:textId="77777777" w:rsidR="005211B0" w:rsidRPr="002A16E2" w:rsidRDefault="005211B0" w:rsidP="005211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3A9522" w14:textId="77777777" w:rsidR="005211B0" w:rsidRPr="002A16E2" w:rsidRDefault="005211B0" w:rsidP="005211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78130B" w14:textId="77777777" w:rsidR="005211B0" w:rsidRPr="002A16E2" w:rsidRDefault="005211B0" w:rsidP="005211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7F50BB" w14:textId="77777777" w:rsidR="005211B0" w:rsidRPr="002A16E2" w:rsidRDefault="005211B0" w:rsidP="005211B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211B0" w:rsidRPr="002A16E2" w14:paraId="537037B9" w14:textId="77777777" w:rsidTr="00682B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8F790" w14:textId="77777777" w:rsidR="005211B0" w:rsidRPr="002A16E2" w:rsidRDefault="005211B0" w:rsidP="00682B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E4327" w14:textId="77777777" w:rsidR="005211B0" w:rsidRPr="002A16E2" w:rsidRDefault="005211B0" w:rsidP="00682B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97301F6" w14:textId="77777777" w:rsidR="005211B0" w:rsidRPr="002A16E2" w:rsidRDefault="005211B0" w:rsidP="00682B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F2F8D" w14:textId="77777777" w:rsidR="005211B0" w:rsidRPr="002A16E2" w:rsidRDefault="005211B0" w:rsidP="00682B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211B0" w:rsidRPr="002A16E2" w14:paraId="07184B21" w14:textId="77777777" w:rsidTr="00682B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685A8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24284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E9C8A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211B0" w:rsidRPr="002A16E2" w14:paraId="7BC3E100" w14:textId="77777777" w:rsidTr="00682BF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6E12B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90099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8961E" w14:textId="77777777" w:rsidR="005211B0" w:rsidRPr="002A16E2" w:rsidRDefault="005211B0" w:rsidP="00682B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9BB09E" w14:textId="77777777" w:rsidR="005211B0" w:rsidRPr="002A16E2" w:rsidRDefault="005211B0" w:rsidP="005211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3D35B5E" w14:textId="77777777" w:rsidR="005211B0" w:rsidRPr="002A16E2" w:rsidRDefault="005211B0" w:rsidP="005211B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E64E0F1" w14:textId="77777777" w:rsidR="005211B0" w:rsidRPr="002A16E2" w:rsidRDefault="005211B0" w:rsidP="005211B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F165571" w14:textId="77777777" w:rsidR="005211B0" w:rsidRPr="002A16E2" w:rsidRDefault="005211B0" w:rsidP="005211B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6D8AC5C" w14:textId="77777777" w:rsidR="005211B0" w:rsidRPr="002A16E2" w:rsidRDefault="005211B0" w:rsidP="005211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71593D3B" w14:textId="77777777" w:rsidR="005211B0" w:rsidRPr="002A16E2" w:rsidRDefault="005211B0" w:rsidP="005211B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8EEB5C" w14:textId="77777777" w:rsidR="005211B0" w:rsidRPr="002A16E2" w:rsidRDefault="005211B0" w:rsidP="005211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0E7E3B1" w14:textId="77777777" w:rsidR="005211B0" w:rsidRPr="002A16E2" w:rsidRDefault="005211B0" w:rsidP="005211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B16CAC7" w14:textId="77777777" w:rsidR="005211B0" w:rsidRPr="002A16E2" w:rsidRDefault="005211B0" w:rsidP="005211B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46E0717" w14:textId="77777777" w:rsidR="005211B0" w:rsidRPr="00F47191" w:rsidRDefault="005211B0" w:rsidP="005211B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5211B0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F10D" w14:textId="77777777" w:rsidR="00736BA2" w:rsidRDefault="00736BA2">
      <w:r>
        <w:separator/>
      </w:r>
    </w:p>
  </w:endnote>
  <w:endnote w:type="continuationSeparator" w:id="0">
    <w:p w14:paraId="492F45BC" w14:textId="77777777" w:rsidR="00736BA2" w:rsidRDefault="00736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A88AA" w14:textId="77777777" w:rsidR="00BB5B67" w:rsidRDefault="00BB5B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E53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7492E" w14:textId="77777777" w:rsidR="00BB5B67" w:rsidRDefault="00BB5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9388F0" w14:textId="77777777" w:rsidR="00736BA2" w:rsidRDefault="00736BA2">
      <w:r>
        <w:separator/>
      </w:r>
    </w:p>
  </w:footnote>
  <w:footnote w:type="continuationSeparator" w:id="0">
    <w:p w14:paraId="652016E6" w14:textId="77777777" w:rsidR="00736BA2" w:rsidRDefault="00736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E6636" w14:textId="77777777" w:rsidR="00BB5B67" w:rsidRDefault="00BB5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58F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65BC8" w14:textId="77777777" w:rsidR="00BB5B67" w:rsidRDefault="00BB5B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40205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7938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8849692">
    <w:abstractNumId w:val="0"/>
  </w:num>
  <w:num w:numId="4" w16cid:durableId="1937051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BA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4BBA"/>
    <w:rsid w:val="004B7300"/>
    <w:rsid w:val="004C6753"/>
    <w:rsid w:val="005211B0"/>
    <w:rsid w:val="00595C87"/>
    <w:rsid w:val="005D2C65"/>
    <w:rsid w:val="005E6D94"/>
    <w:rsid w:val="006131DB"/>
    <w:rsid w:val="0063384F"/>
    <w:rsid w:val="00643C6F"/>
    <w:rsid w:val="00646202"/>
    <w:rsid w:val="0065290F"/>
    <w:rsid w:val="006815F6"/>
    <w:rsid w:val="00736BA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5B6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4959A6E"/>
  <w15:chartTrackingRefBased/>
  <w15:docId w15:val="{5F51C56A-A370-4F63-85E6-06553ECF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1B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715</Words>
  <Characters>5179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2025-02-07T10:47:00Z</cp:lastPrinted>
  <dcterms:created xsi:type="dcterms:W3CDTF">2025-02-07T10:40:00Z</dcterms:created>
  <dcterms:modified xsi:type="dcterms:W3CDTF">2025-03-13T09:56:00Z</dcterms:modified>
</cp:coreProperties>
</file>