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C866C" w14:textId="7C12B10D" w:rsidR="0082425B" w:rsidRPr="00BC7F36" w:rsidRDefault="0082425B" w:rsidP="004D0147">
      <w:pPr>
        <w:jc w:val="right"/>
        <w:textAlignment w:val="baseline"/>
        <w:rPr>
          <w:rFonts w:ascii="Verdana" w:hAnsi="Verdana"/>
          <w:sz w:val="20"/>
          <w:szCs w:val="20"/>
        </w:rPr>
      </w:pPr>
      <w:r w:rsidRPr="004D0147">
        <w:rPr>
          <w:rFonts w:ascii="Verdana" w:hAnsi="Verdana"/>
          <w:b/>
          <w:sz w:val="20"/>
          <w:szCs w:val="20"/>
          <w:lang w:val="en-US"/>
        </w:rPr>
        <w:tab/>
      </w:r>
      <w:r w:rsidRPr="004D0147">
        <w:rPr>
          <w:rFonts w:ascii="Verdana" w:hAnsi="Verdana"/>
          <w:b/>
          <w:sz w:val="20"/>
          <w:szCs w:val="20"/>
          <w:lang w:val="en-US"/>
        </w:rPr>
        <w:tab/>
      </w:r>
      <w:r w:rsidRPr="004D0147">
        <w:rPr>
          <w:rFonts w:ascii="Verdana" w:hAnsi="Verdana"/>
          <w:b/>
          <w:sz w:val="20"/>
          <w:szCs w:val="20"/>
          <w:lang w:val="en-US"/>
        </w:rPr>
        <w:tab/>
      </w:r>
      <w:r w:rsidRPr="004D0147">
        <w:rPr>
          <w:rFonts w:ascii="Verdana" w:hAnsi="Verdana"/>
          <w:b/>
          <w:sz w:val="20"/>
          <w:szCs w:val="20"/>
          <w:lang w:val="en-US"/>
        </w:rPr>
        <w:tab/>
      </w:r>
      <w:r w:rsidRPr="004D0147">
        <w:rPr>
          <w:rFonts w:ascii="Verdana" w:hAnsi="Verdana"/>
          <w:b/>
          <w:sz w:val="20"/>
          <w:szCs w:val="20"/>
          <w:lang w:val="en-US"/>
        </w:rPr>
        <w:tab/>
      </w:r>
      <w:r w:rsidRPr="004D0147">
        <w:rPr>
          <w:rFonts w:ascii="Verdana" w:hAnsi="Verdana"/>
          <w:b/>
          <w:sz w:val="20"/>
          <w:szCs w:val="20"/>
          <w:lang w:val="en-US"/>
        </w:rPr>
        <w:tab/>
      </w:r>
      <w:r w:rsidRPr="00BC7F36">
        <w:rPr>
          <w:rFonts w:ascii="Verdana" w:hAnsi="Verdana"/>
          <w:sz w:val="20"/>
          <w:szCs w:val="20"/>
        </w:rPr>
        <w:t>Załącznik nr 1</w:t>
      </w:r>
    </w:p>
    <w:p w14:paraId="2258A84B" w14:textId="77777777" w:rsidR="004D0147" w:rsidRDefault="004D0147" w:rsidP="0082425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117D9BCD" w14:textId="4BBCBAD7" w:rsidR="0082425B" w:rsidRPr="0082425B" w:rsidRDefault="0082425B" w:rsidP="0082425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2425B">
        <w:rPr>
          <w:rFonts w:ascii="Verdana" w:hAnsi="Verdana"/>
          <w:b/>
          <w:sz w:val="20"/>
          <w:szCs w:val="20"/>
        </w:rPr>
        <w:t>FORMULARZ OFERTY</w:t>
      </w:r>
    </w:p>
    <w:p w14:paraId="1ACED4A7" w14:textId="77777777" w:rsidR="0082425B" w:rsidRPr="0082425B" w:rsidRDefault="0082425B" w:rsidP="0082425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0BC0C198" w14:textId="774030A3" w:rsidR="0082425B" w:rsidRPr="0082425B" w:rsidRDefault="0082425B" w:rsidP="0082425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2425B">
        <w:rPr>
          <w:rFonts w:ascii="Verdana" w:hAnsi="Verdana"/>
          <w:b/>
          <w:bCs/>
          <w:sz w:val="20"/>
          <w:szCs w:val="20"/>
        </w:rPr>
        <w:t>NAZWA WYKONAWCY</w:t>
      </w:r>
      <w:r w:rsidRPr="0082425B">
        <w:rPr>
          <w:rFonts w:ascii="Verdana" w:hAnsi="Verdana"/>
          <w:sz w:val="20"/>
          <w:szCs w:val="20"/>
        </w:rPr>
        <w:t>:……………………………………………………………………..</w:t>
      </w:r>
    </w:p>
    <w:p w14:paraId="111810BD" w14:textId="77777777" w:rsidR="0082425B" w:rsidRPr="0082425B" w:rsidRDefault="0082425B" w:rsidP="0082425B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82425B">
        <w:rPr>
          <w:rFonts w:ascii="Verdana" w:hAnsi="Verdana"/>
          <w:b/>
          <w:bCs/>
          <w:sz w:val="20"/>
          <w:szCs w:val="20"/>
        </w:rPr>
        <w:t>RODZAJ WYKONAWCY</w:t>
      </w:r>
      <w:r w:rsidRPr="0082425B">
        <w:rPr>
          <w:rFonts w:ascii="Verdana" w:hAnsi="Verdana"/>
          <w:sz w:val="20"/>
          <w:szCs w:val="20"/>
        </w:rPr>
        <w:t xml:space="preserve"> </w:t>
      </w:r>
    </w:p>
    <w:p w14:paraId="7CCF9D29" w14:textId="2816B0BA" w:rsidR="0082425B" w:rsidRPr="0082425B" w:rsidRDefault="0082425B" w:rsidP="0082425B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82425B">
        <w:rPr>
          <w:rFonts w:ascii="Verdana" w:hAnsi="Verdana"/>
          <w:sz w:val="20"/>
          <w:szCs w:val="20"/>
        </w:rPr>
        <w:t>(mikroprzedsiębiorstwo, małe przedsiębiorstwo, średnie przedsiębiorstwo, jednoosobowa działalność gospodarcza, osoba fizyczna nieprowadząca działalności gospodarczej, inny rodzaj)  ………………………</w:t>
      </w:r>
    </w:p>
    <w:p w14:paraId="43CD2FE5" w14:textId="77777777" w:rsidR="0082425B" w:rsidRPr="0082425B" w:rsidRDefault="0082425B" w:rsidP="0082425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2425B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1B343BA" w14:textId="77777777" w:rsidR="0082425B" w:rsidRPr="0082425B" w:rsidRDefault="0082425B" w:rsidP="0082425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2425B">
        <w:rPr>
          <w:rFonts w:ascii="Verdana" w:hAnsi="Verdana"/>
          <w:sz w:val="20"/>
          <w:szCs w:val="20"/>
        </w:rPr>
        <w:t>WOJEWÓDZTWO …………………………….....</w:t>
      </w:r>
    </w:p>
    <w:p w14:paraId="453A00C0" w14:textId="77777777" w:rsidR="0082425B" w:rsidRPr="0082425B" w:rsidRDefault="0082425B" w:rsidP="0082425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2425B">
        <w:rPr>
          <w:rFonts w:ascii="Verdana" w:hAnsi="Verdana"/>
          <w:sz w:val="20"/>
          <w:szCs w:val="20"/>
          <w:lang w:val="de-DE"/>
        </w:rPr>
        <w:t>TEL.</w:t>
      </w:r>
      <w:r w:rsidRPr="0082425B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5D3B98D8" w14:textId="77777777" w:rsidR="0082425B" w:rsidRPr="0082425B" w:rsidRDefault="0082425B" w:rsidP="0082425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2425B">
        <w:rPr>
          <w:rFonts w:ascii="Verdana" w:hAnsi="Verdana"/>
          <w:sz w:val="20"/>
          <w:szCs w:val="20"/>
          <w:lang w:val="de-DE"/>
        </w:rPr>
        <w:t xml:space="preserve">FAX </w:t>
      </w:r>
      <w:r w:rsidRPr="0082425B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5263812A" w14:textId="77777777" w:rsidR="0082425B" w:rsidRPr="0082425B" w:rsidRDefault="0082425B" w:rsidP="0082425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2425B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E5F1B46" w14:textId="77777777" w:rsidR="0082425B" w:rsidRPr="0082425B" w:rsidRDefault="0082425B" w:rsidP="0082425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2425B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2425B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1A61F4D" w14:textId="77777777" w:rsidR="0082425B" w:rsidRPr="0082425B" w:rsidRDefault="0082425B" w:rsidP="0082425B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82425B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D0BA2C4" w14:textId="77777777" w:rsidR="0082425B" w:rsidRPr="0082425B" w:rsidRDefault="0082425B" w:rsidP="0082425B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52701238" w14:textId="77777777" w:rsidR="0082425B" w:rsidRPr="0082425B" w:rsidRDefault="0082425B" w:rsidP="0082425B">
      <w:pPr>
        <w:rPr>
          <w:rFonts w:ascii="Verdana" w:hAnsi="Verdana"/>
          <w:sz w:val="20"/>
          <w:szCs w:val="20"/>
        </w:rPr>
      </w:pPr>
      <w:r w:rsidRPr="0082425B">
        <w:rPr>
          <w:rFonts w:ascii="Verdana" w:hAnsi="Verdana"/>
          <w:sz w:val="20"/>
          <w:szCs w:val="20"/>
        </w:rPr>
        <w:t>Do: Nazwa i siedziba Zamawiającego:</w:t>
      </w:r>
    </w:p>
    <w:p w14:paraId="7D1112B6" w14:textId="193D693C" w:rsidR="0082425B" w:rsidRPr="0082425B" w:rsidRDefault="0082425B" w:rsidP="0082425B">
      <w:pPr>
        <w:ind w:right="-110"/>
        <w:rPr>
          <w:rFonts w:ascii="Verdana" w:hAnsi="Verdana"/>
          <w:b/>
          <w:sz w:val="20"/>
          <w:szCs w:val="20"/>
        </w:rPr>
      </w:pPr>
      <w:r w:rsidRPr="0082425B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1307C096" w14:textId="77777777" w:rsidR="0082425B" w:rsidRPr="0082425B" w:rsidRDefault="0082425B" w:rsidP="0082425B">
      <w:pPr>
        <w:ind w:right="-110"/>
        <w:rPr>
          <w:rFonts w:ascii="Verdana" w:hAnsi="Verdana"/>
          <w:b/>
          <w:sz w:val="20"/>
          <w:szCs w:val="20"/>
        </w:rPr>
      </w:pPr>
      <w:r w:rsidRPr="0082425B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1D31AA17" w14:textId="67C296EE" w:rsidR="0082425B" w:rsidRPr="0082425B" w:rsidRDefault="0082425B" w:rsidP="0082425B">
      <w:pPr>
        <w:ind w:right="-110"/>
        <w:rPr>
          <w:rFonts w:ascii="Verdana" w:hAnsi="Verdana"/>
          <w:b/>
          <w:sz w:val="20"/>
          <w:szCs w:val="20"/>
        </w:rPr>
      </w:pPr>
      <w:r w:rsidRPr="0082425B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1556FC84" w14:textId="77777777" w:rsidR="0082425B" w:rsidRPr="0082425B" w:rsidRDefault="0082425B" w:rsidP="0082425B">
      <w:pPr>
        <w:ind w:firstLine="3969"/>
        <w:rPr>
          <w:rFonts w:ascii="Verdana" w:hAnsi="Verdana"/>
          <w:b/>
          <w:sz w:val="20"/>
          <w:szCs w:val="20"/>
          <w:highlight w:val="yellow"/>
        </w:rPr>
      </w:pPr>
    </w:p>
    <w:p w14:paraId="4522045B" w14:textId="790078C1" w:rsidR="0082425B" w:rsidRPr="0082425B" w:rsidRDefault="0082425B" w:rsidP="0082425B">
      <w:pPr>
        <w:tabs>
          <w:tab w:val="center" w:pos="4536"/>
          <w:tab w:val="right" w:pos="9072"/>
        </w:tabs>
        <w:jc w:val="both"/>
        <w:rPr>
          <w:rFonts w:ascii="Verdana" w:hAnsi="Verdana"/>
          <w:b/>
          <w:bCs/>
          <w:sz w:val="20"/>
          <w:szCs w:val="20"/>
        </w:rPr>
      </w:pPr>
      <w:r w:rsidRPr="0082425B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Pr="0082425B">
        <w:rPr>
          <w:rFonts w:ascii="Verdana" w:hAnsi="Verdana"/>
          <w:sz w:val="20"/>
          <w:szCs w:val="20"/>
        </w:rPr>
        <w:t>:</w:t>
      </w:r>
      <w:r w:rsidRPr="0082425B">
        <w:rPr>
          <w:rFonts w:ascii="Verdana" w:hAnsi="Verdana"/>
          <w:b/>
          <w:bCs/>
          <w:sz w:val="20"/>
          <w:szCs w:val="20"/>
        </w:rPr>
        <w:t xml:space="preserve"> </w:t>
      </w:r>
      <w:bookmarkEnd w:id="0"/>
      <w:r w:rsidR="00D549F4" w:rsidRPr="00D549F4">
        <w:rPr>
          <w:rFonts w:ascii="Verdana" w:hAnsi="Verdana"/>
          <w:b/>
          <w:bCs/>
          <w:sz w:val="20"/>
          <w:szCs w:val="20"/>
        </w:rPr>
        <w:t>Świadczenie usług w zakresie wyszukiwania, rezerwacji, zakupu i dostarczania biletów lotniczych dla projektu NAVA UNIVERSEH Plus! oraz projektu UNIVERSEH2.0 - DE-dzp.272-80/25</w:t>
      </w:r>
      <w:r w:rsidRPr="0082425B">
        <w:rPr>
          <w:rFonts w:ascii="Verdana" w:hAnsi="Verdana"/>
          <w:sz w:val="20"/>
          <w:szCs w:val="20"/>
        </w:rPr>
        <w:t>,</w:t>
      </w:r>
      <w:r w:rsidRPr="0082425B">
        <w:rPr>
          <w:rFonts w:ascii="Verdana" w:hAnsi="Verdana"/>
          <w:b/>
          <w:sz w:val="20"/>
          <w:szCs w:val="20"/>
        </w:rPr>
        <w:t xml:space="preserve"> </w:t>
      </w:r>
      <w:r w:rsidRPr="0082425B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450DFDEF" w14:textId="77777777" w:rsidR="0082425B" w:rsidRPr="0082425B" w:rsidRDefault="0082425B" w:rsidP="0082425B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44D3A2B9" w14:textId="77777777" w:rsidR="0082425B" w:rsidRPr="0082425B" w:rsidRDefault="0082425B" w:rsidP="0082425B">
      <w:pPr>
        <w:jc w:val="both"/>
        <w:rPr>
          <w:rFonts w:ascii="Verdana" w:hAnsi="Verdana"/>
          <w:b/>
          <w:sz w:val="20"/>
          <w:szCs w:val="20"/>
        </w:rPr>
      </w:pPr>
      <w:r w:rsidRPr="0082425B">
        <w:rPr>
          <w:rFonts w:ascii="Verdana" w:hAnsi="Verdana"/>
          <w:b/>
          <w:bCs/>
          <w:iCs/>
          <w:sz w:val="20"/>
          <w:szCs w:val="20"/>
          <w:lang w:eastAsia="x-none"/>
        </w:rPr>
        <w:t xml:space="preserve">Cena biletów lotniczych brutto </w:t>
      </w:r>
      <w:r w:rsidRPr="0082425B">
        <w:rPr>
          <w:rFonts w:ascii="Verdana" w:hAnsi="Verdana"/>
          <w:b/>
          <w:sz w:val="20"/>
          <w:szCs w:val="20"/>
        </w:rPr>
        <w:t xml:space="preserve">………………………PLN, </w:t>
      </w:r>
    </w:p>
    <w:p w14:paraId="06167870" w14:textId="77777777" w:rsidR="0082425B" w:rsidRPr="0082425B" w:rsidRDefault="0082425B" w:rsidP="0082425B">
      <w:pPr>
        <w:jc w:val="both"/>
        <w:rPr>
          <w:rFonts w:ascii="Verdana" w:hAnsi="Verdana"/>
          <w:sz w:val="20"/>
          <w:szCs w:val="20"/>
        </w:rPr>
      </w:pPr>
      <w:r w:rsidRPr="0082425B">
        <w:rPr>
          <w:rFonts w:ascii="Verdana" w:hAnsi="Verdana"/>
          <w:sz w:val="20"/>
          <w:szCs w:val="20"/>
        </w:rPr>
        <w:t xml:space="preserve">(słownie: ……………………………………………………………………........... ) </w:t>
      </w:r>
    </w:p>
    <w:p w14:paraId="40929E94" w14:textId="77777777" w:rsidR="0082425B" w:rsidRPr="0082425B" w:rsidRDefault="0082425B" w:rsidP="0082425B">
      <w:pPr>
        <w:jc w:val="both"/>
        <w:rPr>
          <w:rFonts w:ascii="Verdana" w:hAnsi="Verdana"/>
          <w:b/>
          <w:sz w:val="20"/>
          <w:szCs w:val="20"/>
        </w:rPr>
      </w:pPr>
      <w:r w:rsidRPr="0082425B">
        <w:rPr>
          <w:rFonts w:ascii="Verdana" w:hAnsi="Verdana"/>
          <w:b/>
          <w:sz w:val="20"/>
          <w:szCs w:val="20"/>
        </w:rPr>
        <w:t xml:space="preserve">Wysokość opłaty transakcyjnej brutto za wystawienie jednego biletu lotniczego: </w:t>
      </w:r>
      <w:bookmarkStart w:id="1" w:name="_Hlk102988132"/>
      <w:r w:rsidRPr="0082425B">
        <w:rPr>
          <w:rFonts w:ascii="Verdana" w:hAnsi="Verdana"/>
          <w:b/>
          <w:sz w:val="20"/>
          <w:szCs w:val="20"/>
        </w:rPr>
        <w:t xml:space="preserve">………………………PLN, </w:t>
      </w:r>
    </w:p>
    <w:p w14:paraId="3DB4E6AD" w14:textId="529F33CA" w:rsidR="0082425B" w:rsidRPr="0082425B" w:rsidRDefault="0082425B" w:rsidP="0082425B">
      <w:pPr>
        <w:jc w:val="both"/>
        <w:rPr>
          <w:rFonts w:ascii="Verdana" w:hAnsi="Verdana"/>
          <w:b/>
          <w:sz w:val="20"/>
          <w:szCs w:val="20"/>
        </w:rPr>
      </w:pPr>
      <w:r w:rsidRPr="0082425B">
        <w:rPr>
          <w:rFonts w:ascii="Verdana" w:hAnsi="Verdana"/>
          <w:sz w:val="20"/>
          <w:szCs w:val="20"/>
        </w:rPr>
        <w:t xml:space="preserve">(słownie: ………………………………………………........... ) </w:t>
      </w:r>
    </w:p>
    <w:bookmarkEnd w:id="1"/>
    <w:p w14:paraId="60025BA7" w14:textId="77777777" w:rsidR="0082425B" w:rsidRPr="0082425B" w:rsidRDefault="0082425B" w:rsidP="0082425B">
      <w:pPr>
        <w:jc w:val="both"/>
        <w:rPr>
          <w:rFonts w:ascii="Verdana" w:hAnsi="Verdana"/>
          <w:sz w:val="20"/>
          <w:szCs w:val="20"/>
        </w:rPr>
      </w:pPr>
      <w:r w:rsidRPr="0082425B">
        <w:rPr>
          <w:rFonts w:ascii="Verdana" w:hAnsi="Verdana"/>
          <w:sz w:val="20"/>
          <w:szCs w:val="20"/>
        </w:rPr>
        <w:t xml:space="preserve"> </w:t>
      </w:r>
    </w:p>
    <w:p w14:paraId="55830995" w14:textId="77777777" w:rsidR="0082425B" w:rsidRPr="0082425B" w:rsidRDefault="0082425B" w:rsidP="0082425B">
      <w:p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2425B">
        <w:rPr>
          <w:rFonts w:ascii="Verdana" w:hAnsi="Verdana"/>
          <w:color w:val="000000"/>
          <w:sz w:val="20"/>
          <w:szCs w:val="20"/>
        </w:rPr>
        <w:t>Oświadczamy, że:</w:t>
      </w:r>
    </w:p>
    <w:p w14:paraId="482B85E5" w14:textId="77777777" w:rsidR="0082425B" w:rsidRPr="0082425B" w:rsidRDefault="0082425B" w:rsidP="0082425B">
      <w:pPr>
        <w:pStyle w:val="Akapitzlist"/>
        <w:numPr>
          <w:ilvl w:val="0"/>
          <w:numId w:val="5"/>
        </w:numPr>
        <w:tabs>
          <w:tab w:val="left" w:pos="426"/>
          <w:tab w:val="left" w:pos="2586"/>
        </w:tabs>
        <w:ind w:left="426"/>
        <w:jc w:val="both"/>
        <w:rPr>
          <w:rFonts w:ascii="Verdana" w:hAnsi="Verdana"/>
          <w:color w:val="000000"/>
          <w:sz w:val="20"/>
          <w:szCs w:val="20"/>
        </w:rPr>
      </w:pPr>
      <w:r w:rsidRPr="0082425B">
        <w:rPr>
          <w:rFonts w:ascii="Verdana" w:hAnsi="Verdana"/>
          <w:color w:val="000000"/>
          <w:sz w:val="20"/>
          <w:szCs w:val="20"/>
        </w:rPr>
        <w:t xml:space="preserve">posiadamy akredytację IATA uprawniającą do usługi w zakresie agencji sprzedaży pasażerskiej IATA– </w:t>
      </w:r>
      <w:r w:rsidRPr="0082425B">
        <w:rPr>
          <w:rFonts w:ascii="Verdana" w:hAnsi="Verdana"/>
          <w:b/>
          <w:color w:val="000000"/>
          <w:sz w:val="20"/>
          <w:szCs w:val="20"/>
          <w:u w:val="single"/>
        </w:rPr>
        <w:t xml:space="preserve">TAK/NIE* </w:t>
      </w:r>
      <w:r w:rsidRPr="0082425B">
        <w:rPr>
          <w:rFonts w:ascii="Verdana" w:hAnsi="Verdana"/>
          <w:bCs/>
          <w:color w:val="000000"/>
          <w:sz w:val="20"/>
          <w:szCs w:val="20"/>
          <w:u w:val="single"/>
        </w:rPr>
        <w:t>lub równoważną</w:t>
      </w:r>
      <w:r w:rsidRPr="0082425B">
        <w:rPr>
          <w:rFonts w:ascii="Verdana" w:hAnsi="Verdana"/>
          <w:b/>
          <w:color w:val="000000"/>
          <w:sz w:val="20"/>
          <w:szCs w:val="20"/>
          <w:u w:val="single"/>
        </w:rPr>
        <w:t xml:space="preserve"> </w:t>
      </w:r>
      <w:r w:rsidRPr="0082425B">
        <w:rPr>
          <w:rFonts w:ascii="Verdana" w:hAnsi="Verdana"/>
          <w:color w:val="000000"/>
          <w:sz w:val="20"/>
          <w:szCs w:val="20"/>
        </w:rPr>
        <w:t>………………………………………………(</w:t>
      </w:r>
      <w:r w:rsidRPr="0082425B">
        <w:rPr>
          <w:rFonts w:ascii="Verdana" w:hAnsi="Verdana"/>
          <w:i/>
          <w:color w:val="000000"/>
          <w:sz w:val="20"/>
          <w:szCs w:val="20"/>
        </w:rPr>
        <w:t>podać dane/ numer licencji</w:t>
      </w:r>
      <w:r w:rsidRPr="0082425B">
        <w:rPr>
          <w:rFonts w:ascii="Verdana" w:hAnsi="Verdana"/>
          <w:color w:val="000000"/>
          <w:sz w:val="20"/>
          <w:szCs w:val="20"/>
        </w:rPr>
        <w:t xml:space="preserve">) </w:t>
      </w:r>
      <w:r w:rsidRPr="0082425B">
        <w:rPr>
          <w:rFonts w:ascii="Verdana" w:hAnsi="Verdana"/>
          <w:b/>
          <w:color w:val="000000"/>
          <w:sz w:val="20"/>
          <w:szCs w:val="20"/>
          <w:u w:val="single"/>
        </w:rPr>
        <w:t>TAK/NIE*</w:t>
      </w:r>
    </w:p>
    <w:p w14:paraId="48BC7FB4" w14:textId="77777777" w:rsidR="0082425B" w:rsidRPr="0082425B" w:rsidRDefault="0082425B" w:rsidP="0082425B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color w:val="000000"/>
          <w:sz w:val="20"/>
          <w:szCs w:val="20"/>
        </w:rPr>
      </w:pPr>
    </w:p>
    <w:p w14:paraId="66D61BCC" w14:textId="77777777" w:rsidR="0082425B" w:rsidRPr="0082425B" w:rsidRDefault="0082425B" w:rsidP="0082425B">
      <w:pPr>
        <w:jc w:val="both"/>
        <w:rPr>
          <w:rFonts w:ascii="Verdana" w:hAnsi="Verdana"/>
          <w:b/>
          <w:sz w:val="20"/>
          <w:szCs w:val="20"/>
          <w:u w:val="single"/>
        </w:rPr>
      </w:pPr>
      <w:r w:rsidRPr="0082425B">
        <w:rPr>
          <w:rFonts w:ascii="Verdana" w:hAnsi="Verdana"/>
          <w:b/>
          <w:sz w:val="20"/>
          <w:szCs w:val="20"/>
          <w:u w:val="single"/>
        </w:rPr>
        <w:t>Kryterium oceny ofert:</w:t>
      </w:r>
    </w:p>
    <w:p w14:paraId="61E61950" w14:textId="2F5A5550" w:rsidR="0082425B" w:rsidRPr="0082425B" w:rsidRDefault="0082425B" w:rsidP="0082425B">
      <w:pPr>
        <w:jc w:val="both"/>
        <w:rPr>
          <w:rFonts w:ascii="Verdana" w:hAnsi="Verdana"/>
          <w:bCs/>
          <w:sz w:val="20"/>
          <w:szCs w:val="20"/>
        </w:rPr>
      </w:pPr>
      <w:r w:rsidRPr="0082425B">
        <w:rPr>
          <w:rFonts w:ascii="Verdana" w:hAnsi="Verdana"/>
          <w:bCs/>
          <w:sz w:val="20"/>
          <w:szCs w:val="20"/>
        </w:rPr>
        <w:t xml:space="preserve">Czas dostarczenia/przesyłania rezerwacji, począwszy od momentu złożenia zamówienia przez Zamawiającego  </w:t>
      </w:r>
      <w:r w:rsidRPr="0082425B">
        <w:rPr>
          <w:rFonts w:ascii="Verdana" w:hAnsi="Verdana"/>
          <w:b/>
          <w:sz w:val="20"/>
          <w:szCs w:val="20"/>
          <w:highlight w:val="yellow"/>
        </w:rPr>
        <w:t>do</w:t>
      </w:r>
      <w:r w:rsidRPr="0082425B">
        <w:rPr>
          <w:rFonts w:ascii="Verdana" w:hAnsi="Verdana"/>
          <w:b/>
          <w:sz w:val="20"/>
          <w:szCs w:val="20"/>
        </w:rPr>
        <w:t xml:space="preserve"> </w:t>
      </w:r>
      <w:r w:rsidRPr="0082425B">
        <w:rPr>
          <w:rFonts w:ascii="Verdana" w:hAnsi="Verdana"/>
          <w:b/>
          <w:sz w:val="20"/>
          <w:szCs w:val="20"/>
          <w:highlight w:val="yellow"/>
        </w:rPr>
        <w:t>…………godzin</w:t>
      </w:r>
      <w:r w:rsidRPr="0082425B">
        <w:rPr>
          <w:rFonts w:ascii="Verdana" w:hAnsi="Verdana"/>
          <w:b/>
          <w:sz w:val="20"/>
          <w:szCs w:val="20"/>
        </w:rPr>
        <w:t xml:space="preserve">  </w:t>
      </w:r>
      <w:r w:rsidRPr="0082425B">
        <w:rPr>
          <w:rFonts w:ascii="Verdana" w:hAnsi="Verdana"/>
          <w:i/>
          <w:sz w:val="20"/>
          <w:szCs w:val="20"/>
        </w:rPr>
        <w:t>(proszę wpisać zgodnie z pkt 22.2.3 SWZ)</w:t>
      </w:r>
      <w:r w:rsidRPr="0082425B">
        <w:rPr>
          <w:rFonts w:ascii="Verdana" w:hAnsi="Verdana"/>
          <w:b/>
          <w:sz w:val="20"/>
          <w:szCs w:val="20"/>
        </w:rPr>
        <w:t xml:space="preserve">  </w:t>
      </w:r>
    </w:p>
    <w:p w14:paraId="5365EF1F" w14:textId="77777777" w:rsidR="0082425B" w:rsidRPr="0082425B" w:rsidRDefault="0082425B" w:rsidP="0082425B">
      <w:pPr>
        <w:rPr>
          <w:rFonts w:ascii="Verdana" w:hAnsi="Verdana"/>
          <w:b/>
          <w:sz w:val="20"/>
          <w:szCs w:val="20"/>
        </w:rPr>
      </w:pPr>
    </w:p>
    <w:p w14:paraId="4B4F5229" w14:textId="77777777" w:rsidR="001A3540" w:rsidRDefault="0082425B" w:rsidP="0082425B">
      <w:pPr>
        <w:rPr>
          <w:rFonts w:ascii="Verdana" w:hAnsi="Verdana"/>
          <w:b/>
          <w:sz w:val="20"/>
          <w:szCs w:val="20"/>
        </w:rPr>
        <w:sectPr w:rsidR="001A3540" w:rsidSect="001A3540">
          <w:headerReference w:type="default" r:id="rId8"/>
          <w:footerReference w:type="default" r:id="rId9"/>
          <w:pgSz w:w="11906" w:h="16838"/>
          <w:pgMar w:top="1418" w:right="1418" w:bottom="3828" w:left="1418" w:header="708" w:footer="708" w:gutter="0"/>
          <w:pgNumType w:start="1"/>
          <w:cols w:space="708"/>
          <w:noEndnote/>
        </w:sectPr>
      </w:pPr>
      <w:r w:rsidRPr="0082425B">
        <w:rPr>
          <w:rFonts w:ascii="Verdana" w:hAnsi="Verdana"/>
          <w:b/>
          <w:sz w:val="20"/>
          <w:szCs w:val="20"/>
        </w:rPr>
        <w:t>Termin realizacji umowy: do 12 miesięcy od daty podpisania umowy.</w:t>
      </w:r>
    </w:p>
    <w:p w14:paraId="08936908" w14:textId="77777777" w:rsidR="0082425B" w:rsidRPr="0082425B" w:rsidRDefault="0082425B" w:rsidP="0082425B">
      <w:pPr>
        <w:rPr>
          <w:rFonts w:ascii="Verdana" w:hAnsi="Verdana"/>
          <w:b/>
          <w:sz w:val="20"/>
          <w:szCs w:val="20"/>
        </w:rPr>
      </w:pPr>
    </w:p>
    <w:p w14:paraId="6A81E34A" w14:textId="77777777" w:rsidR="0082425B" w:rsidRDefault="0082425B" w:rsidP="0082425B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1A31198C" w14:textId="3787A997" w:rsidR="0082425B" w:rsidRPr="0082425B" w:rsidRDefault="0082425B" w:rsidP="0082425B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2425B">
        <w:rPr>
          <w:rFonts w:ascii="Verdana" w:hAnsi="Verdana"/>
          <w:b/>
          <w:sz w:val="20"/>
          <w:szCs w:val="20"/>
        </w:rPr>
        <w:t xml:space="preserve">Termin płatności: </w:t>
      </w:r>
      <w:r w:rsidRPr="0082425B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DD80427" w14:textId="77777777" w:rsidR="0082425B" w:rsidRPr="0082425B" w:rsidRDefault="0082425B" w:rsidP="0082425B">
      <w:pPr>
        <w:jc w:val="right"/>
        <w:rPr>
          <w:rFonts w:ascii="Verdana" w:hAnsi="Verdana"/>
          <w:sz w:val="20"/>
          <w:szCs w:val="20"/>
        </w:rPr>
      </w:pPr>
    </w:p>
    <w:p w14:paraId="13243AD7" w14:textId="77777777" w:rsidR="0082425B" w:rsidRPr="0082425B" w:rsidRDefault="0082425B" w:rsidP="0082425B">
      <w:pPr>
        <w:rPr>
          <w:rFonts w:ascii="Verdana" w:hAnsi="Verdana"/>
          <w:b/>
          <w:sz w:val="20"/>
          <w:szCs w:val="20"/>
          <w:u w:val="single"/>
        </w:rPr>
      </w:pPr>
      <w:r w:rsidRPr="0082425B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6FF20885" w14:textId="77777777" w:rsidR="0082425B" w:rsidRPr="0082425B" w:rsidRDefault="0082425B" w:rsidP="0082425B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82425B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333DBBEC" w14:textId="77777777" w:rsidR="0082425B" w:rsidRPr="0082425B" w:rsidRDefault="0082425B" w:rsidP="0082425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2425B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2425B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625F0BE6" w14:textId="77777777" w:rsidR="0082425B" w:rsidRPr="0082425B" w:rsidRDefault="0082425B" w:rsidP="0082425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2425B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82425B">
        <w:rPr>
          <w:rFonts w:ascii="Verdana" w:hAnsi="Verdana"/>
          <w:sz w:val="20"/>
          <w:szCs w:val="20"/>
          <w:vertAlign w:val="superscript"/>
        </w:rPr>
        <w:t>1</w:t>
      </w:r>
      <w:r w:rsidRPr="0082425B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82425B">
        <w:rPr>
          <w:rFonts w:ascii="Verdana" w:hAnsi="Verdana"/>
          <w:sz w:val="20"/>
          <w:szCs w:val="20"/>
          <w:vertAlign w:val="superscript"/>
        </w:rPr>
        <w:t>2</w:t>
      </w:r>
      <w:r w:rsidRPr="0082425B">
        <w:rPr>
          <w:rFonts w:ascii="Verdana" w:hAnsi="Verdana"/>
          <w:sz w:val="20"/>
          <w:szCs w:val="20"/>
        </w:rPr>
        <w:t xml:space="preserve"> </w:t>
      </w:r>
    </w:p>
    <w:p w14:paraId="7358551D" w14:textId="77777777" w:rsidR="0082425B" w:rsidRPr="0082425B" w:rsidRDefault="0082425B" w:rsidP="0082425B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82425B">
        <w:rPr>
          <w:rFonts w:ascii="Verdana" w:hAnsi="Verdana"/>
          <w:i/>
          <w:sz w:val="16"/>
          <w:szCs w:val="16"/>
          <w:vertAlign w:val="superscript"/>
        </w:rPr>
        <w:t>1</w:t>
      </w:r>
      <w:r w:rsidRPr="0082425B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EC61C38" w14:textId="77777777" w:rsidR="0082425B" w:rsidRPr="0082425B" w:rsidRDefault="0082425B" w:rsidP="0082425B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82425B">
        <w:rPr>
          <w:rFonts w:ascii="Verdana" w:hAnsi="Verdana"/>
          <w:i/>
          <w:sz w:val="16"/>
          <w:szCs w:val="16"/>
          <w:vertAlign w:val="superscript"/>
        </w:rPr>
        <w:t>2</w:t>
      </w:r>
      <w:r w:rsidRPr="0082425B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354C5D" w14:textId="0F4D47A6" w:rsidR="0082425B" w:rsidRPr="0082425B" w:rsidRDefault="0082425B" w:rsidP="0082425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2425B">
        <w:rPr>
          <w:rFonts w:ascii="Verdana" w:hAnsi="Verdana"/>
          <w:sz w:val="20"/>
          <w:szCs w:val="20"/>
        </w:rPr>
        <w:t xml:space="preserve">Oświadczam/y, że warunek określony w pkt. 8.2 </w:t>
      </w:r>
      <w:proofErr w:type="spellStart"/>
      <w:r w:rsidRPr="0082425B">
        <w:rPr>
          <w:rFonts w:ascii="Verdana" w:hAnsi="Verdana"/>
          <w:sz w:val="20"/>
          <w:szCs w:val="20"/>
        </w:rPr>
        <w:t>ppkt</w:t>
      </w:r>
      <w:proofErr w:type="spellEnd"/>
      <w:r w:rsidR="00277CC9">
        <w:rPr>
          <w:rFonts w:ascii="Verdana" w:hAnsi="Verdana"/>
          <w:sz w:val="20"/>
          <w:szCs w:val="20"/>
        </w:rPr>
        <w:t>.</w:t>
      </w:r>
      <w:r w:rsidRPr="0082425B">
        <w:rPr>
          <w:rFonts w:ascii="Verdana" w:hAnsi="Verdana"/>
          <w:sz w:val="20"/>
          <w:szCs w:val="20"/>
        </w:rPr>
        <w:t xml:space="preserve"> 4 SWZ spełniamy osobiście/ powołujemy się na zasoby podmiotu trzeciego w następującym zakresie*</w:t>
      </w:r>
      <w:r w:rsidR="008462F7">
        <w:rPr>
          <w:rFonts w:ascii="Verdana" w:hAnsi="Verdana"/>
          <w:sz w:val="20"/>
          <w:szCs w:val="20"/>
        </w:rPr>
        <w:t xml:space="preserve">: </w:t>
      </w:r>
      <w:r w:rsidRPr="0082425B">
        <w:rPr>
          <w:rFonts w:ascii="Verdana" w:hAnsi="Verdana"/>
          <w:sz w:val="20"/>
          <w:szCs w:val="20"/>
        </w:rPr>
        <w:t>………………………………………………………………</w:t>
      </w:r>
    </w:p>
    <w:p w14:paraId="64BF5237" w14:textId="2BEB8FD5" w:rsidR="0082425B" w:rsidRPr="0082425B" w:rsidRDefault="0082425B" w:rsidP="0082425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2425B">
        <w:rPr>
          <w:rFonts w:ascii="Verdana" w:hAnsi="Verdana"/>
          <w:sz w:val="20"/>
          <w:szCs w:val="20"/>
        </w:rPr>
        <w:t xml:space="preserve">Oświadczenie, w przypadku wykonawców wspólnie ubiegających się o udzielenie zamówienia (Konsorcjum, S.C.) </w:t>
      </w:r>
    </w:p>
    <w:tbl>
      <w:tblPr>
        <w:tblW w:w="978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7"/>
      </w:tblGrid>
      <w:tr w:rsidR="0082425B" w:rsidRPr="0082425B" w14:paraId="31BFC1C1" w14:textId="77777777" w:rsidTr="0082425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AC1FE4B" w14:textId="77777777" w:rsidR="0082425B" w:rsidRPr="0082425B" w:rsidRDefault="0082425B" w:rsidP="0082425B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2425B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F4555D2" w14:textId="77777777" w:rsidR="0082425B" w:rsidRPr="0082425B" w:rsidRDefault="0082425B" w:rsidP="0082425B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2425B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FA1335" w14:textId="77777777" w:rsidR="0082425B" w:rsidRPr="0082425B" w:rsidRDefault="0082425B" w:rsidP="0082425B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2425B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82425B" w:rsidRPr="0082425B" w14:paraId="56CC3069" w14:textId="77777777" w:rsidTr="0082425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478D95D" w14:textId="77777777" w:rsidR="0082425B" w:rsidRPr="0082425B" w:rsidRDefault="0082425B" w:rsidP="0082425B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2425B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B378CDE" w14:textId="77777777" w:rsidR="0082425B" w:rsidRPr="0082425B" w:rsidRDefault="0082425B" w:rsidP="0082425B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3F073" w14:textId="77777777" w:rsidR="0082425B" w:rsidRPr="0082425B" w:rsidRDefault="0082425B" w:rsidP="0082425B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2425B" w:rsidRPr="0082425B" w14:paraId="2C136102" w14:textId="77777777" w:rsidTr="0082425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26A14AB" w14:textId="77777777" w:rsidR="0082425B" w:rsidRPr="0082425B" w:rsidRDefault="0082425B" w:rsidP="0082425B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2425B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AA7CCDE" w14:textId="77777777" w:rsidR="0082425B" w:rsidRPr="0082425B" w:rsidRDefault="0082425B" w:rsidP="0082425B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B5E74" w14:textId="77777777" w:rsidR="0082425B" w:rsidRPr="0082425B" w:rsidRDefault="0082425B" w:rsidP="0082425B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E7D4D88" w14:textId="77777777" w:rsidR="0082425B" w:rsidRPr="0082425B" w:rsidRDefault="0082425B" w:rsidP="0082425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2425B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2425B" w:rsidRPr="0082425B" w14:paraId="64ACC7BF" w14:textId="77777777" w:rsidTr="008242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14695F" w14:textId="77777777" w:rsidR="0082425B" w:rsidRPr="0082425B" w:rsidRDefault="0082425B" w:rsidP="008242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2425B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1B2ADE" w14:textId="77777777" w:rsidR="0082425B" w:rsidRPr="0082425B" w:rsidRDefault="0082425B" w:rsidP="008242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2425B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74859D1" w14:textId="77777777" w:rsidR="0082425B" w:rsidRPr="0082425B" w:rsidRDefault="0082425B" w:rsidP="008242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2425B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AA9898" w14:textId="77777777" w:rsidR="0082425B" w:rsidRPr="0082425B" w:rsidRDefault="0082425B" w:rsidP="008242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2425B">
              <w:rPr>
                <w:rFonts w:ascii="Verdana" w:hAnsi="Verdana"/>
                <w:sz w:val="20"/>
                <w:szCs w:val="20"/>
              </w:rPr>
              <w:t>Nazwa podwykonawcy</w:t>
            </w:r>
            <w:r w:rsidRPr="0082425B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82425B" w:rsidRPr="0082425B" w14:paraId="730436B4" w14:textId="77777777" w:rsidTr="008242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7E3FF" w14:textId="77777777" w:rsidR="0082425B" w:rsidRPr="0082425B" w:rsidRDefault="0082425B" w:rsidP="0082425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27FE9" w14:textId="77777777" w:rsidR="0082425B" w:rsidRPr="0082425B" w:rsidRDefault="0082425B" w:rsidP="0082425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1D20D" w14:textId="77777777" w:rsidR="0082425B" w:rsidRPr="0082425B" w:rsidRDefault="0082425B" w:rsidP="0082425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2425B" w:rsidRPr="0082425B" w14:paraId="4F8DFD73" w14:textId="77777777" w:rsidTr="008242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38C82" w14:textId="77777777" w:rsidR="0082425B" w:rsidRPr="0082425B" w:rsidRDefault="0082425B" w:rsidP="0082425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2071C" w14:textId="77777777" w:rsidR="0082425B" w:rsidRPr="0082425B" w:rsidRDefault="0082425B" w:rsidP="0082425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77346" w14:textId="77777777" w:rsidR="0082425B" w:rsidRPr="0082425B" w:rsidRDefault="0082425B" w:rsidP="0082425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5410763" w14:textId="77777777" w:rsidR="0082425B" w:rsidRPr="0082425B" w:rsidRDefault="0082425B" w:rsidP="0082425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2425B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AC515F0" w14:textId="77777777" w:rsidR="0082425B" w:rsidRPr="0082425B" w:rsidRDefault="0082425B" w:rsidP="0082425B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82425B">
        <w:rPr>
          <w:rFonts w:ascii="Verdana" w:hAnsi="Verdana" w:cs="Times New Roman"/>
          <w:sz w:val="20"/>
          <w:szCs w:val="20"/>
        </w:rPr>
        <w:tab/>
        <w:t>Imię i Nazwisko</w:t>
      </w:r>
      <w:r w:rsidRPr="0082425B">
        <w:rPr>
          <w:rFonts w:ascii="Verdana" w:hAnsi="Verdana" w:cs="Times New Roman"/>
          <w:sz w:val="20"/>
          <w:szCs w:val="20"/>
        </w:rPr>
        <w:tab/>
      </w:r>
      <w:r w:rsidRPr="0082425B">
        <w:rPr>
          <w:rFonts w:ascii="Verdana" w:hAnsi="Verdana" w:cs="Times New Roman"/>
          <w:sz w:val="20"/>
          <w:szCs w:val="20"/>
        </w:rPr>
        <w:tab/>
      </w:r>
      <w:r w:rsidRPr="0082425B">
        <w:rPr>
          <w:rFonts w:ascii="Verdana" w:hAnsi="Verdana" w:cs="Times New Roman"/>
          <w:sz w:val="20"/>
          <w:szCs w:val="20"/>
        </w:rPr>
        <w:tab/>
      </w:r>
      <w:r w:rsidRPr="0082425B">
        <w:rPr>
          <w:rFonts w:ascii="Verdana" w:hAnsi="Verdana" w:cs="Times New Roman"/>
          <w:sz w:val="20"/>
          <w:szCs w:val="20"/>
        </w:rPr>
        <w:tab/>
      </w:r>
      <w:r w:rsidRPr="0082425B">
        <w:rPr>
          <w:rFonts w:ascii="Verdana" w:hAnsi="Verdana" w:cs="Times New Roman"/>
          <w:sz w:val="20"/>
          <w:szCs w:val="20"/>
        </w:rPr>
        <w:tab/>
      </w:r>
      <w:r w:rsidRPr="0082425B">
        <w:rPr>
          <w:rFonts w:ascii="Verdana" w:hAnsi="Verdana" w:cs="Times New Roman"/>
          <w:sz w:val="20"/>
          <w:szCs w:val="20"/>
        </w:rPr>
        <w:tab/>
      </w:r>
      <w:r w:rsidRPr="0082425B">
        <w:rPr>
          <w:rFonts w:ascii="Verdana" w:hAnsi="Verdana" w:cs="Times New Roman"/>
          <w:sz w:val="20"/>
          <w:szCs w:val="20"/>
        </w:rPr>
        <w:tab/>
      </w:r>
    </w:p>
    <w:p w14:paraId="1B1DEDAE" w14:textId="74F577A6" w:rsidR="0082425B" w:rsidRPr="0082425B" w:rsidRDefault="0082425B" w:rsidP="0082425B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2425B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82425B">
        <w:rPr>
          <w:rFonts w:ascii="Verdana" w:hAnsi="Verdana"/>
          <w:sz w:val="20"/>
          <w:szCs w:val="20"/>
        </w:rPr>
        <w:tab/>
      </w:r>
      <w:r w:rsidRPr="0082425B">
        <w:rPr>
          <w:rFonts w:ascii="Verdana" w:hAnsi="Verdana"/>
          <w:sz w:val="20"/>
          <w:szCs w:val="20"/>
        </w:rPr>
        <w:tab/>
        <w:t xml:space="preserve"> </w:t>
      </w:r>
      <w:r w:rsidRPr="0082425B">
        <w:rPr>
          <w:rFonts w:ascii="Verdana" w:hAnsi="Verdana"/>
          <w:sz w:val="20"/>
          <w:szCs w:val="20"/>
        </w:rPr>
        <w:tab/>
      </w:r>
      <w:r w:rsidRPr="0082425B">
        <w:rPr>
          <w:rFonts w:ascii="Verdana" w:hAnsi="Verdana"/>
          <w:sz w:val="20"/>
          <w:szCs w:val="20"/>
        </w:rPr>
        <w:tab/>
        <w:t xml:space="preserve"> </w:t>
      </w:r>
    </w:p>
    <w:p w14:paraId="6633FCFB" w14:textId="77777777" w:rsidR="0082425B" w:rsidRPr="0082425B" w:rsidRDefault="0082425B" w:rsidP="0082425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2425B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2425B">
        <w:rPr>
          <w:rFonts w:ascii="Verdana" w:hAnsi="Verdana"/>
          <w:sz w:val="20"/>
          <w:szCs w:val="20"/>
        </w:rPr>
        <w:t>ych</w:t>
      </w:r>
      <w:proofErr w:type="spellEnd"/>
      <w:r w:rsidRPr="0082425B">
        <w:rPr>
          <w:rFonts w:ascii="Verdana" w:hAnsi="Verdana"/>
          <w:sz w:val="20"/>
          <w:szCs w:val="20"/>
        </w:rPr>
        <w:t>) dokumentu(ów)</w:t>
      </w:r>
    </w:p>
    <w:p w14:paraId="737D220A" w14:textId="77777777" w:rsidR="0082425B" w:rsidRPr="0082425B" w:rsidRDefault="0082425B" w:rsidP="0082425B">
      <w:pPr>
        <w:jc w:val="both"/>
        <w:rPr>
          <w:rFonts w:ascii="Verdana" w:hAnsi="Verdana"/>
          <w:sz w:val="20"/>
          <w:szCs w:val="20"/>
        </w:rPr>
      </w:pPr>
      <w:r w:rsidRPr="0082425B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228FD950" w14:textId="77777777" w:rsidR="0082425B" w:rsidRPr="0082425B" w:rsidRDefault="0082425B" w:rsidP="0082425B">
      <w:pPr>
        <w:jc w:val="right"/>
        <w:rPr>
          <w:rFonts w:ascii="Verdana" w:hAnsi="Verdana"/>
          <w:sz w:val="20"/>
          <w:szCs w:val="20"/>
        </w:rPr>
      </w:pPr>
    </w:p>
    <w:p w14:paraId="03909953" w14:textId="77777777" w:rsidR="0082425B" w:rsidRPr="0082425B" w:rsidRDefault="0082425B" w:rsidP="0082425B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82425B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82425B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82425B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82425B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82425B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82425B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82425B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podpisem osobistym</w:t>
      </w:r>
      <w:r w:rsidRPr="0082425B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5D56AEA9" w14:textId="77777777" w:rsidR="0082425B" w:rsidRPr="0082425B" w:rsidRDefault="0082425B" w:rsidP="0082425B">
      <w:pPr>
        <w:jc w:val="right"/>
        <w:rPr>
          <w:rFonts w:ascii="Verdana" w:hAnsi="Verdana"/>
          <w:sz w:val="20"/>
          <w:szCs w:val="20"/>
        </w:rPr>
      </w:pPr>
    </w:p>
    <w:p w14:paraId="61777B5C" w14:textId="77777777" w:rsidR="0082425B" w:rsidRPr="0082425B" w:rsidRDefault="0082425B" w:rsidP="0082425B">
      <w:pPr>
        <w:rPr>
          <w:rFonts w:ascii="Verdana" w:hAnsi="Verdana"/>
          <w:sz w:val="20"/>
          <w:szCs w:val="20"/>
        </w:rPr>
      </w:pPr>
    </w:p>
    <w:p w14:paraId="3FC45CD3" w14:textId="77777777" w:rsidR="0082425B" w:rsidRPr="0082425B" w:rsidRDefault="0082425B" w:rsidP="0082425B">
      <w:pPr>
        <w:rPr>
          <w:rFonts w:ascii="Verdana" w:hAnsi="Verdana"/>
          <w:sz w:val="20"/>
          <w:szCs w:val="20"/>
        </w:rPr>
      </w:pPr>
    </w:p>
    <w:p w14:paraId="6B29F3C6" w14:textId="77777777" w:rsidR="0082425B" w:rsidRPr="0082425B" w:rsidRDefault="0082425B" w:rsidP="0082425B">
      <w:pPr>
        <w:rPr>
          <w:rFonts w:ascii="Verdana" w:hAnsi="Verdana"/>
          <w:sz w:val="20"/>
          <w:szCs w:val="20"/>
        </w:rPr>
      </w:pPr>
      <w:r w:rsidRPr="0082425B">
        <w:rPr>
          <w:rFonts w:ascii="Verdana" w:hAnsi="Verdana"/>
          <w:sz w:val="20"/>
          <w:szCs w:val="20"/>
        </w:rPr>
        <w:t>*niepotrzebne skreślić</w:t>
      </w:r>
    </w:p>
    <w:p w14:paraId="4379ED10" w14:textId="77777777" w:rsidR="0082425B" w:rsidRPr="0082425B" w:rsidRDefault="0082425B" w:rsidP="0082425B">
      <w:pPr>
        <w:rPr>
          <w:rFonts w:ascii="Verdana" w:hAnsi="Verdana"/>
          <w:sz w:val="20"/>
          <w:szCs w:val="20"/>
        </w:rPr>
      </w:pPr>
      <w:r w:rsidRPr="0082425B">
        <w:rPr>
          <w:rFonts w:ascii="Verdana" w:hAnsi="Verdana"/>
          <w:sz w:val="20"/>
          <w:szCs w:val="20"/>
        </w:rPr>
        <w:t>**jeżeli dotyczy</w:t>
      </w:r>
    </w:p>
    <w:p w14:paraId="2C598318" w14:textId="77777777" w:rsidR="00FE545C" w:rsidRPr="0082425B" w:rsidRDefault="00FE545C" w:rsidP="0082425B">
      <w:pPr>
        <w:rPr>
          <w:rFonts w:ascii="Verdana" w:hAnsi="Verdana"/>
          <w:sz w:val="20"/>
          <w:szCs w:val="20"/>
        </w:rPr>
      </w:pPr>
    </w:p>
    <w:sectPr w:rsidR="00FE545C" w:rsidRPr="0082425B" w:rsidSect="001A3540">
      <w:pgSz w:w="11906" w:h="16838" w:code="9"/>
      <w:pgMar w:top="1418" w:right="1418" w:bottom="0" w:left="1418" w:header="709" w:footer="709" w:gutter="0"/>
      <w:pgNumType w:start="1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16468" w14:textId="77777777" w:rsidR="0034688B" w:rsidRDefault="0034688B">
      <w:r>
        <w:separator/>
      </w:r>
    </w:p>
  </w:endnote>
  <w:endnote w:type="continuationSeparator" w:id="0">
    <w:p w14:paraId="5BFEF8D0" w14:textId="77777777" w:rsidR="0034688B" w:rsidRDefault="00346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30DB5" w14:textId="5042051D" w:rsidR="001A3540" w:rsidRPr="00373733" w:rsidRDefault="001A3540" w:rsidP="001A3540">
    <w:pPr>
      <w:pStyle w:val="Stopka"/>
      <w:rPr>
        <w:lang w:val="lb-LU"/>
      </w:rPr>
    </w:pPr>
    <w:r>
      <w:rPr>
        <w:noProof/>
      </w:rPr>
      <w:pict w14:anchorId="7992A0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5" type="#_x0000_t75" alt="Une image contenant texte, capture d’écran, Police, blanc&#10;&#10;Description générée automatiquement" style="position:absolute;margin-left:-8.45pt;margin-top:644.05pt;width:455.55pt;height:101.95pt;z-index:251661824;visibility:visible;mso-wrap-style:square;mso-width-percent:0;mso-height-percent:0;mso-wrap-distance-left:9pt;mso-wrap-distance-top:0;mso-wrap-distance-right:9pt;mso-wrap-distance-bottom:0;mso-position-horizontal-relative:margin;mso-position-vertical-relative:margin;mso-width-percent:0;mso-height-percent:0;mso-width-relative:page;mso-height-relative:page">
          <v:imagedata r:id="rId1" o:title="Une image contenant texte, capture d’écran, Police, blanc&#10;&#10;Description générée automatiquement" croptop="10022f" cropbottom="9638f"/>
          <w10:wrap type="square" anchorx="margin" anchory="margin"/>
        </v:shape>
      </w:pict>
    </w:r>
    <w:r>
      <w:rPr>
        <w:noProof/>
      </w:rPr>
      <w:pict w14:anchorId="21245C8A">
        <v:shapetype id="_x0000_t202" coordsize="21600,21600" o:spt="202" path="m,l,21600r21600,l21600,xe">
          <v:stroke joinstyle="miter"/>
          <v:path gradientshapeok="t" o:connecttype="rect"/>
        </v:shapetype>
        <v:shape id="Pole tekstowe 6" o:spid="_x0000_s2054" type="#_x0000_t202" style="position:absolute;margin-left:28.75pt;margin-top:-58.5pt;width:366pt;height:19.5pt;z-index:2516597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" strokecolor="white" strokeweight=".5pt">
          <v:textbox style="mso-next-textbox:#Pole tekstowe 6">
            <w:txbxContent>
              <w:p w14:paraId="4FBB5282" w14:textId="77777777" w:rsidR="001A3540" w:rsidRPr="00373733" w:rsidRDefault="001A3540" w:rsidP="001A3540">
                <w:pPr>
                  <w:rPr>
                    <w:lang w:val="en-US"/>
                  </w:rPr>
                </w:pPr>
                <w:r w:rsidRPr="00373733">
                  <w:rPr>
                    <w:lang w:val="en-US"/>
                  </w:rPr>
                  <w:t>UNIVERSEH ─ European Space University for Earth and Humanity is an alliance of</w:t>
                </w:r>
              </w:p>
            </w:txbxContent>
          </v:textbox>
        </v:shape>
      </w:pict>
    </w:r>
    <w:r>
      <w:rPr>
        <w:noProof/>
      </w:rPr>
      <w:pict w14:anchorId="68CC0047">
        <v:shape id="Obraz 3" o:spid="_x0000_s2056" type="#_x0000_t75" style="position:absolute;margin-left:5.3pt;margin-top:-122.45pt;width:428.15pt;height:44.45pt;z-index:251663872;visibility:visible;mso-wrap-style:square;mso-position-horizontal-relative:text;mso-position-vertical-relative:text">
          <v:imagedata r:id="rId2" o:title=""/>
        </v:shape>
      </w:pict>
    </w:r>
  </w:p>
  <w:p w14:paraId="0B21B60B" w14:textId="60BD1100" w:rsidR="001A3540" w:rsidRDefault="001A3540" w:rsidP="001A3540">
    <w:pPr>
      <w:pStyle w:val="Stopka"/>
    </w:pPr>
  </w:p>
  <w:p w14:paraId="1738CCE0" w14:textId="19D4C508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A4DEC" w14:textId="77777777" w:rsidR="0034688B" w:rsidRDefault="0034688B">
      <w:r>
        <w:separator/>
      </w:r>
    </w:p>
  </w:footnote>
  <w:footnote w:type="continuationSeparator" w:id="0">
    <w:p w14:paraId="32AD5ECD" w14:textId="77777777" w:rsidR="0034688B" w:rsidRDefault="00346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82FA5" w14:textId="040D06ED" w:rsidR="004D0147" w:rsidRDefault="001A3540" w:rsidP="004D0147">
    <w:pPr>
      <w:pStyle w:val="Nagwek"/>
      <w:ind w:left="-426"/>
      <w:jc w:val="right"/>
      <w:rPr>
        <w:rFonts w:ascii="Verdana" w:hAnsi="Verdana"/>
        <w:color w:val="203675"/>
        <w:lang w:val="en-US"/>
      </w:rPr>
    </w:pPr>
    <w:r>
      <w:rPr>
        <w:rFonts w:ascii="Verdana" w:hAnsi="Verdana"/>
      </w:rPr>
      <w:pict w14:anchorId="20DB40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2" type="#_x0000_t75" style="position:absolute;left:0;text-align:left;margin-left:-37.05pt;margin-top:-13.5pt;width:115.4pt;height:67.65pt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mso-width-relative:page;mso-height-relative:page">
          <v:imagedata r:id="rId1" o:title="UNL_Universeh_RGB"/>
          <w10:wrap type="square"/>
        </v:shape>
      </w:pict>
    </w:r>
    <w:r w:rsidR="004D0147" w:rsidRPr="0082425B">
      <w:rPr>
        <w:rFonts w:ascii="Verdana" w:hAnsi="Verdana"/>
        <w:noProof/>
        <w:lang w:val="en-US"/>
      </w:rPr>
      <w:t xml:space="preserve">        </w:t>
    </w:r>
  </w:p>
  <w:p w14:paraId="6B38179F" w14:textId="2FBDA958" w:rsidR="004D0147" w:rsidRPr="004D0147" w:rsidRDefault="001A3540" w:rsidP="004D0147">
    <w:pPr>
      <w:pStyle w:val="Nagwek"/>
      <w:ind w:left="-426"/>
      <w:jc w:val="right"/>
      <w:rPr>
        <w:rFonts w:ascii="Verdana" w:hAnsi="Verdana"/>
        <w:lang w:val="en-GB"/>
      </w:rPr>
    </w:pPr>
    <w:r>
      <w:rPr>
        <w:noProof/>
      </w:rPr>
      <w:pict w14:anchorId="42B9650A">
        <v:shape id="_x0000_i1140" type="#_x0000_t75" style="width:155.5pt;height:18.4pt;visibility:visible;mso-wrap-style:square">
          <v:imagedata r:id="rId2" o:title=""/>
        </v:shape>
      </w:pict>
    </w:r>
  </w:p>
  <w:p w14:paraId="1A1C2497" w14:textId="4DEF670A" w:rsidR="00F53146" w:rsidRPr="004D0147" w:rsidRDefault="00F53146" w:rsidP="0082425B">
    <w:pPr>
      <w:pStyle w:val="Nagwek"/>
      <w:rPr>
        <w:lang w:val="en-US"/>
      </w:rPr>
    </w:pPr>
  </w:p>
  <w:p w14:paraId="1EEB80E6" w14:textId="77777777" w:rsidR="004D0147" w:rsidRPr="004D0147" w:rsidRDefault="004D0147" w:rsidP="0082425B">
    <w:pPr>
      <w:pStyle w:val="Nagwek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3E6F92"/>
    <w:multiLevelType w:val="hybridMultilevel"/>
    <w:tmpl w:val="2402D8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07743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236637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12136">
    <w:abstractNumId w:val="1"/>
  </w:num>
  <w:num w:numId="4" w16cid:durableId="1742950065">
    <w:abstractNumId w:val="3"/>
  </w:num>
  <w:num w:numId="5" w16cid:durableId="842355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688B"/>
    <w:rsid w:val="00012286"/>
    <w:rsid w:val="000704FC"/>
    <w:rsid w:val="00071CCC"/>
    <w:rsid w:val="000A1866"/>
    <w:rsid w:val="000B731D"/>
    <w:rsid w:val="000D6134"/>
    <w:rsid w:val="000E09C7"/>
    <w:rsid w:val="000F6589"/>
    <w:rsid w:val="00106636"/>
    <w:rsid w:val="00116EC6"/>
    <w:rsid w:val="001801DD"/>
    <w:rsid w:val="001A3540"/>
    <w:rsid w:val="001D4612"/>
    <w:rsid w:val="00207E98"/>
    <w:rsid w:val="002723B0"/>
    <w:rsid w:val="00277CC9"/>
    <w:rsid w:val="00315A4A"/>
    <w:rsid w:val="0034688B"/>
    <w:rsid w:val="004B7300"/>
    <w:rsid w:val="004C6753"/>
    <w:rsid w:val="004D0147"/>
    <w:rsid w:val="00595C87"/>
    <w:rsid w:val="005D2C65"/>
    <w:rsid w:val="005E6D94"/>
    <w:rsid w:val="0063384F"/>
    <w:rsid w:val="00643C6F"/>
    <w:rsid w:val="00646202"/>
    <w:rsid w:val="0065290F"/>
    <w:rsid w:val="006815F6"/>
    <w:rsid w:val="006F2B23"/>
    <w:rsid w:val="007748F0"/>
    <w:rsid w:val="0078731F"/>
    <w:rsid w:val="007A4321"/>
    <w:rsid w:val="0082425B"/>
    <w:rsid w:val="00833933"/>
    <w:rsid w:val="008462F7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4F36"/>
    <w:rsid w:val="00B774DC"/>
    <w:rsid w:val="00BC7F36"/>
    <w:rsid w:val="00C969A6"/>
    <w:rsid w:val="00CA7D36"/>
    <w:rsid w:val="00D068CD"/>
    <w:rsid w:val="00D24208"/>
    <w:rsid w:val="00D549F4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F1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95F0D00"/>
  <w15:chartTrackingRefBased/>
  <w15:docId w15:val="{DE341402-DF72-4BF8-B990-CA36C9B39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25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82425B"/>
  </w:style>
  <w:style w:type="paragraph" w:styleId="Akapitzlist">
    <w:name w:val="List Paragraph"/>
    <w:basedOn w:val="Normalny"/>
    <w:uiPriority w:val="34"/>
    <w:qFormat/>
    <w:rsid w:val="0082425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4D0147"/>
    <w:rPr>
      <w:color w:val="605E5C"/>
      <w:shd w:val="clear" w:color="auto" w:fill="E1DFDD"/>
    </w:rPr>
  </w:style>
  <w:style w:type="character" w:customStyle="1" w:styleId="StopkaZnak">
    <w:name w:val="Stopka Znak"/>
    <w:link w:val="Stopka"/>
    <w:qFormat/>
    <w:rsid w:val="001A35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541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2025-02-19T12:46:00Z</dcterms:created>
  <dcterms:modified xsi:type="dcterms:W3CDTF">2025-02-19T13:28:00Z</dcterms:modified>
</cp:coreProperties>
</file>