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38B82839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951F83">
        <w:rPr>
          <w:b/>
          <w:bCs/>
        </w:rPr>
        <w:t>.</w:t>
      </w:r>
      <w:r w:rsidR="00A26756" w:rsidRPr="00951F83">
        <w:rPr>
          <w:b/>
          <w:bCs/>
        </w:rPr>
        <w:t>7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44FB9D7" w:rsidR="00694A55" w:rsidRPr="00210A16" w:rsidRDefault="00210A16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Zajęcia prowadzone przez pedagoga w ramach realizacji projektu </w:t>
      </w:r>
      <w:r>
        <w:rPr>
          <w:b/>
          <w:i/>
          <w:iCs/>
        </w:rPr>
        <w:t xml:space="preserve">„Wsparcie </w:t>
      </w:r>
      <w:proofErr w:type="spellStart"/>
      <w:r>
        <w:rPr>
          <w:b/>
          <w:i/>
          <w:iCs/>
        </w:rPr>
        <w:t>deinstytucjonalizacji</w:t>
      </w:r>
      <w:proofErr w:type="spellEnd"/>
      <w:r>
        <w:rPr>
          <w:b/>
          <w:i/>
          <w:iCs/>
        </w:rPr>
        <w:t xml:space="preserve"> pieczy zastępczej w podregionie leszczyńskim”, </w:t>
      </w:r>
      <w:r>
        <w:rPr>
          <w:b/>
        </w:rPr>
        <w:t>Program „Fundusze Europejskie dla Wielkopolski na lata 2021 – 2027”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45F60A41" w14:textId="77777777" w:rsidR="009E69E0" w:rsidRDefault="009E69E0" w:rsidP="009E69E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334E4EBC" w14:textId="1AD29DB2" w:rsidR="00924C30" w:rsidRPr="007B5510" w:rsidRDefault="009E69E0" w:rsidP="009E69E0">
      <w:pPr>
        <w:pStyle w:val="Akapitzlist"/>
        <w:spacing w:line="276" w:lineRule="auto"/>
        <w:ind w:left="142"/>
        <w:rPr>
          <w:sz w:val="22"/>
        </w:rPr>
      </w:pPr>
      <w:r>
        <w:rPr>
          <w:bCs/>
          <w:i/>
          <w:iCs/>
          <w:color w:val="FF0000"/>
          <w:sz w:val="20"/>
          <w:szCs w:val="22"/>
        </w:rPr>
        <w:t>P</w:t>
      </w:r>
      <w:r w:rsidR="00924C30" w:rsidRPr="007B5510">
        <w:rPr>
          <w:bCs/>
          <w:i/>
          <w:iCs/>
          <w:color w:val="FF0000"/>
          <w:sz w:val="20"/>
          <w:szCs w:val="22"/>
        </w:rPr>
        <w:t>oniższ</w:t>
      </w:r>
      <w:r>
        <w:rPr>
          <w:bCs/>
          <w:i/>
          <w:iCs/>
          <w:color w:val="FF0000"/>
          <w:sz w:val="20"/>
          <w:szCs w:val="22"/>
        </w:rPr>
        <w:t>y</w:t>
      </w:r>
      <w:r w:rsidR="00924C30" w:rsidRPr="007B5510">
        <w:rPr>
          <w:bCs/>
          <w:i/>
          <w:iCs/>
          <w:color w:val="FF0000"/>
          <w:sz w:val="20"/>
          <w:szCs w:val="22"/>
        </w:rPr>
        <w:t xml:space="preserve"> </w:t>
      </w:r>
      <w:r>
        <w:rPr>
          <w:bCs/>
          <w:i/>
          <w:iCs/>
          <w:color w:val="FF0000"/>
          <w:sz w:val="20"/>
          <w:szCs w:val="22"/>
        </w:rPr>
        <w:t>formularz</w:t>
      </w:r>
      <w:r w:rsidR="00924C30" w:rsidRPr="007B5510">
        <w:rPr>
          <w:bCs/>
          <w:i/>
          <w:iCs/>
          <w:color w:val="FF0000"/>
          <w:sz w:val="20"/>
          <w:szCs w:val="22"/>
        </w:rPr>
        <w:t xml:space="preserve"> wypełnienia Wykonawca </w:t>
      </w:r>
      <w:r w:rsidRPr="009E69E0">
        <w:rPr>
          <w:bCs/>
          <w:i/>
          <w:iCs/>
          <w:color w:val="FF0000"/>
          <w:sz w:val="20"/>
          <w:szCs w:val="22"/>
          <w:u w:val="single"/>
        </w:rPr>
        <w:t>nieprowadzący działalności gospodarczej</w:t>
      </w:r>
      <w:r w:rsidRPr="009E69E0">
        <w:rPr>
          <w:bCs/>
          <w:i/>
          <w:iCs/>
          <w:color w:val="FF0000"/>
          <w:sz w:val="20"/>
          <w:szCs w:val="22"/>
        </w:rPr>
        <w:t xml:space="preserve"> </w:t>
      </w:r>
      <w:r>
        <w:rPr>
          <w:bCs/>
          <w:i/>
          <w:iCs/>
          <w:color w:val="FF0000"/>
          <w:sz w:val="20"/>
          <w:szCs w:val="22"/>
        </w:rPr>
        <w:t>(</w:t>
      </w:r>
      <w:r w:rsidR="00924C30" w:rsidRPr="009E69E0">
        <w:rPr>
          <w:bCs/>
          <w:i/>
          <w:iCs/>
          <w:color w:val="FF0000"/>
          <w:sz w:val="20"/>
          <w:szCs w:val="22"/>
        </w:rPr>
        <w:t>będący osobą fizyczną</w:t>
      </w:r>
      <w:r w:rsidRPr="009E69E0">
        <w:rPr>
          <w:bCs/>
          <w:i/>
          <w:iCs/>
          <w:color w:val="FF0000"/>
          <w:sz w:val="20"/>
          <w:szCs w:val="22"/>
        </w:rPr>
        <w:t>)</w:t>
      </w:r>
      <w:r>
        <w:rPr>
          <w:bCs/>
          <w:i/>
          <w:iCs/>
          <w:color w:val="FF0000"/>
          <w:sz w:val="20"/>
          <w:szCs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7B5510" w:rsidRPr="007F3E87" w14:paraId="1B00B2BC" w14:textId="77777777" w:rsidTr="00F11A20">
        <w:trPr>
          <w:trHeight w:val="601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64FB628D" w14:textId="2ED56C0F" w:rsidR="007B5510" w:rsidRPr="007B5510" w:rsidRDefault="007B5510" w:rsidP="007B5510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Cena, doświadczenie </w:t>
            </w:r>
          </w:p>
        </w:tc>
      </w:tr>
      <w:tr w:rsidR="007B5510" w:rsidRPr="00570607" w14:paraId="31ADAC02" w14:textId="77777777" w:rsidTr="007B5510">
        <w:trPr>
          <w:trHeight w:val="3947"/>
        </w:trPr>
        <w:tc>
          <w:tcPr>
            <w:tcW w:w="9356" w:type="dxa"/>
            <w:shd w:val="clear" w:color="auto" w:fill="auto"/>
          </w:tcPr>
          <w:p w14:paraId="04D5A546" w14:textId="77777777" w:rsidR="007B5510" w:rsidRPr="00210A16" w:rsidRDefault="007B5510" w:rsidP="007B5510">
            <w:pPr>
              <w:pStyle w:val="Akapitzlist"/>
              <w:numPr>
                <w:ilvl w:val="0"/>
                <w:numId w:val="12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13323324" w14:textId="234084BD" w:rsidR="007B5510" w:rsidRPr="000A6D0D" w:rsidRDefault="007B5510" w:rsidP="00F11A20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0A6D0D">
              <w:rPr>
                <w:sz w:val="22"/>
                <w:szCs w:val="22"/>
              </w:rPr>
              <w:t xml:space="preserve">zł x 15 h x 5 dzieci = ……………….. zł </w:t>
            </w:r>
            <w:r>
              <w:rPr>
                <w:sz w:val="22"/>
                <w:szCs w:val="22"/>
              </w:rPr>
              <w:t>brutto</w:t>
            </w:r>
            <w:r w:rsidR="009E69E0">
              <w:rPr>
                <w:rStyle w:val="Odwoanieprzypisudolnego"/>
                <w:sz w:val="22"/>
                <w:szCs w:val="22"/>
              </w:rPr>
              <w:footnoteReference w:id="2"/>
            </w:r>
            <w:r w:rsidR="009E69E0">
              <w:rPr>
                <w:sz w:val="22"/>
                <w:szCs w:val="22"/>
              </w:rPr>
              <w:t>,</w:t>
            </w:r>
          </w:p>
          <w:p w14:paraId="5D67D3F9" w14:textId="3FAD2EFB" w:rsidR="007B5510" w:rsidRPr="000A6D0D" w:rsidRDefault="007B5510" w:rsidP="007B55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............................................................................................................................... zł). </w:t>
            </w:r>
          </w:p>
          <w:p w14:paraId="733BD544" w14:textId="77777777" w:rsidR="007B5510" w:rsidRPr="000A6D0D" w:rsidRDefault="007B5510" w:rsidP="00F11A20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0A6D0D">
              <w:rPr>
                <w:sz w:val="22"/>
                <w:szCs w:val="22"/>
              </w:rPr>
              <w:t xml:space="preserve">*: </w:t>
            </w:r>
          </w:p>
          <w:p w14:paraId="59717B6D" w14:textId="77777777" w:rsidR="007B5510" w:rsidRPr="000A6D0D" w:rsidRDefault="007B5510" w:rsidP="00F11A20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 24 miesięcy</w:t>
            </w:r>
            <w:r w:rsidRPr="000A6D0D">
              <w:rPr>
                <w:sz w:val="22"/>
                <w:szCs w:val="22"/>
              </w:rPr>
              <w:t>,</w:t>
            </w:r>
          </w:p>
          <w:p w14:paraId="7198E9D3" w14:textId="77777777" w:rsidR="007B5510" w:rsidRPr="000A6D0D" w:rsidRDefault="007B5510" w:rsidP="00F11A20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>od 24 do 29 miesięcy,</w:t>
            </w:r>
          </w:p>
          <w:p w14:paraId="124F2CB4" w14:textId="77777777" w:rsidR="007B5510" w:rsidRPr="000A6D0D" w:rsidRDefault="007B5510" w:rsidP="00F11A20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>od 30 do 35 miesięcy,</w:t>
            </w:r>
          </w:p>
          <w:p w14:paraId="0272C259" w14:textId="77777777" w:rsidR="007B5510" w:rsidRPr="000A6D0D" w:rsidRDefault="007B5510" w:rsidP="00F11A20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>36 miesięcy i więcej.</w:t>
            </w:r>
          </w:p>
          <w:p w14:paraId="0796725A" w14:textId="77777777" w:rsidR="007B5510" w:rsidRPr="00570607" w:rsidRDefault="007B5510" w:rsidP="009D6DD4">
            <w:pPr>
              <w:spacing w:after="240"/>
              <w:ind w:left="738"/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Pr="00D00C79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4F3AEE24" w14:textId="77777777" w:rsidR="00924C30" w:rsidRDefault="00924C30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22B4E398" w14:textId="77777777" w:rsidR="009D6DD4" w:rsidRDefault="009D6DD4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66C9488C" w14:textId="77777777" w:rsidR="009D6DD4" w:rsidRDefault="009D6DD4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02A24AA0" w14:textId="77777777" w:rsidR="009D6DD4" w:rsidRDefault="009D6DD4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00D9BCA2" w14:textId="77777777" w:rsidR="009D6DD4" w:rsidRDefault="009D6DD4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22EC1B9F" w14:textId="77777777" w:rsidR="009D6DD4" w:rsidRDefault="009D6DD4" w:rsidP="00924C30">
      <w:pPr>
        <w:pStyle w:val="Akapitzlist"/>
        <w:spacing w:line="276" w:lineRule="auto"/>
        <w:ind w:left="284"/>
        <w:jc w:val="both"/>
        <w:rPr>
          <w:bCs/>
          <w:i/>
          <w:iCs/>
          <w:color w:val="FF0000"/>
          <w:sz w:val="20"/>
          <w:szCs w:val="22"/>
        </w:rPr>
      </w:pPr>
    </w:p>
    <w:p w14:paraId="2B537C37" w14:textId="77777777" w:rsidR="009D6DD4" w:rsidRPr="00951F83" w:rsidRDefault="009D6DD4" w:rsidP="00951F83">
      <w:pPr>
        <w:spacing w:line="276" w:lineRule="auto"/>
        <w:jc w:val="both"/>
        <w:rPr>
          <w:bCs/>
          <w:i/>
          <w:iCs/>
          <w:color w:val="FF0000"/>
          <w:sz w:val="20"/>
          <w:szCs w:val="22"/>
        </w:rPr>
      </w:pPr>
    </w:p>
    <w:p w14:paraId="2FAF5452" w14:textId="33F33A4C" w:rsidR="006D09E0" w:rsidRPr="00924C30" w:rsidRDefault="009E69E0" w:rsidP="009E69E0">
      <w:pPr>
        <w:pStyle w:val="Akapitzlist"/>
        <w:spacing w:line="276" w:lineRule="auto"/>
        <w:ind w:left="142"/>
        <w:rPr>
          <w:sz w:val="22"/>
        </w:rPr>
      </w:pPr>
      <w:r>
        <w:rPr>
          <w:bCs/>
          <w:i/>
          <w:iCs/>
          <w:color w:val="FF0000"/>
          <w:sz w:val="20"/>
          <w:szCs w:val="22"/>
        </w:rPr>
        <w:lastRenderedPageBreak/>
        <w:t>P</w:t>
      </w:r>
      <w:r w:rsidR="00924C30" w:rsidRPr="007B5510">
        <w:rPr>
          <w:bCs/>
          <w:i/>
          <w:iCs/>
          <w:color w:val="FF0000"/>
          <w:sz w:val="20"/>
          <w:szCs w:val="22"/>
        </w:rPr>
        <w:t>oniższ</w:t>
      </w:r>
      <w:r>
        <w:rPr>
          <w:bCs/>
          <w:i/>
          <w:iCs/>
          <w:color w:val="FF0000"/>
          <w:sz w:val="20"/>
          <w:szCs w:val="22"/>
        </w:rPr>
        <w:t>y</w:t>
      </w:r>
      <w:r w:rsidR="00924C30" w:rsidRPr="007B5510">
        <w:rPr>
          <w:bCs/>
          <w:i/>
          <w:iCs/>
          <w:color w:val="FF0000"/>
          <w:sz w:val="20"/>
          <w:szCs w:val="22"/>
        </w:rPr>
        <w:t xml:space="preserve"> </w:t>
      </w:r>
      <w:r>
        <w:rPr>
          <w:bCs/>
          <w:i/>
          <w:iCs/>
          <w:color w:val="FF0000"/>
          <w:sz w:val="20"/>
          <w:szCs w:val="22"/>
        </w:rPr>
        <w:t>formularz</w:t>
      </w:r>
      <w:r w:rsidR="00924C30" w:rsidRPr="007B5510">
        <w:rPr>
          <w:bCs/>
          <w:i/>
          <w:iCs/>
          <w:color w:val="FF0000"/>
          <w:sz w:val="20"/>
          <w:szCs w:val="22"/>
        </w:rPr>
        <w:t xml:space="preserve"> wypełnienia Wykonawca</w:t>
      </w:r>
      <w:r w:rsidRPr="009E69E0">
        <w:t xml:space="preserve"> </w:t>
      </w:r>
      <w:r w:rsidRPr="009E69E0">
        <w:rPr>
          <w:bCs/>
          <w:i/>
          <w:iCs/>
          <w:color w:val="FF0000"/>
          <w:sz w:val="20"/>
          <w:szCs w:val="22"/>
          <w:u w:val="single"/>
        </w:rPr>
        <w:t>prowadzący działalność gospodarczą</w:t>
      </w:r>
      <w:r w:rsidR="00924C30" w:rsidRPr="007B5510">
        <w:rPr>
          <w:bCs/>
          <w:i/>
          <w:iCs/>
          <w:color w:val="FF0000"/>
          <w:sz w:val="20"/>
          <w:szCs w:val="22"/>
        </w:rPr>
        <w:t xml:space="preserve"> </w:t>
      </w:r>
      <w:r w:rsidRPr="009E69E0">
        <w:rPr>
          <w:bCs/>
          <w:i/>
          <w:iCs/>
          <w:color w:val="FF0000"/>
          <w:sz w:val="20"/>
          <w:szCs w:val="22"/>
        </w:rPr>
        <w:t>(</w:t>
      </w:r>
      <w:r w:rsidR="00924C30" w:rsidRPr="009E69E0">
        <w:rPr>
          <w:bCs/>
          <w:i/>
          <w:iCs/>
          <w:color w:val="FF0000"/>
          <w:sz w:val="20"/>
          <w:szCs w:val="22"/>
        </w:rPr>
        <w:t>nie będący osobą fizyczną</w:t>
      </w:r>
      <w:r>
        <w:rPr>
          <w:bCs/>
          <w:i/>
          <w:iCs/>
          <w:color w:val="FF0000"/>
          <w:sz w:val="20"/>
          <w:szCs w:val="22"/>
        </w:rPr>
        <w:t>):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77741">
        <w:trPr>
          <w:trHeight w:val="601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6465816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doświadczenie </w:t>
            </w:r>
          </w:p>
        </w:tc>
      </w:tr>
      <w:bookmarkEnd w:id="0"/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2C40B1E9" w:rsidR="00210A16" w:rsidRPr="000A6D0D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0A6D0D">
              <w:rPr>
                <w:sz w:val="22"/>
                <w:szCs w:val="22"/>
              </w:rPr>
              <w:t xml:space="preserve">zł x </w:t>
            </w:r>
            <w:r w:rsidR="00C03654" w:rsidRPr="000A6D0D">
              <w:rPr>
                <w:sz w:val="22"/>
                <w:szCs w:val="22"/>
              </w:rPr>
              <w:t>15</w:t>
            </w:r>
            <w:r w:rsidRPr="000A6D0D">
              <w:rPr>
                <w:sz w:val="22"/>
                <w:szCs w:val="22"/>
              </w:rPr>
              <w:t xml:space="preserve"> h x 5 dzieci = ……………….. zł netto</w:t>
            </w:r>
            <w:r w:rsidR="009E69E0">
              <w:rPr>
                <w:sz w:val="22"/>
                <w:szCs w:val="22"/>
              </w:rPr>
              <w:t>,</w:t>
            </w:r>
          </w:p>
          <w:p w14:paraId="03A0BCB7" w14:textId="77777777" w:rsidR="00210A16" w:rsidRPr="000A6D0D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............................................................................................................................... zł),</w:t>
            </w:r>
          </w:p>
          <w:p w14:paraId="48747A58" w14:textId="77777777" w:rsidR="00210A16" w:rsidRPr="000A6D0D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282F0F13" w:rsidR="00210A16" w:rsidRPr="000A6D0D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kwotę brutto: ...............................................................</w:t>
            </w:r>
            <w:r w:rsidR="009E69E0">
              <w:rPr>
                <w:sz w:val="22"/>
                <w:szCs w:val="22"/>
              </w:rPr>
              <w:t xml:space="preserve"> </w:t>
            </w:r>
            <w:r w:rsidRPr="000A6D0D">
              <w:rPr>
                <w:sz w:val="22"/>
                <w:szCs w:val="22"/>
              </w:rPr>
              <w:t>zł</w:t>
            </w:r>
            <w:r w:rsidR="009E69E0">
              <w:rPr>
                <w:rStyle w:val="Odwoanieprzypisudolnego"/>
                <w:sz w:val="22"/>
                <w:szCs w:val="22"/>
              </w:rPr>
              <w:footnoteReference w:id="3"/>
            </w:r>
            <w:r w:rsidR="009E69E0">
              <w:rPr>
                <w:sz w:val="22"/>
                <w:szCs w:val="22"/>
              </w:rPr>
              <w:t>,</w:t>
            </w:r>
            <w:r w:rsidRPr="000A6D0D">
              <w:rPr>
                <w:sz w:val="22"/>
                <w:szCs w:val="22"/>
              </w:rPr>
              <w:t xml:space="preserve"> </w:t>
            </w:r>
          </w:p>
          <w:p w14:paraId="368B9C3F" w14:textId="77777777" w:rsidR="00210A16" w:rsidRPr="000A6D0D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............................................................................................................................... zł). </w:t>
            </w:r>
          </w:p>
          <w:p w14:paraId="24F5E652" w14:textId="77777777" w:rsidR="00210A16" w:rsidRPr="000A6D0D" w:rsidRDefault="00210A16" w:rsidP="007B5510">
            <w:pPr>
              <w:pStyle w:val="Akapitzlist"/>
              <w:numPr>
                <w:ilvl w:val="0"/>
                <w:numId w:val="15"/>
              </w:num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0A6D0D">
              <w:rPr>
                <w:sz w:val="22"/>
                <w:szCs w:val="22"/>
              </w:rPr>
              <w:t xml:space="preserve">*: </w:t>
            </w:r>
          </w:p>
          <w:p w14:paraId="41675B3A" w14:textId="1BBEFCF9" w:rsidR="00D00C79" w:rsidRPr="000A6D0D" w:rsidRDefault="00064860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60CE1">
              <w:rPr>
                <w:sz w:val="22"/>
                <w:szCs w:val="22"/>
              </w:rPr>
              <w:t>oniżej 24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3523883A" w14:textId="7E25E50D" w:rsidR="00D00C79" w:rsidRPr="000A6D0D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od </w:t>
            </w:r>
            <w:r w:rsidR="00325089" w:rsidRPr="000A6D0D">
              <w:rPr>
                <w:sz w:val="22"/>
                <w:szCs w:val="22"/>
              </w:rPr>
              <w:t>24</w:t>
            </w:r>
            <w:r w:rsidRPr="000A6D0D">
              <w:rPr>
                <w:sz w:val="22"/>
                <w:szCs w:val="22"/>
              </w:rPr>
              <w:t xml:space="preserve"> do </w:t>
            </w:r>
            <w:r w:rsidR="00325089" w:rsidRPr="000A6D0D">
              <w:rPr>
                <w:sz w:val="22"/>
                <w:szCs w:val="22"/>
              </w:rPr>
              <w:t>29</w:t>
            </w:r>
            <w:r w:rsidRPr="000A6D0D">
              <w:rPr>
                <w:sz w:val="22"/>
                <w:szCs w:val="22"/>
              </w:rPr>
              <w:t xml:space="preserve">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2F2DEFD7" w14:textId="400A7231" w:rsidR="00D00C79" w:rsidRPr="000A6D0D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od </w:t>
            </w:r>
            <w:r w:rsidR="00325089" w:rsidRPr="000A6D0D">
              <w:rPr>
                <w:sz w:val="22"/>
                <w:szCs w:val="22"/>
              </w:rPr>
              <w:t>30</w:t>
            </w:r>
            <w:r w:rsidRPr="000A6D0D">
              <w:rPr>
                <w:sz w:val="22"/>
                <w:szCs w:val="22"/>
              </w:rPr>
              <w:t xml:space="preserve"> do </w:t>
            </w:r>
            <w:r w:rsidR="00325089" w:rsidRPr="000A6D0D">
              <w:rPr>
                <w:sz w:val="22"/>
                <w:szCs w:val="22"/>
              </w:rPr>
              <w:t>3</w:t>
            </w:r>
            <w:r w:rsidR="00710B36" w:rsidRPr="000A6D0D">
              <w:rPr>
                <w:sz w:val="22"/>
                <w:szCs w:val="22"/>
              </w:rPr>
              <w:t>5</w:t>
            </w:r>
            <w:r w:rsidRPr="000A6D0D">
              <w:rPr>
                <w:sz w:val="22"/>
                <w:szCs w:val="22"/>
              </w:rPr>
              <w:t xml:space="preserve">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6CCE554C" w14:textId="7AA93092" w:rsidR="00D00C79" w:rsidRPr="000A6D0D" w:rsidRDefault="0032508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>3</w:t>
            </w:r>
            <w:r w:rsidR="00710B36" w:rsidRPr="000A6D0D">
              <w:rPr>
                <w:sz w:val="22"/>
                <w:szCs w:val="22"/>
              </w:rPr>
              <w:t>6</w:t>
            </w:r>
            <w:r w:rsidR="006906D8" w:rsidRPr="000A6D0D">
              <w:rPr>
                <w:sz w:val="22"/>
                <w:szCs w:val="22"/>
              </w:rPr>
              <w:t xml:space="preserve"> </w:t>
            </w:r>
            <w:r w:rsidR="00D00C79" w:rsidRPr="000A6D0D">
              <w:rPr>
                <w:sz w:val="22"/>
                <w:szCs w:val="22"/>
              </w:rPr>
              <w:t>miesięcy i więcej</w:t>
            </w:r>
            <w:r w:rsidR="00C52634" w:rsidRPr="000A6D0D">
              <w:rPr>
                <w:sz w:val="22"/>
                <w:szCs w:val="22"/>
              </w:rPr>
              <w:t>.</w:t>
            </w:r>
          </w:p>
          <w:p w14:paraId="3C0F54BD" w14:textId="572E0CED" w:rsidR="00210A16" w:rsidRPr="00570607" w:rsidRDefault="00210A16" w:rsidP="009D6DD4">
            <w:pPr>
              <w:spacing w:after="240"/>
              <w:ind w:left="738"/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D00C79" w:rsidRPr="00D00C79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4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C29F3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w </w:t>
      </w:r>
      <w:r w:rsidR="009B3EF0" w:rsidRPr="000E44E0">
        <w:rPr>
          <w:i/>
          <w:iCs/>
          <w:sz w:val="22"/>
        </w:rPr>
        <w:t>Z</w:t>
      </w:r>
      <w:r w:rsidR="00A857E5" w:rsidRPr="000E44E0">
        <w:rPr>
          <w:i/>
          <w:iCs/>
          <w:sz w:val="22"/>
        </w:rPr>
        <w:t xml:space="preserve">ałączniku Nr </w:t>
      </w:r>
      <w:r w:rsidR="003173B0" w:rsidRPr="000E44E0">
        <w:rPr>
          <w:i/>
          <w:iCs/>
          <w:sz w:val="22"/>
        </w:rPr>
        <w:t>6</w:t>
      </w:r>
      <w:r w:rsidR="00210A16" w:rsidRPr="000E44E0">
        <w:rPr>
          <w:i/>
          <w:iCs/>
          <w:sz w:val="22"/>
        </w:rPr>
        <w:t xml:space="preserve"> </w:t>
      </w:r>
      <w:r w:rsidR="00A857E5" w:rsidRPr="000E44E0">
        <w:rPr>
          <w:i/>
          <w:iCs/>
          <w:sz w:val="22"/>
        </w:rPr>
        <w:t xml:space="preserve">do </w:t>
      </w:r>
      <w:r w:rsidRPr="000E44E0">
        <w:rPr>
          <w:i/>
          <w:iCs/>
          <w:sz w:val="22"/>
        </w:rPr>
        <w:t>Specyfikacji</w:t>
      </w:r>
      <w:r w:rsidRPr="00BE52F0">
        <w:rPr>
          <w:i/>
          <w:iCs/>
          <w:sz w:val="22"/>
        </w:rPr>
        <w:t xml:space="preserve">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0A6D0D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>ustalaniu ceny uwzględniono wszystkie koszty mogące wystąpić w trakcie realizacji niniejszego zamówienia,</w:t>
      </w:r>
    </w:p>
    <w:p w14:paraId="64112B27" w14:textId="63E3D90B" w:rsidR="009A567D" w:rsidRPr="000A6D0D" w:rsidRDefault="009A567D" w:rsidP="009A56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0A6D0D">
        <w:rPr>
          <w:sz w:val="22"/>
        </w:rPr>
        <w:t>c</w:t>
      </w:r>
      <w:r w:rsidRPr="000A6D0D">
        <w:rPr>
          <w:iCs/>
          <w:sz w:val="22"/>
        </w:rPr>
        <w:t xml:space="preserve">zynności związane z </w:t>
      </w:r>
      <w:r w:rsidRPr="000A6D0D">
        <w:rPr>
          <w:sz w:val="22"/>
        </w:rPr>
        <w:t>realizacją przedmiotu zamówienia, winny być wykonywane przez osoby zatrudnione przez Wykonawcę na podstawie stosunku pracy</w:t>
      </w:r>
      <w:r w:rsidRPr="000A6D0D">
        <w:rPr>
          <w:iCs/>
          <w:sz w:val="22"/>
        </w:rPr>
        <w:t xml:space="preserve">; 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5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025C8F08" w:rsidR="007B459B" w:rsidRPr="009A567D" w:rsidRDefault="00267D1F" w:rsidP="009A567D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7B459B" w:rsidRPr="007B459B">
        <w:rPr>
          <w:bCs/>
          <w:sz w:val="22"/>
          <w:szCs w:val="22"/>
        </w:rPr>
        <w:t>1</w:t>
      </w:r>
      <w:r w:rsidR="006E46FA">
        <w:rPr>
          <w:bCs/>
          <w:sz w:val="22"/>
          <w:szCs w:val="22"/>
        </w:rPr>
        <w:t>911</w:t>
      </w:r>
      <w:r w:rsidR="007B459B">
        <w:rPr>
          <w:bCs/>
          <w:sz w:val="22"/>
          <w:szCs w:val="22"/>
        </w:rPr>
        <w:t xml:space="preserve">), </w:t>
      </w:r>
    </w:p>
    <w:p w14:paraId="7FEBE779" w14:textId="49461BFA" w:rsidR="00146BCF" w:rsidRDefault="00CE3AE6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1911)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5C81C3C7" w14:textId="18F1E09E" w:rsidR="00FF2B59" w:rsidRPr="00F07578" w:rsidRDefault="008B3666" w:rsidP="00F07578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67214AF4" w14:textId="77777777" w:rsidR="00951F83" w:rsidRDefault="00951F83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7627C07" w14:textId="77777777" w:rsidR="00951F83" w:rsidRDefault="00951F83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02F3BB3" w14:textId="77777777" w:rsidR="00951F83" w:rsidRDefault="00951F83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7F2F" w14:textId="77777777" w:rsidR="00F85BC6" w:rsidRDefault="00F85B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7D41641E" w14:textId="17E7F7D5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5CB8E9E0" wp14:editId="2F66B167">
              <wp:simplePos x="0" y="0"/>
              <wp:positionH relativeFrom="column">
                <wp:posOffset>-286385</wp:posOffset>
              </wp:positionH>
              <wp:positionV relativeFrom="paragraph">
                <wp:posOffset>17780</wp:posOffset>
              </wp:positionV>
              <wp:extent cx="6367081" cy="612000"/>
              <wp:effectExtent l="0" t="0" r="0" b="0"/>
              <wp:wrapNone/>
              <wp:docPr id="23555414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7081" cy="6120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AE4D0BB" w14:textId="77777777" w:rsidR="00951F83" w:rsidRDefault="00951F83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7875BBE9" w14:textId="77777777" w:rsidR="00951F83" w:rsidRDefault="00951F83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162AAA61" w14:textId="77777777" w:rsidR="00951F83" w:rsidRDefault="00951F83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07516AAE" w14:textId="66DBB7E5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E44E7" w14:textId="77777777" w:rsidR="00F85BC6" w:rsidRDefault="00F85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7D311781" w14:textId="3EAC0A01" w:rsidR="009E69E0" w:rsidRDefault="009E69E0" w:rsidP="009E69E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</w:t>
      </w:r>
      <w:r w:rsidRPr="009E69E0">
        <w:t>Wykonawcy - osoby fizycznej, nieprowadzącej działalności gospodarczej cena brutto obejmuje wszelkie składki na ubezpieczenia emerytalne, rentowe i chorobowe zgodnie z ustawą z dnia 13 października 1998 r. o systemie ubezpieczeń społecznych</w:t>
      </w:r>
      <w:r w:rsidR="00AB6921">
        <w:t xml:space="preserve"> </w:t>
      </w:r>
      <w:r w:rsidR="00AB6921" w:rsidRPr="00B4007E">
        <w:t>(Dz. U. z 202</w:t>
      </w:r>
      <w:r w:rsidR="00AB6921">
        <w:t>4</w:t>
      </w:r>
      <w:r w:rsidR="00AB6921" w:rsidRPr="00B4007E">
        <w:t xml:space="preserve"> r. poz. </w:t>
      </w:r>
      <w:r w:rsidR="00AB6921" w:rsidRPr="00222E3E">
        <w:t>1615</w:t>
      </w:r>
      <w:r w:rsidR="00AB6921" w:rsidRPr="00B4007E">
        <w:t>)</w:t>
      </w:r>
      <w:r w:rsidRPr="009E69E0">
        <w:t>, w tym również składki w tej części, w której zgodnie z przepisami obciążają  Zamawiającego, oraz składki na ubezpieczenie zdrowotne, zgodnie z ustawą z dnia 27 sierpnia 2004 o świadczeniach opieki zdrowotnej finansowanej ze środków publicznych</w:t>
      </w:r>
      <w:r w:rsidR="00AB6921">
        <w:t xml:space="preserve"> </w:t>
      </w:r>
      <w:r w:rsidR="00AB6921" w:rsidRPr="00B4007E">
        <w:t>(Dz. U. z 202</w:t>
      </w:r>
      <w:r w:rsidR="00AB6921">
        <w:t>5</w:t>
      </w:r>
      <w:r w:rsidR="00AB6921" w:rsidRPr="00B4007E">
        <w:t xml:space="preserve"> r. poz. </w:t>
      </w:r>
      <w:r w:rsidR="00AB6921" w:rsidRPr="00222E3E">
        <w:t>129</w:t>
      </w:r>
      <w:r w:rsidR="00AB6921" w:rsidRPr="00B4007E">
        <w:t>)</w:t>
      </w:r>
      <w:r w:rsidRPr="009E69E0">
        <w:t>, a także wszelkie koszty Zamawiającego związane z realizacją umowy z osobą nieprowadzącą działalności gospodarczej, obejmujące składki na Fundusz Pracy, zgodnie z ustawą z dnia 20 kwietnia 2004 r. o promocji zatrudnienia i instytucjach rynku pracy</w:t>
      </w:r>
      <w:r w:rsidR="00AB6921">
        <w:t xml:space="preserve"> </w:t>
      </w:r>
      <w:r w:rsidR="00AB6921" w:rsidRPr="00B4007E">
        <w:t>(Dz. U. z 202</w:t>
      </w:r>
      <w:r w:rsidR="00AB6921">
        <w:t>4</w:t>
      </w:r>
      <w:r w:rsidR="00AB6921" w:rsidRPr="00B4007E">
        <w:t xml:space="preserve"> r. poz. </w:t>
      </w:r>
      <w:r w:rsidR="00AB6921" w:rsidRPr="004E3808">
        <w:t>190</w:t>
      </w:r>
      <w:r w:rsidR="00AB6921">
        <w:t>7</w:t>
      </w:r>
      <w:r w:rsidR="00AB6921" w:rsidRPr="00B4007E">
        <w:t>)</w:t>
      </w:r>
      <w:r w:rsidRPr="009E69E0">
        <w:t>, składkę na ubezpieczenie wypadkowe, zgodnie z ustawą z dnia 30 października 2002 r. o ubezpieczeniu społecznym z tytułu wypadków przy pracy i chorób zawodowych</w:t>
      </w:r>
      <w:r w:rsidR="00AB6921">
        <w:t xml:space="preserve"> </w:t>
      </w:r>
      <w:r w:rsidR="00AB6921" w:rsidRPr="00B4007E">
        <w:t>(Dz. U. z 20</w:t>
      </w:r>
      <w:r w:rsidR="00AB6921">
        <w:t>24</w:t>
      </w:r>
      <w:r w:rsidR="00AB6921" w:rsidRPr="00B4007E">
        <w:t xml:space="preserve">, poz. </w:t>
      </w:r>
      <w:r w:rsidR="00AB6921" w:rsidRPr="004E3808">
        <w:t>1243</w:t>
      </w:r>
      <w:r w:rsidR="00AB6921" w:rsidRPr="00B4007E">
        <w:t>)</w:t>
      </w:r>
      <w:r w:rsidRPr="009E69E0">
        <w:t xml:space="preserve"> oraz wszystkie inne należności publicznoprawne związane z wykonywaniem umowy, w tym również takie, które mogą powstać w przyszłości. Powyższe okoliczności Wykonawca powinien uwzględnić przy obliczaniu ceny oferty brutto; wysokość wynagrodzenia Wykonawcy zależna będzie od każdoczesnego statusu Wykonawcy w zakresie ubezpieczeń społecznych oraz od rozmiaru obowiązków Zamawiającego w zakresie składek na Fundusz Pracy oraz składek na ubezpieczenie wypadkowe w okresie wykonywania zlecenia. </w:t>
      </w:r>
      <w:r w:rsidRPr="00AB6921">
        <w:rPr>
          <w:b/>
          <w:bCs/>
        </w:rPr>
        <w:t>Ustalenie ceny brutto jako sumy wszelkich kosztów, jakie poniesie Zamawiający w związku z wykonaniem umowy ma na celu doprowadzenie do porównywalności ofert składanych przez podmioty prowadzące działalność gospodarczą i osoby nie prowadzące działalności gospodarczej</w:t>
      </w:r>
      <w:r w:rsidRPr="009E69E0">
        <w:t>. Zamawiający, tytułem składek na ubezpieczenie emerytalne, rentowe, wypadkowe oraz na Fundusz Pracy poniesie koszt, który wynosi maksymalnie na dzień przekazania zapytania ofertowego  0,19</w:t>
      </w:r>
      <w:r w:rsidR="00AB6921">
        <w:t>91</w:t>
      </w:r>
      <w:r w:rsidRPr="009E69E0">
        <w:t xml:space="preserve"> wynagrodzenia brutto.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</w:t>
      </w:r>
      <w:r w:rsidR="009D6DD4">
        <w:t>;</w:t>
      </w:r>
    </w:p>
  </w:footnote>
  <w:footnote w:id="3">
    <w:p w14:paraId="6DB6BCFA" w14:textId="49390709" w:rsidR="009D6DD4" w:rsidRDefault="009D6DD4" w:rsidP="009D6DD4">
      <w:pPr>
        <w:pStyle w:val="Tekstprzypisudolnego"/>
        <w:jc w:val="both"/>
      </w:pPr>
      <w:r w:rsidRPr="00A26756">
        <w:rPr>
          <w:color w:val="FF0000"/>
        </w:rPr>
        <w:t>** niepotrzebne skreślić</w:t>
      </w:r>
      <w:r>
        <w:t>;</w:t>
      </w:r>
    </w:p>
    <w:p w14:paraId="30622452" w14:textId="5D890CA3" w:rsidR="009E69E0" w:rsidRPr="009E69E0" w:rsidRDefault="009E69E0" w:rsidP="009E69E0">
      <w:pPr>
        <w:spacing w:line="259" w:lineRule="auto"/>
        <w:ind w:left="142" w:hanging="142"/>
        <w:jc w:val="both"/>
        <w:rPr>
          <w:bCs/>
        </w:rPr>
      </w:pPr>
      <w:r w:rsidRPr="009E69E0">
        <w:rPr>
          <w:sz w:val="20"/>
          <w:szCs w:val="20"/>
          <w:vertAlign w:val="superscript"/>
        </w:rPr>
        <w:footnoteRef/>
      </w:r>
      <w:r w:rsidRPr="009E69E0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0758BC">
        <w:rPr>
          <w:sz w:val="20"/>
          <w:szCs w:val="20"/>
        </w:rPr>
        <w:t xml:space="preserve"> przypadku Wykonawcy prowadzącego działalność gospodarczą maksymalna cena oferty brutto jest ceną ostateczną obejmującą wszystkie koszty, w tym składniki związane z realizacją zamówienia, oraz podatek VAT, upusty, rabaty</w:t>
      </w:r>
      <w:r w:rsidR="009D6DD4">
        <w:rPr>
          <w:sz w:val="20"/>
          <w:szCs w:val="20"/>
        </w:rPr>
        <w:t>;</w:t>
      </w:r>
    </w:p>
  </w:footnote>
  <w:footnote w:id="4">
    <w:p w14:paraId="2BE2DC94" w14:textId="65554F6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5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52831" w14:textId="77777777" w:rsidR="00F85BC6" w:rsidRDefault="00F85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1121419409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DF99" w14:textId="77777777" w:rsidR="00F85BC6" w:rsidRDefault="00F85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E0074B7"/>
    <w:multiLevelType w:val="hybridMultilevel"/>
    <w:tmpl w:val="CB1EFD4E"/>
    <w:lvl w:ilvl="0" w:tplc="9FA856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3"/>
  </w:num>
  <w:num w:numId="2" w16cid:durableId="1913078128">
    <w:abstractNumId w:val="11"/>
  </w:num>
  <w:num w:numId="3" w16cid:durableId="1031421137">
    <w:abstractNumId w:val="12"/>
  </w:num>
  <w:num w:numId="4" w16cid:durableId="1383559952">
    <w:abstractNumId w:val="14"/>
  </w:num>
  <w:num w:numId="5" w16cid:durableId="1267350063">
    <w:abstractNumId w:val="10"/>
  </w:num>
  <w:num w:numId="6" w16cid:durableId="179910275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3"/>
  </w:num>
  <w:num w:numId="10" w16cid:durableId="1999071855">
    <w:abstractNumId w:val="9"/>
  </w:num>
  <w:num w:numId="11" w16cid:durableId="129639057">
    <w:abstractNumId w:val="8"/>
  </w:num>
  <w:num w:numId="12" w16cid:durableId="755321433">
    <w:abstractNumId w:val="4"/>
  </w:num>
  <w:num w:numId="13" w16cid:durableId="40896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7"/>
  </w:num>
  <w:num w:numId="16" w16cid:durableId="130812136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A6D0D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7D84"/>
    <w:rsid w:val="001E571A"/>
    <w:rsid w:val="0020562D"/>
    <w:rsid w:val="00210A16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2E68F9"/>
    <w:rsid w:val="00315939"/>
    <w:rsid w:val="003173B0"/>
    <w:rsid w:val="0032128B"/>
    <w:rsid w:val="00325089"/>
    <w:rsid w:val="003412D2"/>
    <w:rsid w:val="003961C1"/>
    <w:rsid w:val="003B769C"/>
    <w:rsid w:val="003D65EB"/>
    <w:rsid w:val="00416884"/>
    <w:rsid w:val="00434999"/>
    <w:rsid w:val="004406BD"/>
    <w:rsid w:val="004441BE"/>
    <w:rsid w:val="00460CE1"/>
    <w:rsid w:val="00477741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10E02"/>
    <w:rsid w:val="00525EFF"/>
    <w:rsid w:val="00560716"/>
    <w:rsid w:val="00570607"/>
    <w:rsid w:val="00577659"/>
    <w:rsid w:val="00580D5F"/>
    <w:rsid w:val="00583F11"/>
    <w:rsid w:val="005844F6"/>
    <w:rsid w:val="00584709"/>
    <w:rsid w:val="005F6F5F"/>
    <w:rsid w:val="00600265"/>
    <w:rsid w:val="0061011E"/>
    <w:rsid w:val="00610B1E"/>
    <w:rsid w:val="00623B44"/>
    <w:rsid w:val="006906D8"/>
    <w:rsid w:val="00694A55"/>
    <w:rsid w:val="006B63D6"/>
    <w:rsid w:val="006C641D"/>
    <w:rsid w:val="006D09E0"/>
    <w:rsid w:val="006D120B"/>
    <w:rsid w:val="006E46FA"/>
    <w:rsid w:val="006F7D33"/>
    <w:rsid w:val="007055DB"/>
    <w:rsid w:val="00710B36"/>
    <w:rsid w:val="00723DED"/>
    <w:rsid w:val="00744A58"/>
    <w:rsid w:val="00746C3E"/>
    <w:rsid w:val="007859F5"/>
    <w:rsid w:val="00791B1E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61688"/>
    <w:rsid w:val="008B0A9D"/>
    <w:rsid w:val="008B3666"/>
    <w:rsid w:val="008B47F5"/>
    <w:rsid w:val="008C2EE0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B3EF0"/>
    <w:rsid w:val="009C666E"/>
    <w:rsid w:val="009D6DD4"/>
    <w:rsid w:val="009D75A8"/>
    <w:rsid w:val="009E69E0"/>
    <w:rsid w:val="00A066DF"/>
    <w:rsid w:val="00A225D0"/>
    <w:rsid w:val="00A26756"/>
    <w:rsid w:val="00A50E18"/>
    <w:rsid w:val="00A857E5"/>
    <w:rsid w:val="00AA39D6"/>
    <w:rsid w:val="00AB3B12"/>
    <w:rsid w:val="00AB6921"/>
    <w:rsid w:val="00AE1948"/>
    <w:rsid w:val="00AE2237"/>
    <w:rsid w:val="00AE2ACB"/>
    <w:rsid w:val="00AE758A"/>
    <w:rsid w:val="00AF4AC3"/>
    <w:rsid w:val="00AF5890"/>
    <w:rsid w:val="00B1041F"/>
    <w:rsid w:val="00B15605"/>
    <w:rsid w:val="00B47637"/>
    <w:rsid w:val="00B572A8"/>
    <w:rsid w:val="00B625CB"/>
    <w:rsid w:val="00B62A71"/>
    <w:rsid w:val="00B67AAE"/>
    <w:rsid w:val="00B82577"/>
    <w:rsid w:val="00B866DD"/>
    <w:rsid w:val="00B9086B"/>
    <w:rsid w:val="00B971AE"/>
    <w:rsid w:val="00BC4F99"/>
    <w:rsid w:val="00BD0342"/>
    <w:rsid w:val="00BD26D3"/>
    <w:rsid w:val="00BE52F0"/>
    <w:rsid w:val="00C03654"/>
    <w:rsid w:val="00C22F7D"/>
    <w:rsid w:val="00C52634"/>
    <w:rsid w:val="00C66308"/>
    <w:rsid w:val="00C94B6C"/>
    <w:rsid w:val="00CA2382"/>
    <w:rsid w:val="00CC3A8D"/>
    <w:rsid w:val="00CC74C0"/>
    <w:rsid w:val="00CE3AE6"/>
    <w:rsid w:val="00CF6B93"/>
    <w:rsid w:val="00D00C79"/>
    <w:rsid w:val="00D13D73"/>
    <w:rsid w:val="00D35048"/>
    <w:rsid w:val="00D3681A"/>
    <w:rsid w:val="00D442FE"/>
    <w:rsid w:val="00D554C7"/>
    <w:rsid w:val="00D55591"/>
    <w:rsid w:val="00D724FC"/>
    <w:rsid w:val="00DC336F"/>
    <w:rsid w:val="00E1735C"/>
    <w:rsid w:val="00E17F3B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F07578"/>
    <w:rsid w:val="00F134D5"/>
    <w:rsid w:val="00F31EAC"/>
    <w:rsid w:val="00F60DAD"/>
    <w:rsid w:val="00F626E5"/>
    <w:rsid w:val="00F84386"/>
    <w:rsid w:val="00F85BC6"/>
    <w:rsid w:val="00F97766"/>
    <w:rsid w:val="00FA3BF0"/>
    <w:rsid w:val="00FC06BE"/>
    <w:rsid w:val="00FC354F"/>
    <w:rsid w:val="00FD65A0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6</cp:revision>
  <cp:lastPrinted>2025-01-21T07:55:00Z</cp:lastPrinted>
  <dcterms:created xsi:type="dcterms:W3CDTF">2025-02-18T08:27:00Z</dcterms:created>
  <dcterms:modified xsi:type="dcterms:W3CDTF">2025-02-18T09:30:00Z</dcterms:modified>
</cp:coreProperties>
</file>