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5DECE905" w:rsidR="005103B9" w:rsidRPr="001B4DA7" w:rsidRDefault="006676AE" w:rsidP="00E444E2">
      <w:pPr>
        <w:pStyle w:val="Nagwek4"/>
        <w:tabs>
          <w:tab w:val="left" w:pos="1276"/>
        </w:tabs>
        <w:rPr>
          <w:bCs/>
          <w:iCs/>
          <w:sz w:val="20"/>
        </w:rPr>
      </w:pPr>
      <w:r w:rsidRPr="001B4DA7">
        <w:rPr>
          <w:bCs/>
          <w:iCs/>
          <w:sz w:val="20"/>
        </w:rPr>
        <w:t xml:space="preserve">Załącznik </w:t>
      </w:r>
      <w:r w:rsidR="00AB3E76" w:rsidRPr="001B4DA7">
        <w:rPr>
          <w:bCs/>
          <w:iCs/>
          <w:sz w:val="20"/>
        </w:rPr>
        <w:t>N</w:t>
      </w:r>
      <w:r w:rsidRPr="001B4DA7">
        <w:rPr>
          <w:bCs/>
          <w:iCs/>
          <w:sz w:val="20"/>
        </w:rPr>
        <w:t xml:space="preserve">r </w:t>
      </w:r>
      <w:r w:rsidR="00726C2A" w:rsidRPr="001B4DA7">
        <w:rPr>
          <w:bCs/>
          <w:iCs/>
          <w:sz w:val="20"/>
        </w:rPr>
        <w:t>2</w:t>
      </w:r>
      <w:r w:rsidR="00B36ABD" w:rsidRPr="001B4DA7">
        <w:rPr>
          <w:bCs/>
          <w:iCs/>
          <w:sz w:val="20"/>
        </w:rPr>
        <w:t xml:space="preserve"> do SWZ</w:t>
      </w:r>
    </w:p>
    <w:p w14:paraId="3902FF8E" w14:textId="4ABD19C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E444E2">
        <w:rPr>
          <w:rFonts w:ascii="Times New Roman" w:hAnsi="Times New Roman"/>
        </w:rPr>
        <w:t>Znak sprawy:</w:t>
      </w:r>
      <w:r w:rsidRPr="00E444E2">
        <w:rPr>
          <w:rFonts w:ascii="Times New Roman" w:hAnsi="Times New Roman"/>
          <w:b/>
        </w:rPr>
        <w:t xml:space="preserve"> </w:t>
      </w:r>
      <w:r w:rsidR="00C07D49" w:rsidRPr="00E444E2">
        <w:rPr>
          <w:rFonts w:ascii="Times New Roman" w:hAnsi="Times New Roman"/>
          <w:b/>
        </w:rPr>
        <w:t>PCUW.261.</w:t>
      </w:r>
      <w:r w:rsidR="00AA3B8A" w:rsidRPr="00E444E2">
        <w:rPr>
          <w:rFonts w:ascii="Times New Roman" w:hAnsi="Times New Roman"/>
          <w:b/>
        </w:rPr>
        <w:t>2</w:t>
      </w:r>
      <w:r w:rsidR="00C07D49" w:rsidRPr="00E444E2">
        <w:rPr>
          <w:rFonts w:ascii="Times New Roman" w:hAnsi="Times New Roman"/>
          <w:b/>
        </w:rPr>
        <w:t>.</w:t>
      </w:r>
      <w:r w:rsidR="001B4DA7" w:rsidRPr="00E444E2">
        <w:rPr>
          <w:rFonts w:ascii="Times New Roman" w:hAnsi="Times New Roman"/>
          <w:b/>
        </w:rPr>
        <w:t>7</w:t>
      </w:r>
      <w:r w:rsidR="001478CE" w:rsidRPr="00E444E2">
        <w:rPr>
          <w:rFonts w:ascii="Times New Roman" w:hAnsi="Times New Roman"/>
          <w:b/>
        </w:rPr>
        <w:t>.2025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E26241">
        <w:tc>
          <w:tcPr>
            <w:tcW w:w="9212" w:type="dxa"/>
            <w:shd w:val="clear" w:color="auto" w:fill="D9D9D9" w:themeFill="background1" w:themeFillShade="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5F2F89E8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1478CE">
              <w:rPr>
                <w:rFonts w:ascii="Times New Roman" w:hAnsi="Times New Roman"/>
              </w:rPr>
              <w:t xml:space="preserve">4 </w:t>
            </w:r>
            <w:r w:rsidR="00AB3E76">
              <w:rPr>
                <w:rFonts w:ascii="Times New Roman" w:hAnsi="Times New Roman"/>
              </w:rPr>
              <w:t xml:space="preserve">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1478CE">
              <w:rPr>
                <w:rFonts w:ascii="Times New Roman" w:hAnsi="Times New Roman"/>
              </w:rPr>
              <w:t>1320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2DD34B6" w14:textId="5CB3396F" w:rsidR="002C52F2" w:rsidRPr="001478CE" w:rsidRDefault="001F027E" w:rsidP="001478CE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Pzp</w:t>
      </w:r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>na zadanie pn.</w:t>
      </w:r>
      <w:r w:rsidR="00C54B4A">
        <w:rPr>
          <w:rFonts w:ascii="Times New Roman" w:hAnsi="Times New Roman"/>
        </w:rPr>
        <w:t>:</w:t>
      </w:r>
      <w:r w:rsidR="006B7379" w:rsidRPr="00C61877">
        <w:rPr>
          <w:rFonts w:ascii="Times New Roman" w:hAnsi="Times New Roman"/>
        </w:rPr>
        <w:t xml:space="preserve"> </w:t>
      </w:r>
      <w:r w:rsidR="002C52F2">
        <w:rPr>
          <w:rFonts w:ascii="Times New Roman" w:hAnsi="Times New Roman"/>
          <w:b/>
        </w:rPr>
        <w:t xml:space="preserve">Zajęcia prowadzone przez pedagoga w ramach realizacji projektu </w:t>
      </w:r>
      <w:r w:rsidR="008958C7" w:rsidRPr="008958C7">
        <w:rPr>
          <w:rFonts w:ascii="Times New Roman" w:hAnsi="Times New Roman"/>
          <w:b/>
          <w:i/>
          <w:iCs/>
        </w:rPr>
        <w:t xml:space="preserve">„Wsparcie </w:t>
      </w:r>
      <w:proofErr w:type="spellStart"/>
      <w:r w:rsidR="008958C7" w:rsidRPr="008958C7">
        <w:rPr>
          <w:rFonts w:ascii="Times New Roman" w:hAnsi="Times New Roman"/>
          <w:b/>
          <w:i/>
          <w:iCs/>
        </w:rPr>
        <w:t>deinstytucjonalizacji</w:t>
      </w:r>
      <w:proofErr w:type="spellEnd"/>
      <w:r w:rsidR="008958C7" w:rsidRPr="008958C7">
        <w:rPr>
          <w:rFonts w:ascii="Times New Roman" w:hAnsi="Times New Roman"/>
          <w:b/>
          <w:i/>
          <w:iCs/>
        </w:rPr>
        <w:t xml:space="preserve"> pieczy zastępczej w podregionie leszczyńskim”, </w:t>
      </w:r>
      <w:r w:rsidR="002C52F2">
        <w:rPr>
          <w:rFonts w:ascii="Times New Roman" w:hAnsi="Times New Roman"/>
          <w:b/>
        </w:rPr>
        <w:t>Program „</w:t>
      </w:r>
      <w:r w:rsidR="008958C7" w:rsidRPr="008958C7">
        <w:rPr>
          <w:rFonts w:ascii="Times New Roman" w:hAnsi="Times New Roman"/>
          <w:b/>
        </w:rPr>
        <w:t>Fundusze Europejskie dla Wielkopolski na lata 2021 – 2027</w:t>
      </w:r>
      <w:r w:rsidR="002C52F2">
        <w:rPr>
          <w:rFonts w:ascii="Times New Roman" w:hAnsi="Times New Roman"/>
          <w:b/>
        </w:rPr>
        <w:t>”</w:t>
      </w:r>
      <w:r w:rsidR="001478CE">
        <w:rPr>
          <w:rFonts w:ascii="Times New Roman" w:hAnsi="Times New Roman"/>
          <w:b/>
        </w:rPr>
        <w:t>.</w:t>
      </w:r>
      <w:r w:rsidR="002C52F2" w:rsidRPr="00C54B4A">
        <w:rPr>
          <w:rFonts w:ascii="Times New Roman" w:hAnsi="Times New Roman"/>
          <w:bCs/>
          <w:color w:val="FF0000"/>
          <w:sz w:val="20"/>
          <w:szCs w:val="20"/>
        </w:rPr>
        <w:t xml:space="preserve"> </w:t>
      </w:r>
    </w:p>
    <w:p w14:paraId="5055668B" w14:textId="2C3B6830" w:rsidR="00AA3B8A" w:rsidRPr="006910B2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ind w:left="851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4206AB3E" w:rsidR="005C1920" w:rsidRPr="00C61877" w:rsidRDefault="005C1920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>ust. 1 pkt 4</w:t>
      </w:r>
      <w:r w:rsidR="00522D61" w:rsidRPr="00B371B1">
        <w:rPr>
          <w:rFonts w:ascii="Times New Roman" w:hAnsi="Times New Roman"/>
        </w:rPr>
        <w:t>,</w:t>
      </w:r>
      <w:r w:rsidR="00B371B1" w:rsidRPr="00B371B1">
        <w:rPr>
          <w:rFonts w:ascii="Times New Roman" w:hAnsi="Times New Roman"/>
        </w:rPr>
        <w:t xml:space="preserve"> </w:t>
      </w:r>
      <w:r w:rsidR="00522D61" w:rsidRPr="00B371B1">
        <w:rPr>
          <w:rFonts w:ascii="Times New Roman" w:hAnsi="Times New Roman"/>
        </w:rPr>
        <w:t>8</w:t>
      </w:r>
      <w:r w:rsidR="0074227F" w:rsidRPr="00B371B1">
        <w:rPr>
          <w:rFonts w:ascii="Times New Roman" w:hAnsi="Times New Roman"/>
        </w:rPr>
        <w:t xml:space="preserve"> i 10</w:t>
      </w:r>
      <w:r w:rsidRPr="00B371B1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Pzp,</w:t>
      </w:r>
    </w:p>
    <w:p w14:paraId="66247538" w14:textId="12D54F60" w:rsidR="00AB3E76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B371B1">
        <w:rPr>
          <w:rFonts w:ascii="Times New Roman" w:hAnsi="Times New Roman"/>
          <w:i/>
          <w:sz w:val="18"/>
          <w:szCs w:val="18"/>
        </w:rPr>
        <w:t xml:space="preserve">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 xml:space="preserve">tawy </w:t>
      </w:r>
      <w:r w:rsidR="00AA3B8A">
        <w:rPr>
          <w:rFonts w:ascii="Times New Roman" w:hAnsi="Times New Roman"/>
          <w:i/>
          <w:sz w:val="18"/>
          <w:szCs w:val="18"/>
        </w:rPr>
        <w:lastRenderedPageBreak/>
        <w:t>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1EEC96F9" w:rsidR="00023477" w:rsidRDefault="00C113BF" w:rsidP="00E444E2">
      <w:pPr>
        <w:spacing w:before="120"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</w:t>
      </w:r>
      <w:r w:rsidR="00E444E2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</w:t>
      </w:r>
      <w:r w:rsidR="00E444E2">
        <w:rPr>
          <w:rFonts w:ascii="Arial" w:hAnsi="Arial" w:cs="Arial"/>
          <w:sz w:val="20"/>
          <w:szCs w:val="20"/>
        </w:rPr>
        <w:t>………………</w:t>
      </w:r>
      <w:r w:rsidR="000247FF" w:rsidRPr="00AB3E76">
        <w:rPr>
          <w:rFonts w:ascii="Arial" w:hAnsi="Arial" w:cs="Arial"/>
          <w:sz w:val="20"/>
          <w:szCs w:val="20"/>
        </w:rPr>
        <w:t>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1243BD03" w14:textId="55508E2F" w:rsidR="00EA7114" w:rsidRDefault="00AA3B8A" w:rsidP="00E444E2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AA3B8A">
        <w:rPr>
          <w:sz w:val="22"/>
          <w:szCs w:val="22"/>
        </w:rPr>
        <w:t>Oświadczam, że</w:t>
      </w:r>
      <w:r w:rsidR="00EA7114">
        <w:rPr>
          <w:sz w:val="22"/>
          <w:szCs w:val="22"/>
        </w:rPr>
        <w:t xml:space="preserve"> </w:t>
      </w:r>
      <w:r w:rsidRPr="00EA7114">
        <w:rPr>
          <w:sz w:val="22"/>
          <w:szCs w:val="22"/>
        </w:rPr>
        <w:t xml:space="preserve">nie zachodzą w stosunku do mnie przesłanki wykluczenia z postępowania na podstawie art. </w:t>
      </w:r>
      <w:r w:rsidRPr="00EA7114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EA7114">
        <w:rPr>
          <w:sz w:val="22"/>
          <w:szCs w:val="22"/>
        </w:rPr>
        <w:t>z dnia 13 kwietnia 2022 r.</w:t>
      </w:r>
      <w:r w:rsidRPr="00EA7114">
        <w:rPr>
          <w:i/>
          <w:iCs/>
          <w:sz w:val="22"/>
          <w:szCs w:val="22"/>
        </w:rPr>
        <w:t xml:space="preserve"> </w:t>
      </w:r>
      <w:r w:rsidRPr="00EA7114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 w:rsidRPr="00EA7114">
        <w:rPr>
          <w:i/>
          <w:iCs/>
          <w:color w:val="222222"/>
          <w:sz w:val="22"/>
          <w:szCs w:val="22"/>
        </w:rPr>
        <w:br/>
      </w:r>
      <w:r w:rsidRPr="00EA7114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EA7114">
        <w:rPr>
          <w:iCs/>
          <w:color w:val="222222"/>
          <w:sz w:val="22"/>
          <w:szCs w:val="22"/>
        </w:rPr>
        <w:t xml:space="preserve">(Dz. U. </w:t>
      </w:r>
      <w:r w:rsidRPr="00EA7114">
        <w:rPr>
          <w:iCs/>
          <w:sz w:val="22"/>
          <w:szCs w:val="22"/>
        </w:rPr>
        <w:t>z 20</w:t>
      </w:r>
      <w:r w:rsidR="00F26218">
        <w:rPr>
          <w:iCs/>
          <w:sz w:val="22"/>
          <w:szCs w:val="22"/>
        </w:rPr>
        <w:t>24</w:t>
      </w:r>
      <w:r w:rsidRPr="00EA7114">
        <w:rPr>
          <w:iCs/>
          <w:sz w:val="22"/>
          <w:szCs w:val="22"/>
        </w:rPr>
        <w:t xml:space="preserve"> r. poz</w:t>
      </w:r>
      <w:r w:rsidRPr="00EA7114">
        <w:rPr>
          <w:iCs/>
          <w:color w:val="222222"/>
          <w:sz w:val="22"/>
          <w:szCs w:val="22"/>
        </w:rPr>
        <w:t xml:space="preserve">. </w:t>
      </w:r>
      <w:r w:rsidR="00F26218">
        <w:rPr>
          <w:iCs/>
          <w:color w:val="222222"/>
          <w:sz w:val="22"/>
          <w:szCs w:val="22"/>
        </w:rPr>
        <w:t>507</w:t>
      </w:r>
      <w:r w:rsidRPr="00EA7114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="00EA7114">
        <w:rPr>
          <w:iCs/>
          <w:color w:val="222222"/>
          <w:sz w:val="22"/>
          <w:szCs w:val="22"/>
        </w:rPr>
        <w:t xml:space="preserve">. </w:t>
      </w:r>
    </w:p>
    <w:p w14:paraId="4BD94690" w14:textId="3E6EDE59" w:rsidR="00AA3B8A" w:rsidRPr="00E0773F" w:rsidRDefault="00EA7114" w:rsidP="00E444E2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Oświadczam</w:t>
      </w:r>
      <w:r w:rsidRPr="00E0773F">
        <w:rPr>
          <w:sz w:val="22"/>
          <w:szCs w:val="22"/>
        </w:rPr>
        <w:t xml:space="preserve">, że </w:t>
      </w:r>
      <w:r w:rsidR="00D76A22" w:rsidRPr="00E0773F">
        <w:rPr>
          <w:sz w:val="22"/>
          <w:szCs w:val="22"/>
        </w:rPr>
        <w:t xml:space="preserve">osoby wykonujące usługę nie figurują w Rejestrze Sprawców Przestępstw </w:t>
      </w:r>
      <w:r w:rsidR="00D76A22" w:rsidRPr="00E0773F">
        <w:rPr>
          <w:sz w:val="22"/>
          <w:szCs w:val="22"/>
        </w:rPr>
        <w:br/>
        <w:t xml:space="preserve">na Tle Seksualnym, o którym mowa w art. 4 ustawy </w:t>
      </w:r>
      <w:r w:rsidR="00D76A22" w:rsidRPr="00E0773F">
        <w:rPr>
          <w:bCs/>
          <w:sz w:val="22"/>
          <w:szCs w:val="22"/>
        </w:rPr>
        <w:t xml:space="preserve">z dnia 13 maja 2016 r. </w:t>
      </w:r>
      <w:r w:rsidR="00D76A22" w:rsidRPr="00E0773F">
        <w:rPr>
          <w:bCs/>
          <w:sz w:val="22"/>
          <w:szCs w:val="22"/>
        </w:rPr>
        <w:br/>
        <w:t>o przeciwdziałaniu zagrożeniom przestępczością na tle seksualnym (</w:t>
      </w:r>
      <w:r w:rsidR="00D80B68" w:rsidRPr="00D80B68">
        <w:rPr>
          <w:bCs/>
          <w:sz w:val="22"/>
          <w:szCs w:val="22"/>
        </w:rPr>
        <w:t>Dz.U. z 202</w:t>
      </w:r>
      <w:r w:rsidR="00D80B68">
        <w:rPr>
          <w:bCs/>
          <w:sz w:val="22"/>
          <w:szCs w:val="22"/>
        </w:rPr>
        <w:t>4</w:t>
      </w:r>
      <w:r w:rsidR="00D80B68" w:rsidRPr="00D80B68">
        <w:rPr>
          <w:bCs/>
          <w:sz w:val="22"/>
          <w:szCs w:val="22"/>
        </w:rPr>
        <w:t xml:space="preserve"> r. poz</w:t>
      </w:r>
      <w:r w:rsidR="00D80B68">
        <w:rPr>
          <w:bCs/>
          <w:sz w:val="22"/>
          <w:szCs w:val="22"/>
        </w:rPr>
        <w:t xml:space="preserve">. </w:t>
      </w:r>
      <w:hyperlink r:id="rId8" w:history="1">
        <w:r w:rsidR="00067F3A">
          <w:rPr>
            <w:rStyle w:val="Hipercze"/>
            <w:color w:val="auto"/>
            <w:sz w:val="22"/>
            <w:szCs w:val="22"/>
            <w:u w:val="none"/>
          </w:rPr>
          <w:t>1802</w:t>
        </w:r>
      </w:hyperlink>
      <w:r w:rsidR="00D76A22" w:rsidRPr="00E0773F">
        <w:rPr>
          <w:sz w:val="22"/>
          <w:szCs w:val="22"/>
        </w:rPr>
        <w:t>).</w:t>
      </w:r>
    </w:p>
    <w:p w14:paraId="70D22C13" w14:textId="015BABBA" w:rsidR="00AA3B8A" w:rsidRPr="00783B2A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bookmarkEnd w:id="0"/>
    <w:p w14:paraId="5BAC1406" w14:textId="5603F855" w:rsidR="00AA3B8A" w:rsidRPr="001B4DA7" w:rsidRDefault="003D49B9" w:rsidP="001B4DA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Oświadczam, że spełniam</w:t>
      </w:r>
      <w:r w:rsidR="001B4DA7" w:rsidRPr="001B4DA7">
        <w:rPr>
          <w:rFonts w:ascii="Times New Roman" w:hAnsi="Times New Roman"/>
          <w:color w:val="FF0000"/>
          <w:sz w:val="21"/>
          <w:szCs w:val="21"/>
        </w:rPr>
        <w:t>*</w:t>
      </w:r>
      <w:r w:rsid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sz w:val="21"/>
          <w:szCs w:val="21"/>
        </w:rPr>
        <w:t>/</w:t>
      </w:r>
      <w:r w:rsid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sz w:val="21"/>
          <w:szCs w:val="21"/>
        </w:rPr>
        <w:t>nie spełniam</w:t>
      </w:r>
      <w:r w:rsidR="00311DE6" w:rsidRPr="001B4DA7">
        <w:rPr>
          <w:rFonts w:ascii="Times New Roman" w:hAnsi="Times New Roman"/>
          <w:color w:val="FF0000"/>
          <w:sz w:val="21"/>
          <w:szCs w:val="21"/>
        </w:rPr>
        <w:t>*</w:t>
      </w:r>
      <w:r w:rsidR="00311DE6" w:rsidRPr="001B4DA7">
        <w:rPr>
          <w:rFonts w:ascii="Times New Roman" w:hAnsi="Times New Roman"/>
          <w:sz w:val="21"/>
          <w:szCs w:val="21"/>
        </w:rPr>
        <w:t xml:space="preserve"> </w:t>
      </w:r>
      <w:r w:rsidRPr="001B4DA7">
        <w:rPr>
          <w:rFonts w:ascii="Times New Roman" w:hAnsi="Times New Roman"/>
          <w:sz w:val="21"/>
          <w:szCs w:val="21"/>
        </w:rPr>
        <w:t>warunki udziału w postępowaniu określone przez Zamawiającego w</w:t>
      </w:r>
      <w:r w:rsidR="00311DE6" w:rsidRP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1B4DA7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1B4DA7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i/>
          <w:iCs/>
          <w:sz w:val="21"/>
          <w:szCs w:val="21"/>
        </w:rPr>
        <w:t>Specyfikacji Warunków Zamówienia</w:t>
      </w:r>
      <w:r w:rsidR="00311DE6" w:rsidRPr="001B4DA7">
        <w:rPr>
          <w:rFonts w:ascii="Times New Roman" w:hAnsi="Times New Roman"/>
          <w:sz w:val="21"/>
          <w:szCs w:val="21"/>
        </w:rPr>
        <w:t xml:space="preserve">. </w:t>
      </w:r>
    </w:p>
    <w:p w14:paraId="40D97830" w14:textId="05656D95" w:rsidR="00E223DA" w:rsidRPr="00E26241" w:rsidRDefault="00311DE6" w:rsidP="001B4DA7">
      <w:pPr>
        <w:pStyle w:val="Akapitzlist"/>
        <w:spacing w:line="360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16A10E7A" w14:textId="0EDB7129" w:rsidR="003D49B9" w:rsidRDefault="00311DE6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6AFE36F" w14:textId="7D447BA1" w:rsidR="002F267E" w:rsidRPr="001B4DA7" w:rsidRDefault="00E223DA" w:rsidP="001B4DA7">
      <w:pPr>
        <w:spacing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422BEA70" w14:textId="28831F1C" w:rsidR="001B4DA7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497FAD65" w:rsidR="00AA3B8A" w:rsidRPr="001B4DA7" w:rsidRDefault="00783B2A" w:rsidP="001B4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131"/>
        <w:jc w:val="both"/>
        <w:rPr>
          <w:rFonts w:ascii="Times New Roman" w:hAnsi="Times New Roman"/>
          <w:b/>
          <w:sz w:val="21"/>
          <w:szCs w:val="21"/>
        </w:rPr>
      </w:pPr>
      <w:r w:rsidRPr="001B4DA7"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1B4DA7">
        <w:rPr>
          <w:rFonts w:ascii="Times New Roman" w:hAnsi="Times New Roman"/>
          <w:i/>
          <w:sz w:val="18"/>
          <w:szCs w:val="18"/>
        </w:rPr>
        <w:t>*niepotrzebne skreślić</w:t>
      </w:r>
    </w:p>
    <w:p w14:paraId="3DFE998D" w14:textId="629AC7A8" w:rsidR="00783B2A" w:rsidRDefault="00AA3B8A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56858872" w14:textId="77777777" w:rsidR="001B4DA7" w:rsidRPr="00D635F6" w:rsidRDefault="001B4DA7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F60FCA4" w14:textId="77777777" w:rsidR="00AA3B8A" w:rsidRPr="00D05394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lastRenderedPageBreak/>
        <w:t>OŚWIADCZENIE DOTYCZĄCE PODANYCH INFORMACJI</w:t>
      </w:r>
    </w:p>
    <w:bookmarkEnd w:id="2"/>
    <w:p w14:paraId="4B906C1F" w14:textId="7495851E" w:rsidR="00783B2A" w:rsidRPr="001B4DA7" w:rsidRDefault="00AA3B8A" w:rsidP="001B4DA7">
      <w:pPr>
        <w:spacing w:after="120" w:line="360" w:lineRule="auto"/>
        <w:jc w:val="both"/>
        <w:rPr>
          <w:rFonts w:ascii="Times New Roman" w:hAnsi="Times New Roman"/>
        </w:rPr>
      </w:pPr>
      <w:r w:rsidRPr="001B4DA7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1B4DA7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1B4DA7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25CFD81A" w:rsidR="00AA3B8A" w:rsidRPr="003C4CBD" w:rsidRDefault="00AA3B8A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61A3A0A7" w:rsidR="00AA3B8A" w:rsidRPr="001B4DA7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</w:t>
      </w:r>
      <w:r w:rsidR="001B4DA7">
        <w:rPr>
          <w:rFonts w:ascii="Times New Roman" w:hAnsi="Times New Roman"/>
          <w:sz w:val="21"/>
          <w:szCs w:val="21"/>
        </w:rPr>
        <w:t>..............</w:t>
      </w:r>
      <w:r w:rsidRPr="001B4DA7">
        <w:rPr>
          <w:rFonts w:ascii="Times New Roman" w:hAnsi="Times New Roman"/>
          <w:sz w:val="21"/>
          <w:szCs w:val="21"/>
        </w:rPr>
        <w:t>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0A8880A7" w:rsidR="00AA3B8A" w:rsidRPr="001B4DA7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</w:t>
      </w:r>
      <w:r w:rsidR="001B4DA7">
        <w:rPr>
          <w:rFonts w:ascii="Times New Roman" w:hAnsi="Times New Roman"/>
          <w:sz w:val="21"/>
          <w:szCs w:val="21"/>
        </w:rPr>
        <w:t>.............</w:t>
      </w:r>
      <w:r w:rsidRPr="001B4DA7">
        <w:rPr>
          <w:rFonts w:ascii="Times New Roman" w:hAnsi="Times New Roman"/>
          <w:sz w:val="21"/>
          <w:szCs w:val="21"/>
        </w:rPr>
        <w:t>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4A189007" w:rsidR="00AA3B8A" w:rsidRPr="003C4CBD" w:rsidRDefault="00AA3B8A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</w:t>
      </w:r>
      <w:r w:rsidR="001B4DA7">
        <w:rPr>
          <w:rFonts w:ascii="Times New Roman" w:hAnsi="Times New Roman"/>
          <w:sz w:val="21"/>
          <w:szCs w:val="21"/>
        </w:rPr>
        <w:t>……………</w:t>
      </w:r>
      <w:r w:rsidRPr="003C4CBD">
        <w:rPr>
          <w:rFonts w:ascii="Times New Roman" w:hAnsi="Times New Roman"/>
          <w:sz w:val="21"/>
          <w:szCs w:val="21"/>
        </w:rPr>
        <w:t>……………………….</w:t>
      </w:r>
    </w:p>
    <w:p w14:paraId="40A86AF8" w14:textId="181C8AA8" w:rsidR="001B4DA7" w:rsidRDefault="00AA3B8A" w:rsidP="001B4DA7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633A8E">
      <w:headerReference w:type="default" r:id="rId9"/>
      <w:footerReference w:type="default" r:id="rId10"/>
      <w:endnotePr>
        <w:numFmt w:val="decimal"/>
      </w:endnotePr>
      <w:pgSz w:w="11906" w:h="16838"/>
      <w:pgMar w:top="1418" w:right="1417" w:bottom="1701" w:left="1417" w:header="680" w:footer="2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836585506"/>
      <w:docPartObj>
        <w:docPartGallery w:val="Page Numbers (Bottom of Page)"/>
        <w:docPartUnique/>
      </w:docPartObj>
    </w:sdtPr>
    <w:sdtContent>
      <w:p w14:paraId="20AD6B8B" w14:textId="6885ABE5" w:rsidR="00633A8E" w:rsidRDefault="00633A8E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>
          <w:rPr>
            <w:noProof/>
          </w:rPr>
          <w:drawing>
            <wp:anchor distT="0" distB="0" distL="114300" distR="114300" simplePos="0" relativeHeight="251660288" behindDoc="0" locked="0" layoutInCell="1" allowOverlap="1" wp14:anchorId="6B205A4A" wp14:editId="6B17E80A">
              <wp:simplePos x="0" y="0"/>
              <wp:positionH relativeFrom="column">
                <wp:posOffset>-291962</wp:posOffset>
              </wp:positionH>
              <wp:positionV relativeFrom="paragraph">
                <wp:posOffset>-314325</wp:posOffset>
              </wp:positionV>
              <wp:extent cx="6358255" cy="611505"/>
              <wp:effectExtent l="0" t="0" r="0" b="0"/>
              <wp:wrapNone/>
              <wp:docPr id="889821404" name="Obraz 4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94516085" name="Obraz 48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58255" cy="611505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5829090C" w14:textId="77777777" w:rsidR="00633A8E" w:rsidRDefault="00633A8E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4586D103" w14:textId="4E637269" w:rsidR="00633A8E" w:rsidRPr="00633A8E" w:rsidRDefault="00633A8E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633A8E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633A8E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633A8E">
          <w:rPr>
            <w:rFonts w:ascii="Times New Roman" w:eastAsiaTheme="majorEastAsia" w:hAnsi="Times New Roman"/>
            <w:sz w:val="18"/>
            <w:szCs w:val="18"/>
          </w:rPr>
          <w:t>2</w:t>
        </w:r>
        <w:r w:rsidRPr="00633A8E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3ED0132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067F3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1</w:t>
      </w:r>
      <w:r w:rsidR="00067F3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222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6AE4848A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067F3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1</w:t>
      </w:r>
      <w:r w:rsidR="00067F3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863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D7B99" w14:textId="6CD5236F" w:rsidR="0031000D" w:rsidRDefault="0031000D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7BD53E8" wp14:editId="3715212C">
          <wp:simplePos x="0" y="0"/>
          <wp:positionH relativeFrom="column">
            <wp:posOffset>986155</wp:posOffset>
          </wp:positionH>
          <wp:positionV relativeFrom="paragraph">
            <wp:posOffset>-317500</wp:posOffset>
          </wp:positionV>
          <wp:extent cx="3703320" cy="720090"/>
          <wp:effectExtent l="0" t="0" r="0" b="0"/>
          <wp:wrapTight wrapText="bothSides">
            <wp:wrapPolygon edited="0">
              <wp:start x="667" y="4000"/>
              <wp:lineTo x="556" y="5714"/>
              <wp:lineTo x="444" y="16000"/>
              <wp:lineTo x="4889" y="17143"/>
              <wp:lineTo x="8111" y="17143"/>
              <wp:lineTo x="15556" y="16000"/>
              <wp:lineTo x="21444" y="13143"/>
              <wp:lineTo x="21444" y="8571"/>
              <wp:lineTo x="15000" y="4000"/>
              <wp:lineTo x="667" y="4000"/>
            </wp:wrapPolygon>
          </wp:wrapTight>
          <wp:docPr id="1496430169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086377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985338"/>
    <w:multiLevelType w:val="hybridMultilevel"/>
    <w:tmpl w:val="B83C75D8"/>
    <w:lvl w:ilvl="0" w:tplc="0415000F">
      <w:start w:val="1"/>
      <w:numFmt w:val="decimal"/>
      <w:lvlText w:val="%1."/>
      <w:lvlJc w:val="left"/>
      <w:pPr>
        <w:ind w:left="861" w:hanging="360"/>
      </w:p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5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E8096C"/>
    <w:multiLevelType w:val="hybridMultilevel"/>
    <w:tmpl w:val="4128FD64"/>
    <w:lvl w:ilvl="0" w:tplc="B73269EC">
      <w:start w:val="1"/>
      <w:numFmt w:val="decimal"/>
      <w:lvlText w:val="%1."/>
      <w:lvlJc w:val="left"/>
      <w:pPr>
        <w:ind w:left="1428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8"/>
  </w:num>
  <w:num w:numId="2" w16cid:durableId="1767114165">
    <w:abstractNumId w:val="0"/>
  </w:num>
  <w:num w:numId="3" w16cid:durableId="159084912">
    <w:abstractNumId w:val="17"/>
  </w:num>
  <w:num w:numId="4" w16cid:durableId="243925122">
    <w:abstractNumId w:val="21"/>
  </w:num>
  <w:num w:numId="5" w16cid:durableId="1343777670">
    <w:abstractNumId w:val="19"/>
  </w:num>
  <w:num w:numId="6" w16cid:durableId="720596301">
    <w:abstractNumId w:val="16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3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20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045107367">
    <w:abstractNumId w:val="14"/>
  </w:num>
  <w:num w:numId="24" w16cid:durableId="213354779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65120"/>
    <w:rsid w:val="00067F3A"/>
    <w:rsid w:val="00073C3D"/>
    <w:rsid w:val="00076733"/>
    <w:rsid w:val="000809B6"/>
    <w:rsid w:val="000857C0"/>
    <w:rsid w:val="00094023"/>
    <w:rsid w:val="000B1025"/>
    <w:rsid w:val="000B54D1"/>
    <w:rsid w:val="000C021E"/>
    <w:rsid w:val="000C18AF"/>
    <w:rsid w:val="000C3B5C"/>
    <w:rsid w:val="000D6F17"/>
    <w:rsid w:val="000D73C4"/>
    <w:rsid w:val="000E4D37"/>
    <w:rsid w:val="00110593"/>
    <w:rsid w:val="001144A0"/>
    <w:rsid w:val="00131BA1"/>
    <w:rsid w:val="00146087"/>
    <w:rsid w:val="001478CE"/>
    <w:rsid w:val="00160A7A"/>
    <w:rsid w:val="001774C3"/>
    <w:rsid w:val="00186DD9"/>
    <w:rsid w:val="001902D2"/>
    <w:rsid w:val="001B4DA7"/>
    <w:rsid w:val="001B5396"/>
    <w:rsid w:val="001C6945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64424"/>
    <w:rsid w:val="0027525D"/>
    <w:rsid w:val="00284368"/>
    <w:rsid w:val="00290B01"/>
    <w:rsid w:val="00292198"/>
    <w:rsid w:val="002A1440"/>
    <w:rsid w:val="002B2AD9"/>
    <w:rsid w:val="002C1C7B"/>
    <w:rsid w:val="002C4137"/>
    <w:rsid w:val="002C4948"/>
    <w:rsid w:val="002C52F2"/>
    <w:rsid w:val="002E641A"/>
    <w:rsid w:val="002F267E"/>
    <w:rsid w:val="0031000D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09"/>
    <w:rsid w:val="0038231F"/>
    <w:rsid w:val="00395827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434CC2"/>
    <w:rsid w:val="0044029A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3A8E"/>
    <w:rsid w:val="00634311"/>
    <w:rsid w:val="00641874"/>
    <w:rsid w:val="0066159F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37261"/>
    <w:rsid w:val="00842991"/>
    <w:rsid w:val="008757E1"/>
    <w:rsid w:val="00892E48"/>
    <w:rsid w:val="008958C7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558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70820"/>
    <w:rsid w:val="00A87A88"/>
    <w:rsid w:val="00AA3B8A"/>
    <w:rsid w:val="00AB3E76"/>
    <w:rsid w:val="00AE6FF2"/>
    <w:rsid w:val="00AF7C18"/>
    <w:rsid w:val="00B0088C"/>
    <w:rsid w:val="00B15219"/>
    <w:rsid w:val="00B15FD3"/>
    <w:rsid w:val="00B34079"/>
    <w:rsid w:val="00B36ABD"/>
    <w:rsid w:val="00B371B1"/>
    <w:rsid w:val="00B61570"/>
    <w:rsid w:val="00B8005E"/>
    <w:rsid w:val="00B84C76"/>
    <w:rsid w:val="00B90E42"/>
    <w:rsid w:val="00BA43D9"/>
    <w:rsid w:val="00BB0C3C"/>
    <w:rsid w:val="00BD190D"/>
    <w:rsid w:val="00BE026A"/>
    <w:rsid w:val="00C014B5"/>
    <w:rsid w:val="00C07D49"/>
    <w:rsid w:val="00C113BF"/>
    <w:rsid w:val="00C36921"/>
    <w:rsid w:val="00C4103F"/>
    <w:rsid w:val="00C54B4A"/>
    <w:rsid w:val="00C57DEB"/>
    <w:rsid w:val="00C61877"/>
    <w:rsid w:val="00C737A7"/>
    <w:rsid w:val="00C81012"/>
    <w:rsid w:val="00C909B9"/>
    <w:rsid w:val="00CA531E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635F6"/>
    <w:rsid w:val="00D7532C"/>
    <w:rsid w:val="00D76A22"/>
    <w:rsid w:val="00D80B68"/>
    <w:rsid w:val="00D931EF"/>
    <w:rsid w:val="00D97630"/>
    <w:rsid w:val="00DA6EC7"/>
    <w:rsid w:val="00DD146A"/>
    <w:rsid w:val="00DD3E9D"/>
    <w:rsid w:val="00DF7288"/>
    <w:rsid w:val="00E022A1"/>
    <w:rsid w:val="00E03CD3"/>
    <w:rsid w:val="00E0773F"/>
    <w:rsid w:val="00E21B42"/>
    <w:rsid w:val="00E223DA"/>
    <w:rsid w:val="00E24546"/>
    <w:rsid w:val="00E26241"/>
    <w:rsid w:val="00E309E9"/>
    <w:rsid w:val="00E31C06"/>
    <w:rsid w:val="00E33351"/>
    <w:rsid w:val="00E34328"/>
    <w:rsid w:val="00E432A6"/>
    <w:rsid w:val="00E43EE4"/>
    <w:rsid w:val="00E444E2"/>
    <w:rsid w:val="00E60C28"/>
    <w:rsid w:val="00E64482"/>
    <w:rsid w:val="00E65685"/>
    <w:rsid w:val="00E73190"/>
    <w:rsid w:val="00E73CEB"/>
    <w:rsid w:val="00E76620"/>
    <w:rsid w:val="00E94819"/>
    <w:rsid w:val="00EA7114"/>
    <w:rsid w:val="00EB1A56"/>
    <w:rsid w:val="00EB7CDE"/>
    <w:rsid w:val="00ED06F9"/>
    <w:rsid w:val="00EE1FBF"/>
    <w:rsid w:val="00EE40F5"/>
    <w:rsid w:val="00EF74CA"/>
    <w:rsid w:val="00F04280"/>
    <w:rsid w:val="00F26218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76A2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6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130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703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9</cp:revision>
  <cp:lastPrinted>2024-04-12T07:44:00Z</cp:lastPrinted>
  <dcterms:created xsi:type="dcterms:W3CDTF">2024-04-12T07:45:00Z</dcterms:created>
  <dcterms:modified xsi:type="dcterms:W3CDTF">2025-02-18T09:33:00Z</dcterms:modified>
</cp:coreProperties>
</file>