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36EDA" w:rsidRPr="00516BCF" w:rsidRDefault="001B41A6" w:rsidP="00B36EDA">
      <w:pPr>
        <w:spacing w:after="600"/>
        <w:jc w:val="right"/>
      </w:pPr>
      <w:bookmarkStart w:id="0" w:name="_Hlk53520193"/>
      <w:r w:rsidRPr="00516BCF">
        <w:t>Kraków</w:t>
      </w:r>
      <w:r w:rsidR="00B36EDA" w:rsidRPr="00516BCF">
        <w:t xml:space="preserve"> dnia: </w:t>
      </w:r>
      <w:r w:rsidR="00461DBE">
        <w:t>20.02.2025</w:t>
      </w:r>
    </w:p>
    <w:p w:rsidR="001B41A6" w:rsidRPr="00516BCF" w:rsidRDefault="001B41A6" w:rsidP="00B36EDA">
      <w:pPr>
        <w:spacing w:line="360" w:lineRule="auto"/>
        <w:ind w:right="3969"/>
        <w:rPr>
          <w:b/>
          <w:bCs/>
        </w:rPr>
      </w:pPr>
      <w:r w:rsidRPr="00516BCF">
        <w:rPr>
          <w:b/>
          <w:bCs/>
        </w:rPr>
        <w:t>Szpital Miejski Specjalistyczny</w:t>
      </w:r>
    </w:p>
    <w:p w:rsidR="001B41A6" w:rsidRPr="00516BCF" w:rsidRDefault="001B41A6" w:rsidP="00B36EDA">
      <w:pPr>
        <w:spacing w:line="360" w:lineRule="auto"/>
        <w:ind w:right="3969"/>
        <w:rPr>
          <w:b/>
          <w:bCs/>
        </w:rPr>
      </w:pPr>
      <w:r w:rsidRPr="00516BCF">
        <w:rPr>
          <w:b/>
          <w:bCs/>
        </w:rPr>
        <w:t>im. Gabriela Narutowicza w Krakowie</w:t>
      </w:r>
    </w:p>
    <w:p w:rsidR="00B36EDA" w:rsidRPr="00516BCF" w:rsidRDefault="001B41A6" w:rsidP="00B36EDA">
      <w:pPr>
        <w:spacing w:line="360" w:lineRule="auto"/>
        <w:ind w:right="3969"/>
      </w:pPr>
      <w:r w:rsidRPr="00516BCF">
        <w:t>ul. Prądnicka</w:t>
      </w:r>
      <w:r w:rsidR="00B36EDA" w:rsidRPr="00516BCF">
        <w:t xml:space="preserve"> </w:t>
      </w:r>
      <w:r w:rsidRPr="00516BCF">
        <w:t>35-37</w:t>
      </w:r>
    </w:p>
    <w:p w:rsidR="00B36EDA" w:rsidRDefault="001B41A6" w:rsidP="00B36EDA">
      <w:pPr>
        <w:ind w:right="3969"/>
      </w:pPr>
      <w:r w:rsidRPr="00516BCF">
        <w:t>31-202</w:t>
      </w:r>
      <w:r w:rsidR="00B36EDA" w:rsidRPr="00516BCF">
        <w:t xml:space="preserve"> </w:t>
      </w:r>
      <w:r w:rsidRPr="00516BCF">
        <w:t>Kraków</w:t>
      </w:r>
    </w:p>
    <w:p w:rsidR="00516BCF" w:rsidRPr="00516BCF" w:rsidRDefault="00516BCF" w:rsidP="00B36EDA">
      <w:pPr>
        <w:ind w:right="3969"/>
      </w:pPr>
    </w:p>
    <w:p w:rsidR="00B36EDA" w:rsidRPr="00516BCF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516BCF" w:rsidTr="00B36EDA">
        <w:tc>
          <w:tcPr>
            <w:tcW w:w="9923" w:type="dxa"/>
            <w:shd w:val="clear" w:color="auto" w:fill="F2F2F2"/>
            <w:hideMark/>
          </w:tcPr>
          <w:p w:rsidR="00B36EDA" w:rsidRPr="00516BCF" w:rsidRDefault="00516BCF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8"/>
                <w:szCs w:val="28"/>
              </w:rPr>
            </w:pPr>
            <w:r w:rsidRPr="00516BCF">
              <w:rPr>
                <w:b/>
                <w:spacing w:val="50"/>
                <w:kern w:val="28"/>
                <w:sz w:val="28"/>
                <w:szCs w:val="28"/>
              </w:rPr>
              <w:t>OGŁOSZENIE</w:t>
            </w:r>
          </w:p>
          <w:p w:rsidR="00B36EDA" w:rsidRPr="00516BCF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 w:rsidRPr="00516BCF">
              <w:rPr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:rsidR="00B36EDA" w:rsidRPr="00516BCF" w:rsidRDefault="00B36EDA" w:rsidP="00B36EDA">
      <w:pPr>
        <w:keepNext/>
        <w:spacing w:after="240"/>
        <w:outlineLvl w:val="0"/>
        <w:rPr>
          <w:b/>
        </w:rPr>
      </w:pPr>
    </w:p>
    <w:p w:rsidR="00B36EDA" w:rsidRPr="00516BCF" w:rsidRDefault="00B36EDA" w:rsidP="00B36EDA">
      <w:pPr>
        <w:spacing w:after="120" w:line="360" w:lineRule="auto"/>
        <w:jc w:val="both"/>
        <w:rPr>
          <w:rFonts w:eastAsia="Calibri"/>
          <w:lang w:eastAsia="en-US"/>
        </w:rPr>
      </w:pPr>
      <w:r w:rsidRPr="00516BCF">
        <w:rPr>
          <w:rFonts w:eastAsia="Calibri"/>
          <w:lang w:eastAsia="en-US"/>
        </w:rPr>
        <w:t xml:space="preserve">Dotyczy </w:t>
      </w:r>
      <w:r w:rsidRPr="00516BCF">
        <w:t>postępowania o udzielenie zamówienia publicznego</w:t>
      </w:r>
      <w:r w:rsidRPr="00516BCF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516BCF" w:rsidTr="00B36EDA">
        <w:tc>
          <w:tcPr>
            <w:tcW w:w="2269" w:type="dxa"/>
            <w:shd w:val="clear" w:color="auto" w:fill="auto"/>
          </w:tcPr>
          <w:p w:rsidR="00B36EDA" w:rsidRPr="00516BCF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16BCF"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516BCF" w:rsidRDefault="001B41A6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516BCF">
              <w:rPr>
                <w:b/>
              </w:rPr>
              <w:t>Zakup i dostawa wyrobów medycznych dla Apteki Szpitala III</w:t>
            </w:r>
          </w:p>
        </w:tc>
      </w:tr>
      <w:tr w:rsidR="001B41A6" w:rsidRPr="00516BCF" w:rsidTr="008A714D">
        <w:tc>
          <w:tcPr>
            <w:tcW w:w="2269" w:type="dxa"/>
            <w:shd w:val="clear" w:color="auto" w:fill="auto"/>
          </w:tcPr>
          <w:p w:rsidR="001B41A6" w:rsidRPr="00516BCF" w:rsidRDefault="001B41A6" w:rsidP="008A714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516BCF"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1B41A6" w:rsidRPr="00516BCF" w:rsidRDefault="001B41A6" w:rsidP="008A714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516BCF">
              <w:rPr>
                <w:b/>
              </w:rPr>
              <w:t>ZP/63/2024</w:t>
            </w:r>
          </w:p>
        </w:tc>
      </w:tr>
    </w:tbl>
    <w:p w:rsidR="00B36EDA" w:rsidRPr="00516BCF" w:rsidRDefault="00B36EDA" w:rsidP="00B36EDA">
      <w:pPr>
        <w:tabs>
          <w:tab w:val="left" w:pos="708"/>
          <w:tab w:val="center" w:pos="4536"/>
          <w:tab w:val="right" w:pos="9072"/>
        </w:tabs>
      </w:pPr>
    </w:p>
    <w:p w:rsidR="00B36EDA" w:rsidRPr="00516BCF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</w:pPr>
      <w:r w:rsidRPr="00516BCF">
        <w:t xml:space="preserve">Zamawiający, działając na podstawie art. 253 ust. 1 pkt. 1 i ust. 2 ustawy z dnia 11 września 2019r. Prawo zamówień publicznych </w:t>
      </w:r>
      <w:r w:rsidR="001B41A6" w:rsidRPr="00516BCF">
        <w:t>(t.j. Dz. U. z 2024 poz. 1320)</w:t>
      </w:r>
      <w:r w:rsidRPr="00516BCF"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B41A6" w:rsidRPr="00516BCF" w:rsidTr="001B41A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A6" w:rsidRPr="00516BCF" w:rsidRDefault="001B41A6" w:rsidP="008A714D">
            <w:pPr>
              <w:spacing w:before="120" w:after="240"/>
              <w:jc w:val="both"/>
            </w:pPr>
            <w:r w:rsidRPr="00516BCF">
              <w:t>Pakiet 4 - Pakiet do pierwszej toalety noworodka</w:t>
            </w:r>
          </w:p>
          <w:p w:rsidR="001B41A6" w:rsidRPr="00516BCF" w:rsidRDefault="001B41A6" w:rsidP="008A714D">
            <w:pPr>
              <w:spacing w:before="60" w:line="360" w:lineRule="auto"/>
              <w:jc w:val="both"/>
              <w:rPr>
                <w:b/>
              </w:rPr>
            </w:pPr>
            <w:r w:rsidRPr="00516BCF">
              <w:rPr>
                <w:b/>
              </w:rPr>
              <w:t>Toruńskie Zakłady Materiałów Opatrunkowych S.A.</w:t>
            </w:r>
          </w:p>
          <w:p w:rsidR="001B41A6" w:rsidRPr="00516BCF" w:rsidRDefault="001B41A6" w:rsidP="008A714D">
            <w:pPr>
              <w:spacing w:line="360" w:lineRule="auto"/>
              <w:jc w:val="both"/>
              <w:rPr>
                <w:bCs/>
              </w:rPr>
            </w:pPr>
            <w:r w:rsidRPr="00516BCF">
              <w:rPr>
                <w:bCs/>
              </w:rPr>
              <w:t>Żółkiewskiego 20 /26</w:t>
            </w:r>
          </w:p>
          <w:p w:rsidR="001B41A6" w:rsidRPr="00516BCF" w:rsidRDefault="001B41A6" w:rsidP="008A714D">
            <w:pPr>
              <w:spacing w:after="120"/>
              <w:jc w:val="both"/>
              <w:rPr>
                <w:bCs/>
              </w:rPr>
            </w:pPr>
            <w:r w:rsidRPr="00516BCF">
              <w:rPr>
                <w:bCs/>
              </w:rPr>
              <w:t>87-100 Toruń</w:t>
            </w:r>
          </w:p>
          <w:p w:rsidR="001B41A6" w:rsidRPr="00516BCF" w:rsidRDefault="001B41A6" w:rsidP="008A714D">
            <w:pPr>
              <w:spacing w:before="120" w:line="360" w:lineRule="auto"/>
              <w:jc w:val="both"/>
              <w:rPr>
                <w:color w:val="000000"/>
              </w:rPr>
            </w:pPr>
            <w:r w:rsidRPr="00516BCF">
              <w:rPr>
                <w:color w:val="000000"/>
                <w:u w:val="single"/>
              </w:rPr>
              <w:t>Uzasadnienie wyboru</w:t>
            </w:r>
            <w:r w:rsidRPr="00516BCF">
              <w:rPr>
                <w:color w:val="000000"/>
              </w:rPr>
              <w:t>:</w:t>
            </w:r>
          </w:p>
          <w:p w:rsidR="001B41A6" w:rsidRPr="00516BCF" w:rsidRDefault="001B41A6" w:rsidP="008A714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516BCF">
              <w:t>Najkorzystniejsza cenowo oferta, spełnia wymogi Zamawiającego.</w:t>
            </w:r>
          </w:p>
        </w:tc>
      </w:tr>
      <w:tr w:rsidR="001B41A6" w:rsidRPr="00516BCF" w:rsidTr="001B41A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A6" w:rsidRPr="00516BCF" w:rsidRDefault="001B41A6" w:rsidP="008A714D">
            <w:pPr>
              <w:spacing w:before="120" w:after="240"/>
              <w:jc w:val="both"/>
            </w:pPr>
            <w:r w:rsidRPr="00516BCF">
              <w:t>Pakiet 5 - Taśmy</w:t>
            </w:r>
          </w:p>
          <w:p w:rsidR="001B41A6" w:rsidRPr="00516BCF" w:rsidRDefault="001B41A6" w:rsidP="008A714D">
            <w:pPr>
              <w:spacing w:before="60" w:line="360" w:lineRule="auto"/>
              <w:jc w:val="both"/>
              <w:rPr>
                <w:b/>
              </w:rPr>
            </w:pPr>
            <w:r w:rsidRPr="00516BCF">
              <w:rPr>
                <w:b/>
              </w:rPr>
              <w:t>Zarys International Group spółka z ograniczoną odpowiedzialnością spółka komandytowa</w:t>
            </w:r>
          </w:p>
          <w:p w:rsidR="001B41A6" w:rsidRPr="00516BCF" w:rsidRDefault="001B41A6" w:rsidP="008A714D">
            <w:pPr>
              <w:spacing w:line="360" w:lineRule="auto"/>
              <w:jc w:val="both"/>
              <w:rPr>
                <w:bCs/>
              </w:rPr>
            </w:pPr>
            <w:r w:rsidRPr="00516BCF">
              <w:rPr>
                <w:bCs/>
              </w:rPr>
              <w:t xml:space="preserve">Pod Borem 18 </w:t>
            </w:r>
          </w:p>
          <w:p w:rsidR="001B41A6" w:rsidRPr="00516BCF" w:rsidRDefault="001B41A6" w:rsidP="008A714D">
            <w:pPr>
              <w:spacing w:after="120"/>
              <w:jc w:val="both"/>
              <w:rPr>
                <w:bCs/>
              </w:rPr>
            </w:pPr>
            <w:r w:rsidRPr="00516BCF">
              <w:rPr>
                <w:bCs/>
              </w:rPr>
              <w:t>41-808 Zabrze</w:t>
            </w:r>
          </w:p>
          <w:p w:rsidR="001B41A6" w:rsidRPr="00516BCF" w:rsidRDefault="001B41A6" w:rsidP="008A714D">
            <w:pPr>
              <w:spacing w:before="120" w:line="360" w:lineRule="auto"/>
              <w:jc w:val="both"/>
              <w:rPr>
                <w:color w:val="000000"/>
              </w:rPr>
            </w:pPr>
            <w:r w:rsidRPr="00516BCF">
              <w:rPr>
                <w:color w:val="000000"/>
                <w:u w:val="single"/>
              </w:rPr>
              <w:t>Uzasadnienie wyboru</w:t>
            </w:r>
            <w:r w:rsidRPr="00516BCF">
              <w:rPr>
                <w:color w:val="000000"/>
              </w:rPr>
              <w:t>:</w:t>
            </w:r>
          </w:p>
          <w:p w:rsidR="001B41A6" w:rsidRPr="00516BCF" w:rsidRDefault="001B41A6" w:rsidP="008A714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516BCF">
              <w:t>Jedyna złożona oferta, spełnia wymagania Zamawiającego.</w:t>
            </w:r>
          </w:p>
        </w:tc>
      </w:tr>
      <w:tr w:rsidR="001B41A6" w:rsidRPr="00516BCF" w:rsidTr="001B41A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A6" w:rsidRPr="00516BCF" w:rsidRDefault="001B41A6" w:rsidP="008A714D">
            <w:pPr>
              <w:spacing w:before="120" w:after="240"/>
              <w:jc w:val="both"/>
            </w:pPr>
            <w:r w:rsidRPr="00516BCF">
              <w:lastRenderedPageBreak/>
              <w:t>Pakiet 6 - Preparaty do ochrony skóry</w:t>
            </w:r>
          </w:p>
          <w:p w:rsidR="001B41A6" w:rsidRPr="00516BCF" w:rsidRDefault="001B41A6" w:rsidP="008A714D">
            <w:pPr>
              <w:spacing w:before="60" w:line="360" w:lineRule="auto"/>
              <w:jc w:val="both"/>
              <w:rPr>
                <w:b/>
              </w:rPr>
            </w:pPr>
            <w:r w:rsidRPr="00516BCF">
              <w:rPr>
                <w:b/>
              </w:rPr>
              <w:t>Paul Hartmann Polska Sp. z o.o.</w:t>
            </w:r>
          </w:p>
          <w:p w:rsidR="001B41A6" w:rsidRPr="00516BCF" w:rsidRDefault="001B41A6" w:rsidP="008A714D">
            <w:pPr>
              <w:spacing w:line="360" w:lineRule="auto"/>
              <w:jc w:val="both"/>
              <w:rPr>
                <w:bCs/>
              </w:rPr>
            </w:pPr>
            <w:r w:rsidRPr="00516BCF">
              <w:rPr>
                <w:bCs/>
              </w:rPr>
              <w:t xml:space="preserve">ul. Żeromskiego 17 </w:t>
            </w:r>
          </w:p>
          <w:p w:rsidR="001B41A6" w:rsidRPr="00516BCF" w:rsidRDefault="001B41A6" w:rsidP="008A714D">
            <w:pPr>
              <w:spacing w:after="120"/>
              <w:jc w:val="both"/>
              <w:rPr>
                <w:bCs/>
              </w:rPr>
            </w:pPr>
            <w:r w:rsidRPr="00516BCF">
              <w:rPr>
                <w:bCs/>
              </w:rPr>
              <w:t>95-200 Pabianice</w:t>
            </w:r>
          </w:p>
          <w:p w:rsidR="001B41A6" w:rsidRPr="00516BCF" w:rsidRDefault="001B41A6" w:rsidP="008A714D">
            <w:pPr>
              <w:spacing w:before="120" w:line="360" w:lineRule="auto"/>
              <w:jc w:val="both"/>
              <w:rPr>
                <w:color w:val="000000"/>
              </w:rPr>
            </w:pPr>
            <w:r w:rsidRPr="00516BCF">
              <w:rPr>
                <w:color w:val="000000"/>
                <w:u w:val="single"/>
              </w:rPr>
              <w:t>Uzasadnienie wyboru</w:t>
            </w:r>
            <w:r w:rsidRPr="00516BCF">
              <w:rPr>
                <w:color w:val="000000"/>
              </w:rPr>
              <w:t>:</w:t>
            </w:r>
          </w:p>
          <w:p w:rsidR="001B41A6" w:rsidRPr="00516BCF" w:rsidRDefault="001B41A6" w:rsidP="008A714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516BCF">
              <w:t>Jedyna złożona oferta, spełnia wymagania Zamawiającego.</w:t>
            </w:r>
          </w:p>
        </w:tc>
      </w:tr>
      <w:tr w:rsidR="001B41A6" w:rsidRPr="00516BCF" w:rsidTr="001B41A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A6" w:rsidRPr="00516BCF" w:rsidRDefault="001B41A6" w:rsidP="008A714D">
            <w:pPr>
              <w:spacing w:before="120" w:after="240"/>
              <w:jc w:val="both"/>
            </w:pPr>
            <w:r w:rsidRPr="00516BCF">
              <w:t>Pakiet 7 - Opatrunki jałowe na rany z warstwą neutralną</w:t>
            </w:r>
          </w:p>
          <w:p w:rsidR="001B41A6" w:rsidRPr="00516BCF" w:rsidRDefault="001B41A6" w:rsidP="008A714D">
            <w:pPr>
              <w:spacing w:before="60" w:line="360" w:lineRule="auto"/>
              <w:jc w:val="both"/>
              <w:rPr>
                <w:b/>
              </w:rPr>
            </w:pPr>
            <w:r w:rsidRPr="00516BCF">
              <w:rPr>
                <w:b/>
              </w:rPr>
              <w:t>Lohmann &amp; Rauscher Polska Sp. z o.o.</w:t>
            </w:r>
          </w:p>
          <w:p w:rsidR="001B41A6" w:rsidRPr="00516BCF" w:rsidRDefault="001B41A6" w:rsidP="008A714D">
            <w:pPr>
              <w:spacing w:line="360" w:lineRule="auto"/>
              <w:jc w:val="both"/>
              <w:rPr>
                <w:bCs/>
              </w:rPr>
            </w:pPr>
            <w:r w:rsidRPr="00516BCF">
              <w:rPr>
                <w:bCs/>
              </w:rPr>
              <w:t xml:space="preserve">ul. Moniuszki 14 </w:t>
            </w:r>
          </w:p>
          <w:p w:rsidR="001B41A6" w:rsidRPr="00516BCF" w:rsidRDefault="001B41A6" w:rsidP="008A714D">
            <w:pPr>
              <w:spacing w:after="120"/>
              <w:jc w:val="both"/>
              <w:rPr>
                <w:bCs/>
              </w:rPr>
            </w:pPr>
            <w:r w:rsidRPr="00516BCF">
              <w:rPr>
                <w:bCs/>
              </w:rPr>
              <w:t>95-200 Pabianice</w:t>
            </w:r>
          </w:p>
          <w:p w:rsidR="001B41A6" w:rsidRPr="00516BCF" w:rsidRDefault="001B41A6" w:rsidP="008A714D">
            <w:pPr>
              <w:spacing w:before="120" w:line="360" w:lineRule="auto"/>
              <w:jc w:val="both"/>
              <w:rPr>
                <w:color w:val="000000"/>
              </w:rPr>
            </w:pPr>
            <w:r w:rsidRPr="00516BCF">
              <w:rPr>
                <w:color w:val="000000"/>
                <w:u w:val="single"/>
              </w:rPr>
              <w:t>Uzasadnienie wyboru</w:t>
            </w:r>
            <w:r w:rsidRPr="00516BCF">
              <w:rPr>
                <w:color w:val="000000"/>
              </w:rPr>
              <w:t>:</w:t>
            </w:r>
          </w:p>
          <w:p w:rsidR="001B41A6" w:rsidRPr="00516BCF" w:rsidRDefault="001B41A6" w:rsidP="008A714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516BCF">
              <w:t>Najkorzystniejsza cenowo oferta, spełnia wymagania Zamawającego.</w:t>
            </w:r>
          </w:p>
        </w:tc>
      </w:tr>
      <w:tr w:rsidR="001B41A6" w:rsidRPr="00516BCF" w:rsidTr="001B41A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A6" w:rsidRPr="00516BCF" w:rsidRDefault="001B41A6" w:rsidP="008A714D">
            <w:pPr>
              <w:spacing w:before="120" w:after="240"/>
              <w:jc w:val="both"/>
            </w:pPr>
            <w:r w:rsidRPr="00516BCF">
              <w:t>Pakiet 8 - Serwety jałowe</w:t>
            </w:r>
          </w:p>
          <w:p w:rsidR="001B41A6" w:rsidRPr="00516BCF" w:rsidRDefault="001B41A6" w:rsidP="008A714D">
            <w:pPr>
              <w:spacing w:before="60" w:line="360" w:lineRule="auto"/>
              <w:jc w:val="both"/>
              <w:rPr>
                <w:b/>
              </w:rPr>
            </w:pPr>
            <w:r w:rsidRPr="00516BCF">
              <w:rPr>
                <w:b/>
              </w:rPr>
              <w:t>Paul Hartmann Polska Sp. z o.o.</w:t>
            </w:r>
          </w:p>
          <w:p w:rsidR="001B41A6" w:rsidRPr="00516BCF" w:rsidRDefault="001B41A6" w:rsidP="008A714D">
            <w:pPr>
              <w:spacing w:line="360" w:lineRule="auto"/>
              <w:jc w:val="both"/>
              <w:rPr>
                <w:bCs/>
              </w:rPr>
            </w:pPr>
            <w:r w:rsidRPr="00516BCF">
              <w:rPr>
                <w:bCs/>
              </w:rPr>
              <w:t xml:space="preserve">ul. Żeromskiego 17 </w:t>
            </w:r>
          </w:p>
          <w:p w:rsidR="001B41A6" w:rsidRPr="00516BCF" w:rsidRDefault="001B41A6" w:rsidP="008A714D">
            <w:pPr>
              <w:spacing w:after="120"/>
              <w:jc w:val="both"/>
              <w:rPr>
                <w:bCs/>
              </w:rPr>
            </w:pPr>
            <w:r w:rsidRPr="00516BCF">
              <w:rPr>
                <w:bCs/>
              </w:rPr>
              <w:t>95-200 Pabianice</w:t>
            </w:r>
          </w:p>
          <w:p w:rsidR="001B41A6" w:rsidRPr="00516BCF" w:rsidRDefault="001B41A6" w:rsidP="008A714D">
            <w:pPr>
              <w:spacing w:before="120" w:line="360" w:lineRule="auto"/>
              <w:jc w:val="both"/>
              <w:rPr>
                <w:color w:val="000000"/>
              </w:rPr>
            </w:pPr>
            <w:r w:rsidRPr="00516BCF">
              <w:rPr>
                <w:color w:val="000000"/>
                <w:u w:val="single"/>
              </w:rPr>
              <w:t>Uzasadnienie wyboru</w:t>
            </w:r>
            <w:r w:rsidRPr="00516BCF">
              <w:rPr>
                <w:color w:val="000000"/>
              </w:rPr>
              <w:t>:</w:t>
            </w:r>
          </w:p>
          <w:p w:rsidR="001B41A6" w:rsidRPr="00516BCF" w:rsidRDefault="001B41A6" w:rsidP="008A714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516BCF">
              <w:t>Jedyna złożona oferta, spełnia wymagania Zamawiającego.</w:t>
            </w:r>
          </w:p>
        </w:tc>
      </w:tr>
      <w:tr w:rsidR="001B41A6" w:rsidRPr="00516BCF" w:rsidTr="001B41A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A6" w:rsidRPr="00516BCF" w:rsidRDefault="001B41A6" w:rsidP="008A714D">
            <w:pPr>
              <w:spacing w:before="120" w:after="240"/>
              <w:jc w:val="both"/>
            </w:pPr>
            <w:r w:rsidRPr="00516BCF">
              <w:t>Pakiet 9 - Opatrunki i żel</w:t>
            </w:r>
          </w:p>
          <w:p w:rsidR="001B41A6" w:rsidRPr="00516BCF" w:rsidRDefault="001B41A6" w:rsidP="008A714D">
            <w:pPr>
              <w:spacing w:before="60" w:line="360" w:lineRule="auto"/>
              <w:jc w:val="both"/>
              <w:rPr>
                <w:b/>
              </w:rPr>
            </w:pPr>
            <w:r w:rsidRPr="00516BCF">
              <w:rPr>
                <w:b/>
              </w:rPr>
              <w:t>Paul Hartmann Polska Sp. z o.o.</w:t>
            </w:r>
          </w:p>
          <w:p w:rsidR="001B41A6" w:rsidRPr="00516BCF" w:rsidRDefault="001B41A6" w:rsidP="008A714D">
            <w:pPr>
              <w:spacing w:line="360" w:lineRule="auto"/>
              <w:jc w:val="both"/>
              <w:rPr>
                <w:bCs/>
              </w:rPr>
            </w:pPr>
            <w:r w:rsidRPr="00516BCF">
              <w:rPr>
                <w:bCs/>
              </w:rPr>
              <w:t xml:space="preserve">ul. Żeromskiego 17 </w:t>
            </w:r>
          </w:p>
          <w:p w:rsidR="001B41A6" w:rsidRPr="00516BCF" w:rsidRDefault="001B41A6" w:rsidP="008A714D">
            <w:pPr>
              <w:spacing w:after="120"/>
              <w:jc w:val="both"/>
              <w:rPr>
                <w:bCs/>
              </w:rPr>
            </w:pPr>
            <w:r w:rsidRPr="00516BCF">
              <w:rPr>
                <w:bCs/>
              </w:rPr>
              <w:t>95-200 Pabianice</w:t>
            </w:r>
          </w:p>
          <w:p w:rsidR="001B41A6" w:rsidRPr="00516BCF" w:rsidRDefault="001B41A6" w:rsidP="008A714D">
            <w:pPr>
              <w:spacing w:before="120" w:line="360" w:lineRule="auto"/>
              <w:jc w:val="both"/>
              <w:rPr>
                <w:color w:val="000000"/>
              </w:rPr>
            </w:pPr>
            <w:r w:rsidRPr="00516BCF">
              <w:rPr>
                <w:color w:val="000000"/>
                <w:u w:val="single"/>
              </w:rPr>
              <w:t>Uzasadnienie wyboru</w:t>
            </w:r>
            <w:r w:rsidRPr="00516BCF">
              <w:rPr>
                <w:color w:val="000000"/>
              </w:rPr>
              <w:t>:</w:t>
            </w:r>
          </w:p>
          <w:p w:rsidR="001B41A6" w:rsidRPr="00516BCF" w:rsidRDefault="001B41A6" w:rsidP="008A714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516BCF">
              <w:t>Jedyna złożona oferta, spełnia wymagania Zamawiającego.</w:t>
            </w:r>
          </w:p>
        </w:tc>
      </w:tr>
      <w:tr w:rsidR="001B41A6" w:rsidRPr="00516BCF" w:rsidTr="001B41A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A6" w:rsidRPr="00516BCF" w:rsidRDefault="001B41A6" w:rsidP="008A714D">
            <w:pPr>
              <w:spacing w:before="120" w:after="240"/>
              <w:jc w:val="both"/>
            </w:pPr>
            <w:r w:rsidRPr="00516BCF">
              <w:t>Pakiet 11 - Uciskowy opatrunek hemostatyczny</w:t>
            </w:r>
          </w:p>
          <w:p w:rsidR="001B41A6" w:rsidRPr="00516BCF" w:rsidRDefault="001B41A6" w:rsidP="008A714D">
            <w:pPr>
              <w:spacing w:before="60" w:line="360" w:lineRule="auto"/>
              <w:jc w:val="both"/>
              <w:rPr>
                <w:b/>
              </w:rPr>
            </w:pPr>
            <w:r w:rsidRPr="00516BCF">
              <w:rPr>
                <w:b/>
              </w:rPr>
              <w:t>J. Chodacki, A. Misztal „Medica” Spółka Jawna</w:t>
            </w:r>
          </w:p>
          <w:p w:rsidR="001B41A6" w:rsidRPr="00516BCF" w:rsidRDefault="00516BCF" w:rsidP="008A714D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Przemysłowa </w:t>
            </w:r>
            <w:r w:rsidR="001B41A6" w:rsidRPr="00516BCF">
              <w:rPr>
                <w:bCs/>
              </w:rPr>
              <w:t xml:space="preserve">4A </w:t>
            </w:r>
          </w:p>
          <w:p w:rsidR="001B41A6" w:rsidRPr="00516BCF" w:rsidRDefault="001B41A6" w:rsidP="008A714D">
            <w:pPr>
              <w:spacing w:after="120"/>
              <w:jc w:val="both"/>
              <w:rPr>
                <w:bCs/>
              </w:rPr>
            </w:pPr>
            <w:r w:rsidRPr="00516BCF">
              <w:rPr>
                <w:bCs/>
              </w:rPr>
              <w:t xml:space="preserve">59-300 </w:t>
            </w:r>
            <w:r w:rsidR="00516BCF">
              <w:rPr>
                <w:bCs/>
              </w:rPr>
              <w:t>Lubin</w:t>
            </w:r>
          </w:p>
          <w:p w:rsidR="001B41A6" w:rsidRPr="00516BCF" w:rsidRDefault="001B41A6" w:rsidP="008A714D">
            <w:pPr>
              <w:spacing w:before="120" w:line="360" w:lineRule="auto"/>
              <w:jc w:val="both"/>
              <w:rPr>
                <w:color w:val="000000"/>
              </w:rPr>
            </w:pPr>
            <w:r w:rsidRPr="00516BCF">
              <w:rPr>
                <w:color w:val="000000"/>
                <w:u w:val="single"/>
              </w:rPr>
              <w:t>Uzasadnienie wyboru</w:t>
            </w:r>
            <w:r w:rsidRPr="00516BCF">
              <w:rPr>
                <w:color w:val="000000"/>
              </w:rPr>
              <w:t>:</w:t>
            </w:r>
          </w:p>
          <w:p w:rsidR="001B41A6" w:rsidRPr="00516BCF" w:rsidRDefault="001B41A6" w:rsidP="008A714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516BCF">
              <w:t>Jedyna złozona oferta, spełnia wymagania Zamawiającego.</w:t>
            </w:r>
          </w:p>
        </w:tc>
      </w:tr>
    </w:tbl>
    <w:p w:rsidR="00516BCF" w:rsidRDefault="00516BCF" w:rsidP="00B36EDA">
      <w:pPr>
        <w:spacing w:before="360" w:after="120" w:line="276" w:lineRule="auto"/>
        <w:ind w:right="-425"/>
        <w:jc w:val="both"/>
        <w:rPr>
          <w:b/>
          <w:bCs/>
          <w:color w:val="000000"/>
        </w:rPr>
      </w:pPr>
    </w:p>
    <w:p w:rsidR="00B36EDA" w:rsidRPr="00516BCF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516BCF">
        <w:rPr>
          <w:b/>
          <w:bCs/>
          <w:color w:val="000000"/>
        </w:rPr>
        <w:t>Punktacja przyznana ofertom w każdym kryterium oceny ofert wraz z łączną punktacją</w:t>
      </w:r>
      <w:r w:rsidRPr="00516BCF">
        <w:rPr>
          <w:color w:val="000000"/>
        </w:rPr>
        <w:t>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516BCF" w:rsidTr="00516BCF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516BCF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516BCF">
              <w:rPr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516BCF" w:rsidRDefault="00B36EDA" w:rsidP="00967BF4">
            <w:pPr>
              <w:spacing w:before="120" w:after="120"/>
              <w:jc w:val="center"/>
              <w:rPr>
                <w:bCs/>
              </w:rPr>
            </w:pPr>
            <w:r w:rsidRPr="00516BCF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516BCF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516BCF">
              <w:rPr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516BCF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516BCF">
              <w:rPr>
                <w:bCs/>
                <w:color w:val="000000"/>
              </w:rPr>
              <w:t>Razem</w:t>
            </w:r>
          </w:p>
        </w:tc>
      </w:tr>
      <w:tr w:rsidR="001B41A6" w:rsidRPr="00516BCF" w:rsidTr="00516BCF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1A6" w:rsidRPr="00516BCF" w:rsidRDefault="001B41A6" w:rsidP="008A714D">
            <w:pPr>
              <w:spacing w:before="40" w:after="40"/>
              <w:rPr>
                <w:color w:val="000000"/>
              </w:rPr>
            </w:pPr>
            <w:r w:rsidRPr="00516BCF">
              <w:t>4 - Pakiet 4 - Pakiet do pierwszej toalety noworodka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A6" w:rsidRPr="00516BCF" w:rsidRDefault="001B41A6" w:rsidP="008A714D">
            <w:pPr>
              <w:spacing w:line="276" w:lineRule="auto"/>
              <w:rPr>
                <w:b/>
                <w:bCs/>
              </w:rPr>
            </w:pPr>
            <w:r w:rsidRPr="00516BCF">
              <w:rPr>
                <w:b/>
                <w:bCs/>
              </w:rPr>
              <w:t>Toruńskie Zakłady Materiałów Opatrunkowych S.A.</w:t>
            </w:r>
          </w:p>
          <w:p w:rsidR="001B41A6" w:rsidRPr="00516BCF" w:rsidRDefault="001B41A6" w:rsidP="008A714D">
            <w:pPr>
              <w:spacing w:line="276" w:lineRule="auto"/>
            </w:pPr>
            <w:r w:rsidRPr="00516BCF">
              <w:t>Żółkiewskiego 20/26</w:t>
            </w:r>
          </w:p>
          <w:p w:rsidR="001B41A6" w:rsidRPr="00516BCF" w:rsidRDefault="001B41A6" w:rsidP="008A714D">
            <w:pPr>
              <w:spacing w:after="40" w:line="276" w:lineRule="auto"/>
              <w:rPr>
                <w:color w:val="000000"/>
              </w:rPr>
            </w:pPr>
            <w:r w:rsidRPr="00516BCF"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1A6" w:rsidRPr="00516BCF" w:rsidRDefault="001B41A6" w:rsidP="00516BCF">
            <w:pPr>
              <w:spacing w:before="40" w:after="40"/>
              <w:jc w:val="center"/>
              <w:rPr>
                <w:color w:val="000000"/>
              </w:rPr>
            </w:pPr>
            <w:r w:rsidRPr="00516BCF"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1A6" w:rsidRPr="00516BCF" w:rsidRDefault="001B41A6" w:rsidP="00516BCF">
            <w:pPr>
              <w:jc w:val="center"/>
              <w:rPr>
                <w:color w:val="000000"/>
              </w:rPr>
            </w:pPr>
            <w:r w:rsidRPr="00516BCF">
              <w:t>600,00</w:t>
            </w:r>
          </w:p>
        </w:tc>
      </w:tr>
      <w:tr w:rsidR="001B41A6" w:rsidRPr="00516BCF" w:rsidTr="00516BCF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1A6" w:rsidRPr="00516BCF" w:rsidRDefault="001B41A6" w:rsidP="008A714D">
            <w:pPr>
              <w:spacing w:before="40" w:after="40"/>
              <w:rPr>
                <w:color w:val="000000"/>
              </w:rPr>
            </w:pPr>
            <w:r w:rsidRPr="00516BCF">
              <w:t>4 - Pakiet 4 - Pakiet do pierwszej toalety noworodka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A6" w:rsidRPr="00516BCF" w:rsidRDefault="001B41A6" w:rsidP="008A714D">
            <w:pPr>
              <w:spacing w:line="276" w:lineRule="auto"/>
              <w:rPr>
                <w:b/>
                <w:bCs/>
              </w:rPr>
            </w:pPr>
            <w:r w:rsidRPr="00516BCF">
              <w:rPr>
                <w:b/>
                <w:bCs/>
              </w:rPr>
              <w:t xml:space="preserve">Zarys International Group </w:t>
            </w:r>
            <w:r w:rsidR="00516BCF">
              <w:rPr>
                <w:b/>
                <w:bCs/>
              </w:rPr>
              <w:t>Sp. Z o.o. Sp. K.</w:t>
            </w:r>
          </w:p>
          <w:p w:rsidR="001B41A6" w:rsidRPr="00516BCF" w:rsidRDefault="001B41A6" w:rsidP="008A714D">
            <w:pPr>
              <w:spacing w:line="276" w:lineRule="auto"/>
            </w:pPr>
            <w:r w:rsidRPr="00516BCF">
              <w:t>Pod Borem 18</w:t>
            </w:r>
          </w:p>
          <w:p w:rsidR="001B41A6" w:rsidRPr="00516BCF" w:rsidRDefault="001B41A6" w:rsidP="008A714D">
            <w:pPr>
              <w:spacing w:after="40" w:line="276" w:lineRule="auto"/>
              <w:rPr>
                <w:color w:val="000000"/>
              </w:rPr>
            </w:pPr>
            <w:r w:rsidRPr="00516BCF"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1A6" w:rsidRPr="00516BCF" w:rsidRDefault="001B41A6" w:rsidP="00516BCF">
            <w:pPr>
              <w:spacing w:before="40" w:after="40"/>
              <w:jc w:val="center"/>
              <w:rPr>
                <w:color w:val="000000"/>
              </w:rPr>
            </w:pPr>
            <w:r w:rsidRPr="00516BCF">
              <w:t>1 - Cena - 513.84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1A6" w:rsidRPr="00516BCF" w:rsidRDefault="001B41A6" w:rsidP="00516BCF">
            <w:pPr>
              <w:jc w:val="center"/>
              <w:rPr>
                <w:color w:val="000000"/>
              </w:rPr>
            </w:pPr>
            <w:r w:rsidRPr="00516BCF">
              <w:t>513,84</w:t>
            </w:r>
          </w:p>
        </w:tc>
      </w:tr>
      <w:tr w:rsidR="001B41A6" w:rsidRPr="00516BCF" w:rsidTr="00516BCF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1A6" w:rsidRPr="00516BCF" w:rsidRDefault="001B41A6" w:rsidP="008A714D">
            <w:pPr>
              <w:spacing w:before="40" w:after="40"/>
              <w:rPr>
                <w:color w:val="000000"/>
              </w:rPr>
            </w:pPr>
            <w:r w:rsidRPr="00516BCF">
              <w:t>5 - Pakiet 5 - Taśmy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CF" w:rsidRPr="00516BCF" w:rsidRDefault="00516BCF" w:rsidP="00516BCF">
            <w:pPr>
              <w:spacing w:line="276" w:lineRule="auto"/>
              <w:rPr>
                <w:b/>
                <w:bCs/>
              </w:rPr>
            </w:pPr>
            <w:r w:rsidRPr="00516BCF">
              <w:rPr>
                <w:b/>
                <w:bCs/>
              </w:rPr>
              <w:t xml:space="preserve">Zarys International Group </w:t>
            </w:r>
            <w:r>
              <w:rPr>
                <w:b/>
                <w:bCs/>
              </w:rPr>
              <w:t>Sp. Z o.o. Sp. K.</w:t>
            </w:r>
          </w:p>
          <w:p w:rsidR="00516BCF" w:rsidRPr="00516BCF" w:rsidRDefault="00516BCF" w:rsidP="00516BCF">
            <w:pPr>
              <w:spacing w:line="276" w:lineRule="auto"/>
            </w:pPr>
            <w:r w:rsidRPr="00516BCF">
              <w:t>Pod Borem 18</w:t>
            </w:r>
          </w:p>
          <w:p w:rsidR="001B41A6" w:rsidRPr="00516BCF" w:rsidRDefault="00516BCF" w:rsidP="00516BCF">
            <w:pPr>
              <w:spacing w:after="40" w:line="276" w:lineRule="auto"/>
              <w:rPr>
                <w:color w:val="000000"/>
              </w:rPr>
            </w:pPr>
            <w:r w:rsidRPr="00516BCF"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1A6" w:rsidRPr="00516BCF" w:rsidRDefault="001B41A6" w:rsidP="00516BCF">
            <w:pPr>
              <w:spacing w:before="40" w:after="40"/>
              <w:jc w:val="center"/>
              <w:rPr>
                <w:color w:val="000000"/>
              </w:rPr>
            </w:pPr>
            <w:r w:rsidRPr="00516BCF"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1A6" w:rsidRPr="00516BCF" w:rsidRDefault="001B41A6" w:rsidP="00516BCF">
            <w:pPr>
              <w:jc w:val="center"/>
              <w:rPr>
                <w:color w:val="000000"/>
              </w:rPr>
            </w:pPr>
            <w:r w:rsidRPr="00516BCF">
              <w:t>600,00</w:t>
            </w:r>
          </w:p>
        </w:tc>
      </w:tr>
      <w:tr w:rsidR="001B41A6" w:rsidRPr="00516BCF" w:rsidTr="00516BCF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1A6" w:rsidRPr="00516BCF" w:rsidRDefault="001B41A6" w:rsidP="008A714D">
            <w:pPr>
              <w:spacing w:before="40" w:after="40"/>
              <w:rPr>
                <w:color w:val="000000"/>
              </w:rPr>
            </w:pPr>
            <w:r w:rsidRPr="00516BCF">
              <w:t>6 - Pakiet 6 - Preparaty do ochrony skóry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A6" w:rsidRPr="00516BCF" w:rsidRDefault="001B41A6" w:rsidP="008A714D">
            <w:pPr>
              <w:spacing w:line="276" w:lineRule="auto"/>
              <w:rPr>
                <w:b/>
                <w:bCs/>
              </w:rPr>
            </w:pPr>
            <w:r w:rsidRPr="00516BCF">
              <w:rPr>
                <w:b/>
                <w:bCs/>
              </w:rPr>
              <w:t>Paul Hartmann Polska Sp. z o.o.</w:t>
            </w:r>
          </w:p>
          <w:p w:rsidR="001B41A6" w:rsidRPr="00516BCF" w:rsidRDefault="001B41A6" w:rsidP="008A714D">
            <w:pPr>
              <w:spacing w:line="276" w:lineRule="auto"/>
            </w:pPr>
            <w:r w:rsidRPr="00516BCF">
              <w:t>ul. Żeromskiego 17</w:t>
            </w:r>
          </w:p>
          <w:p w:rsidR="001B41A6" w:rsidRPr="00516BCF" w:rsidRDefault="001B41A6" w:rsidP="008A714D">
            <w:pPr>
              <w:spacing w:after="40" w:line="276" w:lineRule="auto"/>
              <w:rPr>
                <w:color w:val="000000"/>
              </w:rPr>
            </w:pPr>
            <w:r w:rsidRPr="00516BCF">
              <w:t>95-200 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1A6" w:rsidRPr="00516BCF" w:rsidRDefault="001B41A6" w:rsidP="00516BCF">
            <w:pPr>
              <w:spacing w:before="40" w:after="40"/>
              <w:jc w:val="center"/>
              <w:rPr>
                <w:color w:val="000000"/>
              </w:rPr>
            </w:pPr>
            <w:r w:rsidRPr="00516BCF"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1A6" w:rsidRPr="00516BCF" w:rsidRDefault="001B41A6" w:rsidP="00516BCF">
            <w:pPr>
              <w:jc w:val="center"/>
              <w:rPr>
                <w:color w:val="000000"/>
              </w:rPr>
            </w:pPr>
            <w:r w:rsidRPr="00516BCF">
              <w:t>600,00</w:t>
            </w:r>
          </w:p>
        </w:tc>
      </w:tr>
      <w:tr w:rsidR="001B41A6" w:rsidRPr="00516BCF" w:rsidTr="00516BCF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1A6" w:rsidRPr="00516BCF" w:rsidRDefault="001B41A6" w:rsidP="008A714D">
            <w:pPr>
              <w:spacing w:before="40" w:after="40"/>
              <w:rPr>
                <w:color w:val="000000"/>
              </w:rPr>
            </w:pPr>
            <w:r w:rsidRPr="00516BCF">
              <w:t>7 - Pakiet 7 - Opatrunki jałowe na rany z warstwą neutralną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A6" w:rsidRPr="00516BCF" w:rsidRDefault="001B41A6" w:rsidP="008A714D">
            <w:pPr>
              <w:spacing w:line="276" w:lineRule="auto"/>
              <w:rPr>
                <w:b/>
                <w:bCs/>
              </w:rPr>
            </w:pPr>
            <w:r w:rsidRPr="00516BCF">
              <w:rPr>
                <w:b/>
                <w:bCs/>
              </w:rPr>
              <w:t>Lohmann &amp; Rauscher Polska Sp. z o.o.</w:t>
            </w:r>
          </w:p>
          <w:p w:rsidR="001B41A6" w:rsidRPr="00516BCF" w:rsidRDefault="001B41A6" w:rsidP="008A714D">
            <w:pPr>
              <w:spacing w:line="276" w:lineRule="auto"/>
            </w:pPr>
            <w:r w:rsidRPr="00516BCF">
              <w:t>ul. Moniuszki 14</w:t>
            </w:r>
          </w:p>
          <w:p w:rsidR="001B41A6" w:rsidRPr="00516BCF" w:rsidRDefault="001B41A6" w:rsidP="008A714D">
            <w:pPr>
              <w:spacing w:after="40" w:line="276" w:lineRule="auto"/>
              <w:rPr>
                <w:color w:val="000000"/>
              </w:rPr>
            </w:pPr>
            <w:r w:rsidRPr="00516BCF">
              <w:t>95-200 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1A6" w:rsidRPr="00516BCF" w:rsidRDefault="001B41A6" w:rsidP="00516BCF">
            <w:pPr>
              <w:spacing w:before="40" w:after="40"/>
              <w:jc w:val="center"/>
              <w:rPr>
                <w:color w:val="000000"/>
              </w:rPr>
            </w:pPr>
            <w:r w:rsidRPr="00516BCF"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1A6" w:rsidRPr="00516BCF" w:rsidRDefault="001B41A6" w:rsidP="00516BCF">
            <w:pPr>
              <w:jc w:val="center"/>
              <w:rPr>
                <w:color w:val="000000"/>
              </w:rPr>
            </w:pPr>
            <w:r w:rsidRPr="00516BCF">
              <w:t>600,00</w:t>
            </w:r>
          </w:p>
        </w:tc>
      </w:tr>
      <w:tr w:rsidR="001B41A6" w:rsidRPr="00516BCF" w:rsidTr="00516BCF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1A6" w:rsidRPr="00516BCF" w:rsidRDefault="001B41A6" w:rsidP="008A714D">
            <w:pPr>
              <w:spacing w:before="40" w:after="40"/>
              <w:rPr>
                <w:color w:val="000000"/>
              </w:rPr>
            </w:pPr>
            <w:r w:rsidRPr="00516BCF">
              <w:t>7 - Pakiet 7 - Opatrunki jałowe na rany z warstwą neutralną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CF" w:rsidRPr="00516BCF" w:rsidRDefault="00516BCF" w:rsidP="00516BCF">
            <w:pPr>
              <w:spacing w:line="276" w:lineRule="auto"/>
              <w:rPr>
                <w:b/>
                <w:bCs/>
              </w:rPr>
            </w:pPr>
            <w:r w:rsidRPr="00516BCF">
              <w:rPr>
                <w:b/>
                <w:bCs/>
              </w:rPr>
              <w:t xml:space="preserve">Zarys International Group </w:t>
            </w:r>
            <w:r>
              <w:rPr>
                <w:b/>
                <w:bCs/>
              </w:rPr>
              <w:t>Sp. Z o.o. Sp. K.</w:t>
            </w:r>
          </w:p>
          <w:p w:rsidR="00516BCF" w:rsidRPr="00516BCF" w:rsidRDefault="00516BCF" w:rsidP="00516BCF">
            <w:pPr>
              <w:spacing w:line="276" w:lineRule="auto"/>
            </w:pPr>
            <w:r w:rsidRPr="00516BCF">
              <w:t>Pod Borem 18</w:t>
            </w:r>
          </w:p>
          <w:p w:rsidR="001B41A6" w:rsidRPr="00516BCF" w:rsidRDefault="00516BCF" w:rsidP="00516BCF">
            <w:pPr>
              <w:spacing w:after="40" w:line="276" w:lineRule="auto"/>
              <w:rPr>
                <w:color w:val="000000"/>
              </w:rPr>
            </w:pPr>
            <w:r w:rsidRPr="00516BCF"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1A6" w:rsidRPr="00516BCF" w:rsidRDefault="001B41A6" w:rsidP="00516BCF">
            <w:pPr>
              <w:spacing w:before="40" w:after="40"/>
              <w:jc w:val="center"/>
              <w:rPr>
                <w:color w:val="000000"/>
              </w:rPr>
            </w:pPr>
            <w:r w:rsidRPr="00516BCF">
              <w:t>1 - Cena - 556.86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1A6" w:rsidRPr="00516BCF" w:rsidRDefault="001B41A6" w:rsidP="00516BCF">
            <w:pPr>
              <w:jc w:val="center"/>
              <w:rPr>
                <w:color w:val="000000"/>
              </w:rPr>
            </w:pPr>
            <w:r w:rsidRPr="00516BCF">
              <w:t>556,86</w:t>
            </w:r>
          </w:p>
        </w:tc>
      </w:tr>
      <w:tr w:rsidR="001B41A6" w:rsidRPr="00516BCF" w:rsidTr="00516BCF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1A6" w:rsidRPr="00516BCF" w:rsidRDefault="001B41A6" w:rsidP="008A714D">
            <w:pPr>
              <w:spacing w:before="40" w:after="40"/>
              <w:rPr>
                <w:color w:val="000000"/>
              </w:rPr>
            </w:pPr>
            <w:r w:rsidRPr="00516BCF">
              <w:t>7 - Pakiet 7 - Opatrunki jałowe na rany z warstwą neutralną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A6" w:rsidRPr="00516BCF" w:rsidRDefault="001B41A6" w:rsidP="008A714D">
            <w:pPr>
              <w:spacing w:line="276" w:lineRule="auto"/>
              <w:rPr>
                <w:b/>
                <w:bCs/>
              </w:rPr>
            </w:pPr>
            <w:r w:rsidRPr="00516BCF">
              <w:rPr>
                <w:b/>
                <w:bCs/>
              </w:rPr>
              <w:t>Paul Hartmann Polska Sp. z o.o.</w:t>
            </w:r>
          </w:p>
          <w:p w:rsidR="001B41A6" w:rsidRPr="00516BCF" w:rsidRDefault="001B41A6" w:rsidP="008A714D">
            <w:pPr>
              <w:spacing w:line="276" w:lineRule="auto"/>
            </w:pPr>
            <w:r w:rsidRPr="00516BCF">
              <w:t>ul. Żeromskiego 17</w:t>
            </w:r>
          </w:p>
          <w:p w:rsidR="001B41A6" w:rsidRPr="00516BCF" w:rsidRDefault="001B41A6" w:rsidP="008A714D">
            <w:pPr>
              <w:spacing w:after="40" w:line="276" w:lineRule="auto"/>
              <w:rPr>
                <w:color w:val="000000"/>
              </w:rPr>
            </w:pPr>
            <w:r w:rsidRPr="00516BCF">
              <w:t>95-200 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1A6" w:rsidRPr="00516BCF" w:rsidRDefault="001B41A6" w:rsidP="00516BCF">
            <w:pPr>
              <w:spacing w:before="40" w:after="40"/>
              <w:jc w:val="center"/>
              <w:rPr>
                <w:color w:val="000000"/>
              </w:rPr>
            </w:pPr>
            <w:r w:rsidRPr="00516BCF">
              <w:t>1 - Cena - 463.92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1A6" w:rsidRPr="00516BCF" w:rsidRDefault="001B41A6" w:rsidP="00516BCF">
            <w:pPr>
              <w:jc w:val="center"/>
              <w:rPr>
                <w:color w:val="000000"/>
              </w:rPr>
            </w:pPr>
            <w:r w:rsidRPr="00516BCF">
              <w:t>463,92</w:t>
            </w:r>
          </w:p>
        </w:tc>
      </w:tr>
      <w:tr w:rsidR="001B41A6" w:rsidRPr="00516BCF" w:rsidTr="00516BCF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1A6" w:rsidRPr="00516BCF" w:rsidRDefault="001B41A6" w:rsidP="008A714D">
            <w:pPr>
              <w:spacing w:before="40" w:after="40"/>
              <w:rPr>
                <w:color w:val="000000"/>
              </w:rPr>
            </w:pPr>
            <w:r w:rsidRPr="00516BCF">
              <w:t>8 - Pakiet 8 - Serwety jałowe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A6" w:rsidRPr="00516BCF" w:rsidRDefault="001B41A6" w:rsidP="008A714D">
            <w:pPr>
              <w:spacing w:line="276" w:lineRule="auto"/>
              <w:rPr>
                <w:b/>
                <w:bCs/>
              </w:rPr>
            </w:pPr>
            <w:r w:rsidRPr="00516BCF">
              <w:rPr>
                <w:b/>
                <w:bCs/>
              </w:rPr>
              <w:t>Paul Hartmann Polska Sp. z o.o.</w:t>
            </w:r>
          </w:p>
          <w:p w:rsidR="001B41A6" w:rsidRPr="00516BCF" w:rsidRDefault="001B41A6" w:rsidP="008A714D">
            <w:pPr>
              <w:spacing w:line="276" w:lineRule="auto"/>
            </w:pPr>
            <w:r w:rsidRPr="00516BCF">
              <w:t>ul. Żeromskiego 17</w:t>
            </w:r>
          </w:p>
          <w:p w:rsidR="001B41A6" w:rsidRPr="00516BCF" w:rsidRDefault="001B41A6" w:rsidP="008A714D">
            <w:pPr>
              <w:spacing w:after="40" w:line="276" w:lineRule="auto"/>
              <w:rPr>
                <w:color w:val="000000"/>
              </w:rPr>
            </w:pPr>
            <w:r w:rsidRPr="00516BCF">
              <w:t>95-200 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1A6" w:rsidRPr="00516BCF" w:rsidRDefault="001B41A6" w:rsidP="00516BCF">
            <w:pPr>
              <w:spacing w:before="40" w:after="40"/>
              <w:jc w:val="center"/>
              <w:rPr>
                <w:color w:val="000000"/>
              </w:rPr>
            </w:pPr>
            <w:r w:rsidRPr="00516BCF"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1A6" w:rsidRPr="00516BCF" w:rsidRDefault="001B41A6" w:rsidP="00516BCF">
            <w:pPr>
              <w:jc w:val="center"/>
              <w:rPr>
                <w:color w:val="000000"/>
              </w:rPr>
            </w:pPr>
            <w:r w:rsidRPr="00516BCF">
              <w:t>600,00</w:t>
            </w:r>
          </w:p>
        </w:tc>
      </w:tr>
      <w:tr w:rsidR="001B41A6" w:rsidRPr="00516BCF" w:rsidTr="00516BCF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1A6" w:rsidRPr="00516BCF" w:rsidRDefault="001B41A6" w:rsidP="008A714D">
            <w:pPr>
              <w:spacing w:before="40" w:after="40"/>
              <w:rPr>
                <w:color w:val="000000"/>
              </w:rPr>
            </w:pPr>
            <w:r w:rsidRPr="00516BCF">
              <w:t>9 - Pakiet 9 - Opatrunki i żel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A6" w:rsidRPr="00516BCF" w:rsidRDefault="001B41A6" w:rsidP="008A714D">
            <w:pPr>
              <w:spacing w:line="276" w:lineRule="auto"/>
              <w:rPr>
                <w:b/>
                <w:bCs/>
              </w:rPr>
            </w:pPr>
            <w:r w:rsidRPr="00516BCF">
              <w:rPr>
                <w:b/>
                <w:bCs/>
              </w:rPr>
              <w:t>Paul Hartmann Polska Sp. z o.o.</w:t>
            </w:r>
          </w:p>
          <w:p w:rsidR="001B41A6" w:rsidRPr="00516BCF" w:rsidRDefault="001B41A6" w:rsidP="008A714D">
            <w:pPr>
              <w:spacing w:line="276" w:lineRule="auto"/>
            </w:pPr>
            <w:r w:rsidRPr="00516BCF">
              <w:t>ul. Żeromskiego 17</w:t>
            </w:r>
          </w:p>
          <w:p w:rsidR="001B41A6" w:rsidRPr="00516BCF" w:rsidRDefault="001B41A6" w:rsidP="008A714D">
            <w:pPr>
              <w:spacing w:after="40" w:line="276" w:lineRule="auto"/>
              <w:rPr>
                <w:color w:val="000000"/>
              </w:rPr>
            </w:pPr>
            <w:r w:rsidRPr="00516BCF">
              <w:t>95-200 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1A6" w:rsidRPr="00516BCF" w:rsidRDefault="001B41A6" w:rsidP="00516BCF">
            <w:pPr>
              <w:spacing w:before="40" w:after="40"/>
              <w:jc w:val="center"/>
              <w:rPr>
                <w:color w:val="000000"/>
              </w:rPr>
            </w:pPr>
            <w:r w:rsidRPr="00516BCF"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1A6" w:rsidRPr="00516BCF" w:rsidRDefault="001B41A6" w:rsidP="00516BCF">
            <w:pPr>
              <w:jc w:val="center"/>
              <w:rPr>
                <w:color w:val="000000"/>
              </w:rPr>
            </w:pPr>
            <w:r w:rsidRPr="00516BCF">
              <w:t>600,00</w:t>
            </w:r>
          </w:p>
        </w:tc>
      </w:tr>
      <w:tr w:rsidR="001B41A6" w:rsidRPr="00516BCF" w:rsidTr="00516BCF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1A6" w:rsidRPr="00516BCF" w:rsidRDefault="001B41A6" w:rsidP="008A714D">
            <w:pPr>
              <w:spacing w:before="40" w:after="40"/>
              <w:rPr>
                <w:color w:val="000000"/>
              </w:rPr>
            </w:pPr>
            <w:r w:rsidRPr="00516BCF">
              <w:lastRenderedPageBreak/>
              <w:t>11 - Pakiet 11 - Uciskowy opatrunek hemostatyczny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A6" w:rsidRPr="00516BCF" w:rsidRDefault="001B41A6" w:rsidP="008A714D">
            <w:pPr>
              <w:spacing w:line="276" w:lineRule="auto"/>
              <w:rPr>
                <w:b/>
                <w:bCs/>
              </w:rPr>
            </w:pPr>
            <w:r w:rsidRPr="00516BCF">
              <w:rPr>
                <w:b/>
                <w:bCs/>
              </w:rPr>
              <w:t>J. Chodacki, A. Misztal „Medica” Spółka Jawna</w:t>
            </w:r>
          </w:p>
          <w:p w:rsidR="001B41A6" w:rsidRPr="00516BCF" w:rsidRDefault="00516BCF" w:rsidP="008A714D">
            <w:pPr>
              <w:spacing w:line="276" w:lineRule="auto"/>
            </w:pPr>
            <w:r>
              <w:t>Ul. Przemysłowa 4A</w:t>
            </w:r>
          </w:p>
          <w:p w:rsidR="001B41A6" w:rsidRPr="00516BCF" w:rsidRDefault="001B41A6" w:rsidP="008A714D">
            <w:pPr>
              <w:spacing w:after="40" w:line="276" w:lineRule="auto"/>
              <w:rPr>
                <w:color w:val="000000"/>
              </w:rPr>
            </w:pPr>
            <w:r w:rsidRPr="00516BCF">
              <w:t xml:space="preserve">59-300 </w:t>
            </w:r>
            <w:r w:rsidR="00516BCF">
              <w:t>Lubin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1A6" w:rsidRPr="00516BCF" w:rsidRDefault="001B41A6" w:rsidP="00516BCF">
            <w:pPr>
              <w:spacing w:before="40" w:after="40"/>
              <w:jc w:val="center"/>
              <w:rPr>
                <w:color w:val="000000"/>
              </w:rPr>
            </w:pPr>
            <w:r w:rsidRPr="00516BCF"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1A6" w:rsidRPr="00516BCF" w:rsidRDefault="001B41A6" w:rsidP="00516BCF">
            <w:pPr>
              <w:jc w:val="center"/>
              <w:rPr>
                <w:color w:val="000000"/>
              </w:rPr>
            </w:pPr>
            <w:r w:rsidRPr="00516BCF">
              <w:t>600,00</w:t>
            </w:r>
          </w:p>
        </w:tc>
      </w:tr>
      <w:bookmarkEnd w:id="0"/>
    </w:tbl>
    <w:p w:rsidR="008642B3" w:rsidRPr="00516BCF" w:rsidRDefault="008642B3" w:rsidP="00516BCF">
      <w:pPr>
        <w:spacing w:before="720" w:after="480" w:line="360" w:lineRule="auto"/>
        <w:ind w:left="3119" w:right="-425" w:firstLine="425"/>
        <w:jc w:val="right"/>
        <w:rPr>
          <w:vertAlign w:val="superscript"/>
        </w:rPr>
      </w:pPr>
    </w:p>
    <w:sectPr w:rsidR="008642B3" w:rsidRPr="00516BCF" w:rsidSect="00516BC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84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63B60" w:rsidRDefault="00363B60">
      <w:r>
        <w:separator/>
      </w:r>
    </w:p>
  </w:endnote>
  <w:endnote w:type="continuationSeparator" w:id="0">
    <w:p w:rsidR="00363B60" w:rsidRDefault="00363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63B60" w:rsidRDefault="00363B60">
      <w:r>
        <w:separator/>
      </w:r>
    </w:p>
  </w:footnote>
  <w:footnote w:type="continuationSeparator" w:id="0">
    <w:p w:rsidR="00363B60" w:rsidRDefault="00363B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3B60"/>
    <w:rsid w:val="00022322"/>
    <w:rsid w:val="00042497"/>
    <w:rsid w:val="000C1E6F"/>
    <w:rsid w:val="000E4E56"/>
    <w:rsid w:val="001A1468"/>
    <w:rsid w:val="001B41A6"/>
    <w:rsid w:val="001B7815"/>
    <w:rsid w:val="00211A34"/>
    <w:rsid w:val="002B1E4F"/>
    <w:rsid w:val="002B55FD"/>
    <w:rsid w:val="002B6761"/>
    <w:rsid w:val="003445A0"/>
    <w:rsid w:val="00363B60"/>
    <w:rsid w:val="003A0AFC"/>
    <w:rsid w:val="003D611C"/>
    <w:rsid w:val="00431C0B"/>
    <w:rsid w:val="00437CAD"/>
    <w:rsid w:val="00461DBE"/>
    <w:rsid w:val="004657DA"/>
    <w:rsid w:val="004B2665"/>
    <w:rsid w:val="004C3459"/>
    <w:rsid w:val="004E324A"/>
    <w:rsid w:val="004E7234"/>
    <w:rsid w:val="00516BCF"/>
    <w:rsid w:val="0054734E"/>
    <w:rsid w:val="00596EA3"/>
    <w:rsid w:val="00596FD7"/>
    <w:rsid w:val="005B6085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B7550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6BC942"/>
  <w15:chartTrackingRefBased/>
  <w15:docId w15:val="{D4C3925C-DB7B-4164-AA71-81B2B8388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564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5</cp:revision>
  <cp:lastPrinted>2025-02-20T07:54:00Z</cp:lastPrinted>
  <dcterms:created xsi:type="dcterms:W3CDTF">2025-02-20T07:47:00Z</dcterms:created>
  <dcterms:modified xsi:type="dcterms:W3CDTF">2025-02-20T12:36:00Z</dcterms:modified>
</cp:coreProperties>
</file>