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D5FFA" w14:textId="2F0F6559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94B24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18E4220" w14:textId="77777777" w:rsidTr="005844F6">
        <w:tc>
          <w:tcPr>
            <w:tcW w:w="9104" w:type="dxa"/>
            <w:shd w:val="clear" w:color="auto" w:fill="F2F2F2"/>
          </w:tcPr>
          <w:p w14:paraId="0BB7B458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698B9B44" w14:textId="31F627C6" w:rsidR="00140C27" w:rsidRPr="00140C27" w:rsidRDefault="001F18EE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F18EE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2BD07125" w14:textId="77777777" w:rsidR="00140C27" w:rsidRPr="00140C27" w:rsidRDefault="001F18EE" w:rsidP="00140C27">
      <w:pPr>
        <w:spacing w:line="360" w:lineRule="auto"/>
        <w:ind w:left="3969"/>
        <w:rPr>
          <w:rFonts w:ascii="Arial" w:hAnsi="Arial" w:cs="Arial"/>
        </w:rPr>
      </w:pPr>
      <w:r w:rsidRPr="001F18EE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1F18EE">
        <w:rPr>
          <w:rFonts w:ascii="Arial" w:hAnsi="Arial" w:cs="Arial"/>
        </w:rPr>
        <w:t>66</w:t>
      </w:r>
    </w:p>
    <w:p w14:paraId="7691726D" w14:textId="77777777" w:rsidR="00140C27" w:rsidRPr="00140C27" w:rsidRDefault="001F18EE" w:rsidP="00140C27">
      <w:pPr>
        <w:ind w:left="3969"/>
        <w:rPr>
          <w:rFonts w:ascii="Arial" w:hAnsi="Arial" w:cs="Arial"/>
        </w:rPr>
      </w:pPr>
      <w:r w:rsidRPr="001F18EE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1F18EE">
        <w:rPr>
          <w:rFonts w:ascii="Arial" w:hAnsi="Arial" w:cs="Arial"/>
        </w:rPr>
        <w:t>Kraków</w:t>
      </w:r>
    </w:p>
    <w:p w14:paraId="44DFC59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AB432F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03D5769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2733196" w14:textId="77777777">
        <w:tc>
          <w:tcPr>
            <w:tcW w:w="2268" w:type="dxa"/>
            <w:shd w:val="clear" w:color="auto" w:fill="auto"/>
          </w:tcPr>
          <w:p w14:paraId="2C4F4238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7AC2778" w14:textId="7CAFC4B2" w:rsidR="00140C27" w:rsidRPr="00140C27" w:rsidRDefault="001F18EE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18EE">
              <w:rPr>
                <w:rFonts w:ascii="Arial" w:hAnsi="Arial" w:cs="Arial"/>
                <w:bCs/>
              </w:rPr>
              <w:t>Dzierżawa trzech myjni endoskopowych wraz z dostawą środków chemicznych na okres 36 miesięcy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1F18EE" w:rsidRPr="00140C27" w14:paraId="4C13E4AC" w14:textId="77777777" w:rsidTr="002832BC">
        <w:tc>
          <w:tcPr>
            <w:tcW w:w="2268" w:type="dxa"/>
            <w:shd w:val="clear" w:color="auto" w:fill="auto"/>
          </w:tcPr>
          <w:p w14:paraId="38421F3C" w14:textId="77777777" w:rsidR="001F18EE" w:rsidRPr="00140C27" w:rsidRDefault="001F18EE" w:rsidP="002832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BB50F2C" w14:textId="77777777" w:rsidR="001F18EE" w:rsidRPr="00140C27" w:rsidRDefault="001F18EE" w:rsidP="002832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F18EE">
              <w:rPr>
                <w:rFonts w:ascii="Arial" w:hAnsi="Arial" w:cs="Arial"/>
                <w:bCs/>
              </w:rPr>
              <w:t>SZP-271-4/25</w:t>
            </w:r>
          </w:p>
        </w:tc>
      </w:tr>
    </w:tbl>
    <w:p w14:paraId="32388496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D4329C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4A5EB5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C41553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16F3A87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5325508B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389228A5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98FB5F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943C96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D3376F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A2E0CA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33A7F37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FB1C20F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4A68BD8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F3C847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3B5AA0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16E9F9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BECBA5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FA1F731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B494D4C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26274CA1" w14:textId="7CF2AD0C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C9B70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3pt" o:ole="">
                  <v:imagedata r:id="rId8" o:title=""/>
                </v:shape>
                <w:control r:id="rId9" w:name="OptionButton1" w:shapeid="_x0000_i1041"/>
              </w:object>
            </w:r>
          </w:p>
          <w:p w14:paraId="4CB3852B" w14:textId="041DF86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23ACA30">
                <v:shape id="_x0000_i1043" type="#_x0000_t75" style="width:314.05pt;height:20.3pt" o:ole="">
                  <v:imagedata r:id="rId10" o:title=""/>
                </v:shape>
                <w:control r:id="rId11" w:name="OptionButton2" w:shapeid="_x0000_i1043"/>
              </w:object>
            </w:r>
          </w:p>
          <w:p w14:paraId="1E08A3CE" w14:textId="1F0DBC9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46B66E8">
                <v:shape id="_x0000_i1045" type="#_x0000_t75" style="width:314.05pt;height:20.3pt" o:ole="">
                  <v:imagedata r:id="rId12" o:title=""/>
                </v:shape>
                <w:control r:id="rId13" w:name="OptionButton3" w:shapeid="_x0000_i1045"/>
              </w:object>
            </w:r>
          </w:p>
          <w:p w14:paraId="4C80DFDD" w14:textId="087BD9D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757B976">
                <v:shape id="_x0000_i1047" type="#_x0000_t75" style="width:314.05pt;height:20.3pt" o:ole="">
                  <v:imagedata r:id="rId14" o:title=""/>
                </v:shape>
                <w:control r:id="rId15" w:name="OptionButton4" w:shapeid="_x0000_i1047"/>
              </w:object>
            </w:r>
          </w:p>
          <w:p w14:paraId="07190CD0" w14:textId="700A959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B729BEA">
                <v:shape id="_x0000_i1049" type="#_x0000_t75" style="width:314.05pt;height:20.3pt" o:ole="">
                  <v:imagedata r:id="rId16" o:title=""/>
                </v:shape>
                <w:control r:id="rId17" w:name="OptionButton5" w:shapeid="_x0000_i1049"/>
              </w:object>
            </w:r>
          </w:p>
          <w:p w14:paraId="670D2DC6" w14:textId="3E8E6093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6D434C1">
                <v:shape id="_x0000_i1051" type="#_x0000_t75" style="width:108.2pt;height:20.3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03951315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909BEE9" w14:textId="21CA899B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</w:t>
      </w:r>
      <w:r w:rsidR="00A94B24">
        <w:rPr>
          <w:rFonts w:ascii="Arial" w:hAnsi="Arial" w:cs="Arial"/>
        </w:rPr>
        <w:t>ą</w:t>
      </w:r>
      <w:r w:rsidR="00A8509D">
        <w:rPr>
          <w:rFonts w:ascii="Arial" w:hAnsi="Arial" w:cs="Arial"/>
        </w:rPr>
        <w:t xml:space="preserve">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</w:t>
      </w:r>
      <w:r w:rsidR="00A94B24">
        <w:rPr>
          <w:rFonts w:ascii="Arial" w:hAnsi="Arial" w:cs="Arial"/>
        </w:rPr>
        <w:t xml:space="preserve"> oraz załączonym formularzem asortymentowo – cenowym</w:t>
      </w:r>
      <w:r w:rsidR="00A8509D">
        <w:rPr>
          <w:rFonts w:ascii="Arial" w:hAnsi="Arial" w:cs="Arial"/>
        </w:rPr>
        <w:t>.</w:t>
      </w:r>
    </w:p>
    <w:p w14:paraId="55ED9F8C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4B6C737F" w14:textId="0BA19575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  <w:r w:rsidR="00A94B24">
        <w:rPr>
          <w:rFonts w:ascii="Arial" w:hAnsi="Arial" w:cs="Arial"/>
        </w:rPr>
        <w:t xml:space="preserve"> brutto</w:t>
      </w:r>
    </w:p>
    <w:p w14:paraId="498A75DA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5FD800A3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C9D6240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CCF26D0" w14:textId="77777777" w:rsidR="001F18EE" w:rsidRDefault="00FF57EE" w:rsidP="001F18EE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210D340" w14:textId="77777777" w:rsidR="001F18EE" w:rsidRDefault="001F18EE" w:rsidP="001F18E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0A85285A" w14:textId="77777777" w:rsidR="001F18EE" w:rsidRDefault="001F18EE" w:rsidP="001F18EE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3169BFF7" w14:textId="77777777" w:rsidR="001F18EE" w:rsidRPr="00C754AE" w:rsidRDefault="001F18EE" w:rsidP="001F18EE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40F63435" w14:textId="7EF92B4A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44A5F4B" w14:textId="74D96EB9" w:rsidR="00A94B24" w:rsidRDefault="00A94B24" w:rsidP="00A94B2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Pr="00A94B24">
        <w:rPr>
          <w:rFonts w:ascii="Arial" w:hAnsi="Arial" w:cs="Arial"/>
          <w:b/>
          <w:bCs/>
        </w:rPr>
        <w:t>termin dostawy sprzętu</w:t>
      </w:r>
      <w:r>
        <w:rPr>
          <w:rFonts w:ascii="Arial" w:hAnsi="Arial" w:cs="Arial"/>
        </w:rPr>
        <w:t>:</w:t>
      </w:r>
    </w:p>
    <w:p w14:paraId="5D775EB3" w14:textId="5659580C" w:rsidR="00A94B24" w:rsidRPr="00A94B24" w:rsidRDefault="00A94B24" w:rsidP="00A94B24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94B24">
        <w:rPr>
          <w:rFonts w:ascii="Arial" w:hAnsi="Arial" w:cs="Arial"/>
        </w:rPr>
        <w:t xml:space="preserve">czas realizacji do 5 dni roboczych od zawarcia umowy* – </w:t>
      </w:r>
      <w:r w:rsidRPr="00657424">
        <w:rPr>
          <w:rFonts w:ascii="Arial" w:hAnsi="Arial" w:cs="Arial"/>
          <w:highlight w:val="yellow"/>
        </w:rPr>
        <w:t>…..............</w:t>
      </w:r>
      <w:r w:rsidRPr="00A94B24">
        <w:rPr>
          <w:rFonts w:ascii="Arial" w:hAnsi="Arial" w:cs="Arial"/>
        </w:rPr>
        <w:t xml:space="preserve">  (* Tak lub Nie - należy wyraźnie określić) </w:t>
      </w:r>
    </w:p>
    <w:p w14:paraId="4240D833" w14:textId="09EEB0C0" w:rsidR="00A94B24" w:rsidRDefault="00A94B24" w:rsidP="00A94B24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94B24">
        <w:rPr>
          <w:rFonts w:ascii="Arial" w:hAnsi="Arial" w:cs="Arial"/>
        </w:rPr>
        <w:t xml:space="preserve">czas realizacji  max. do 10 dni roboczych od zawarcia umowy * – </w:t>
      </w:r>
      <w:r w:rsidRPr="00657424">
        <w:rPr>
          <w:rFonts w:ascii="Arial" w:hAnsi="Arial" w:cs="Arial"/>
          <w:highlight w:val="yellow"/>
        </w:rPr>
        <w:t>…..............</w:t>
      </w:r>
      <w:r w:rsidRPr="00A94B24">
        <w:rPr>
          <w:rFonts w:ascii="Arial" w:hAnsi="Arial" w:cs="Arial"/>
        </w:rPr>
        <w:t xml:space="preserve">  (* Tak lub Nie - należy wyraźnie określić)</w:t>
      </w:r>
    </w:p>
    <w:p w14:paraId="275DFCC7" w14:textId="77777777" w:rsidR="00A94B24" w:rsidRDefault="00A94B24" w:rsidP="00A94B24">
      <w:pPr>
        <w:pStyle w:val="Akapitzlist"/>
        <w:rPr>
          <w:rFonts w:ascii="Arial" w:hAnsi="Arial" w:cs="Arial"/>
        </w:rPr>
      </w:pPr>
    </w:p>
    <w:p w14:paraId="5F05436D" w14:textId="739192E2" w:rsidR="00A94B24" w:rsidRDefault="00657424" w:rsidP="00A94B2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Pr="00657424">
        <w:rPr>
          <w:rFonts w:ascii="Arial" w:hAnsi="Arial" w:cs="Arial"/>
          <w:b/>
          <w:bCs/>
        </w:rPr>
        <w:t>termin dostawy materiałów:</w:t>
      </w:r>
    </w:p>
    <w:p w14:paraId="5A46682A" w14:textId="2E031207" w:rsidR="00657424" w:rsidRPr="00657424" w:rsidRDefault="00657424" w:rsidP="00657424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57424">
        <w:rPr>
          <w:rFonts w:ascii="Arial" w:hAnsi="Arial" w:cs="Arial"/>
        </w:rPr>
        <w:t xml:space="preserve">czas realizacji  do 2 dni roboczych od złożenia zamówienia* – </w:t>
      </w:r>
      <w:r w:rsidRPr="00657424">
        <w:rPr>
          <w:rFonts w:ascii="Arial" w:hAnsi="Arial" w:cs="Arial"/>
          <w:highlight w:val="yellow"/>
        </w:rPr>
        <w:t>…..............</w:t>
      </w:r>
      <w:r w:rsidRPr="00657424">
        <w:rPr>
          <w:rFonts w:ascii="Arial" w:hAnsi="Arial" w:cs="Arial"/>
        </w:rPr>
        <w:t xml:space="preserve">  (* Tak lub Nie - należy wyraźnie określić) </w:t>
      </w:r>
    </w:p>
    <w:p w14:paraId="32BCE96E" w14:textId="4E3F1C78" w:rsidR="00657424" w:rsidRDefault="00657424" w:rsidP="00657424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57424">
        <w:rPr>
          <w:rFonts w:ascii="Arial" w:hAnsi="Arial" w:cs="Arial"/>
        </w:rPr>
        <w:t xml:space="preserve">czas realizacji  max. do 5 dni roboczych od złożenia zamówienia* – </w:t>
      </w:r>
      <w:r w:rsidRPr="00657424">
        <w:rPr>
          <w:rFonts w:ascii="Arial" w:hAnsi="Arial" w:cs="Arial"/>
          <w:highlight w:val="yellow"/>
        </w:rPr>
        <w:t>…..............</w:t>
      </w:r>
      <w:r w:rsidRPr="00657424">
        <w:rPr>
          <w:rFonts w:ascii="Arial" w:hAnsi="Arial" w:cs="Arial"/>
        </w:rPr>
        <w:t xml:space="preserve">  (* Tak lub Nie - należy wyraźnie określić)</w:t>
      </w:r>
    </w:p>
    <w:p w14:paraId="54368A80" w14:textId="77777777" w:rsidR="00A94B24" w:rsidRDefault="00A94B24" w:rsidP="00A94B24">
      <w:pPr>
        <w:pStyle w:val="Akapitzlist"/>
        <w:rPr>
          <w:rFonts w:ascii="Arial" w:hAnsi="Arial" w:cs="Arial"/>
        </w:rPr>
      </w:pPr>
    </w:p>
    <w:p w14:paraId="403DA80D" w14:textId="41D1AF99" w:rsidR="00BC4F99" w:rsidRPr="00A94B24" w:rsidRDefault="00BC4F99" w:rsidP="00A94B2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A94B24">
        <w:rPr>
          <w:rFonts w:ascii="Arial" w:hAnsi="Arial" w:cs="Arial"/>
        </w:rPr>
        <w:t xml:space="preserve">zamierzamy / nie zamierzamy powierzyć </w:t>
      </w:r>
      <w:r w:rsidR="00C754AE" w:rsidRPr="00A94B24">
        <w:rPr>
          <w:rFonts w:ascii="Arial" w:hAnsi="Arial" w:cs="Arial"/>
        </w:rPr>
        <w:t xml:space="preserve">podwykonawcom wykonanie </w:t>
      </w:r>
      <w:r w:rsidRPr="00A94B24">
        <w:rPr>
          <w:rFonts w:ascii="Arial" w:hAnsi="Arial" w:cs="Arial"/>
        </w:rPr>
        <w:t>następujących części zamówienia</w:t>
      </w:r>
      <w:r w:rsidR="00C754AE" w:rsidRPr="00A94B24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A94B24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2413D4C2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64C98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D94DCF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2EEF40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1806CB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5DCC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2FDD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18C4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59C4D1C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6B2C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4FBB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8AF9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26BCF19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CF4EDF0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lastRenderedPageBreak/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58F3B1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E89AF88" w14:textId="0C950F69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5F8944D">
          <v:shape id="_x0000_i1053" type="#_x0000_t75" style="width:142.65pt;height:17.25pt" o:ole="">
            <v:imagedata r:id="rId20" o:title=""/>
          </v:shape>
          <w:control r:id="rId21" w:name="CheckBox1" w:shapeid="_x0000_i1053"/>
        </w:object>
      </w:r>
    </w:p>
    <w:p w14:paraId="631FD343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6F8AFE5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D80B604" w14:textId="0367E86F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C5E0CAF">
          <v:shape id="_x0000_i1055" type="#_x0000_t75" style="width:180.65pt;height:21.65pt" o:ole="">
            <v:imagedata r:id="rId22" o:title=""/>
          </v:shape>
          <w:control r:id="rId23" w:name="CheckBox2" w:shapeid="_x0000_i1055"/>
        </w:object>
      </w:r>
    </w:p>
    <w:p w14:paraId="6DD3786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6E066E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BF66D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D9AC3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B066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589F3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538B451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8A40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80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E82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BA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3843B7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6380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58F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795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6B90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EB52B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DF25526" w14:textId="77777777" w:rsidTr="00B56BE6">
        <w:tc>
          <w:tcPr>
            <w:tcW w:w="1984" w:type="dxa"/>
            <w:shd w:val="clear" w:color="auto" w:fill="auto"/>
            <w:vAlign w:val="center"/>
          </w:tcPr>
          <w:p w14:paraId="58D0758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03936A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F585436" w14:textId="77777777" w:rsidTr="00B56BE6">
        <w:tc>
          <w:tcPr>
            <w:tcW w:w="1984" w:type="dxa"/>
            <w:shd w:val="clear" w:color="auto" w:fill="auto"/>
            <w:vAlign w:val="center"/>
          </w:tcPr>
          <w:p w14:paraId="14B95A4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25C9874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C16ADAF" w14:textId="77777777" w:rsidTr="00B56BE6">
        <w:tc>
          <w:tcPr>
            <w:tcW w:w="1984" w:type="dxa"/>
            <w:shd w:val="clear" w:color="auto" w:fill="auto"/>
            <w:vAlign w:val="center"/>
          </w:tcPr>
          <w:p w14:paraId="3AA3812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D9E470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221FACE" w14:textId="77777777" w:rsidR="00657424" w:rsidRDefault="00657424" w:rsidP="00657424">
      <w:pPr>
        <w:pStyle w:val="Akapitzlist"/>
        <w:numPr>
          <w:ilvl w:val="0"/>
          <w:numId w:val="1"/>
        </w:numPr>
        <w:spacing w:before="240" w:line="276" w:lineRule="auto"/>
        <w:ind w:left="426"/>
        <w:jc w:val="both"/>
        <w:rPr>
          <w:rFonts w:ascii="Arial" w:hAnsi="Arial" w:cs="Arial"/>
          <w:b/>
          <w:bCs/>
        </w:rPr>
      </w:pPr>
      <w:r w:rsidRPr="00657424">
        <w:rPr>
          <w:rFonts w:ascii="Arial" w:hAnsi="Arial" w:cs="Arial"/>
          <w:b/>
          <w:bCs/>
        </w:rPr>
        <w:t>Dane do umowy:</w:t>
      </w:r>
    </w:p>
    <w:p w14:paraId="51B35E84" w14:textId="77777777" w:rsidR="00657424" w:rsidRDefault="00657424" w:rsidP="004022A1">
      <w:pPr>
        <w:pStyle w:val="Akapitzlist"/>
        <w:numPr>
          <w:ilvl w:val="0"/>
          <w:numId w:val="5"/>
        </w:numPr>
        <w:spacing w:before="240" w:line="276" w:lineRule="auto"/>
        <w:jc w:val="both"/>
        <w:rPr>
          <w:rFonts w:ascii="Arial" w:hAnsi="Arial" w:cs="Arial"/>
          <w:b/>
          <w:bCs/>
        </w:rPr>
      </w:pPr>
      <w:r w:rsidRPr="00657424">
        <w:rPr>
          <w:rFonts w:ascii="Arial" w:hAnsi="Arial" w:cs="Arial"/>
        </w:rPr>
        <w:t>osobą odpowiedzialną za realizację Umowy będzie:</w:t>
      </w:r>
    </w:p>
    <w:p w14:paraId="4C8C275A" w14:textId="11E7AE45" w:rsidR="00657424" w:rsidRPr="00657424" w:rsidRDefault="00657424" w:rsidP="004022A1">
      <w:pPr>
        <w:pStyle w:val="Akapitzlist"/>
        <w:spacing w:before="240" w:line="276" w:lineRule="auto"/>
        <w:ind w:left="1146"/>
        <w:jc w:val="both"/>
        <w:rPr>
          <w:rFonts w:ascii="Arial" w:hAnsi="Arial" w:cs="Arial"/>
          <w:b/>
          <w:bCs/>
          <w:lang w:val="de-DE"/>
        </w:rPr>
      </w:pPr>
      <w:r w:rsidRPr="00657424">
        <w:rPr>
          <w:rFonts w:ascii="Arial" w:hAnsi="Arial" w:cs="Arial"/>
          <w:lang w:val="de-DE"/>
        </w:rPr>
        <w:t>_______________________________________, tel. ________________</w:t>
      </w:r>
    </w:p>
    <w:p w14:paraId="3B3B2FD5" w14:textId="18E4C5EC" w:rsidR="00657424" w:rsidRDefault="00657424" w:rsidP="004022A1">
      <w:pPr>
        <w:pStyle w:val="Akapitzlist"/>
        <w:spacing w:before="240" w:line="276" w:lineRule="auto"/>
        <w:ind w:left="1146"/>
        <w:jc w:val="both"/>
        <w:rPr>
          <w:rFonts w:ascii="Arial" w:hAnsi="Arial" w:cs="Arial"/>
          <w:lang w:val="de-DE"/>
        </w:rPr>
      </w:pPr>
      <w:r w:rsidRPr="00657424">
        <w:rPr>
          <w:rFonts w:ascii="Arial" w:hAnsi="Arial" w:cs="Arial"/>
          <w:lang w:val="de-DE"/>
        </w:rPr>
        <w:t>adres e-mail: ___</w:t>
      </w:r>
      <w:r>
        <w:rPr>
          <w:rFonts w:ascii="Arial" w:hAnsi="Arial" w:cs="Arial"/>
          <w:lang w:val="de-DE"/>
        </w:rPr>
        <w:t>_____</w:t>
      </w:r>
      <w:r w:rsidRPr="00657424">
        <w:rPr>
          <w:rFonts w:ascii="Arial" w:hAnsi="Arial" w:cs="Arial"/>
          <w:lang w:val="de-DE"/>
        </w:rPr>
        <w:t>______________</w:t>
      </w:r>
    </w:p>
    <w:p w14:paraId="2C8D09ED" w14:textId="77777777" w:rsidR="004022A1" w:rsidRPr="004022A1" w:rsidRDefault="00657424" w:rsidP="004022A1">
      <w:pPr>
        <w:pStyle w:val="Akapitzlist"/>
        <w:numPr>
          <w:ilvl w:val="0"/>
          <w:numId w:val="5"/>
        </w:numPr>
        <w:spacing w:before="240" w:line="276" w:lineRule="auto"/>
        <w:jc w:val="both"/>
        <w:rPr>
          <w:rFonts w:ascii="Arial" w:hAnsi="Arial" w:cs="Arial"/>
          <w:b/>
          <w:bCs/>
          <w:lang w:val="de-DE"/>
        </w:rPr>
      </w:pPr>
      <w:r>
        <w:rPr>
          <w:rFonts w:ascii="Arial" w:hAnsi="Arial" w:cs="Arial"/>
          <w:lang w:val="de-DE"/>
        </w:rPr>
        <w:t>a</w:t>
      </w:r>
      <w:r w:rsidRPr="00657424">
        <w:rPr>
          <w:rFonts w:ascii="Arial" w:hAnsi="Arial" w:cs="Arial"/>
          <w:lang w:val="de-DE"/>
        </w:rPr>
        <w:t xml:space="preserve">dres serwisu: </w:t>
      </w:r>
    </w:p>
    <w:p w14:paraId="339E5B0B" w14:textId="6C1B292A" w:rsidR="00657424" w:rsidRDefault="00657424" w:rsidP="004022A1">
      <w:pPr>
        <w:pStyle w:val="Akapitzlist"/>
        <w:spacing w:before="240" w:line="276" w:lineRule="auto"/>
        <w:ind w:left="1146"/>
        <w:jc w:val="both"/>
        <w:rPr>
          <w:rFonts w:ascii="Arial" w:hAnsi="Arial" w:cs="Arial"/>
          <w:b/>
          <w:bCs/>
          <w:lang w:val="de-DE"/>
        </w:rPr>
      </w:pPr>
      <w:r>
        <w:rPr>
          <w:rFonts w:ascii="Arial" w:hAnsi="Arial" w:cs="Arial"/>
          <w:lang w:val="de-DE"/>
        </w:rPr>
        <w:t>_________________________________</w:t>
      </w:r>
    </w:p>
    <w:p w14:paraId="1A4E254A" w14:textId="77777777" w:rsidR="00657424" w:rsidRDefault="00657424" w:rsidP="004022A1">
      <w:pPr>
        <w:pStyle w:val="Akapitzlist"/>
        <w:numPr>
          <w:ilvl w:val="0"/>
          <w:numId w:val="5"/>
        </w:numPr>
        <w:spacing w:before="240" w:line="276" w:lineRule="auto"/>
        <w:jc w:val="both"/>
        <w:rPr>
          <w:rFonts w:ascii="Arial" w:hAnsi="Arial" w:cs="Arial"/>
          <w:b/>
          <w:bCs/>
        </w:rPr>
      </w:pPr>
      <w:r w:rsidRPr="00657424">
        <w:rPr>
          <w:rFonts w:ascii="Arial" w:hAnsi="Arial" w:cs="Arial"/>
        </w:rPr>
        <w:t xml:space="preserve">każda awaria sprzętu będzie zgłaszana na nr tel. </w:t>
      </w:r>
      <w:r>
        <w:rPr>
          <w:rFonts w:ascii="Arial" w:hAnsi="Arial" w:cs="Arial"/>
        </w:rPr>
        <w:t>___________________</w:t>
      </w:r>
      <w:r w:rsidRPr="00657424">
        <w:rPr>
          <w:rFonts w:ascii="Arial" w:hAnsi="Arial" w:cs="Arial"/>
        </w:rPr>
        <w:t xml:space="preserve"> oraz e-mail </w:t>
      </w:r>
      <w:r>
        <w:rPr>
          <w:rFonts w:ascii="Arial" w:hAnsi="Arial" w:cs="Arial"/>
        </w:rPr>
        <w:t>_____________________</w:t>
      </w:r>
    </w:p>
    <w:p w14:paraId="736459CA" w14:textId="5467C398" w:rsidR="00657424" w:rsidRDefault="00657424" w:rsidP="004022A1">
      <w:pPr>
        <w:pStyle w:val="Akapitzlist"/>
        <w:numPr>
          <w:ilvl w:val="0"/>
          <w:numId w:val="5"/>
        </w:numPr>
        <w:spacing w:before="24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>z</w:t>
      </w:r>
      <w:r w:rsidRPr="00657424">
        <w:rPr>
          <w:rFonts w:ascii="Arial" w:hAnsi="Arial" w:cs="Arial"/>
        </w:rPr>
        <w:t xml:space="preserve">amówienia na zestawy będą składane przez Dzierżawcę za pośrednictwem poczty elektronicznej na </w:t>
      </w:r>
      <w:r w:rsidR="004022A1">
        <w:rPr>
          <w:rFonts w:ascii="Arial" w:hAnsi="Arial" w:cs="Arial"/>
        </w:rPr>
        <w:t>adres</w:t>
      </w:r>
      <w:r w:rsidRPr="00657424">
        <w:rPr>
          <w:rFonts w:ascii="Arial" w:hAnsi="Arial" w:cs="Arial"/>
        </w:rPr>
        <w:t xml:space="preserve"> e-mail</w:t>
      </w:r>
      <w:r>
        <w:rPr>
          <w:rFonts w:ascii="Arial" w:hAnsi="Arial" w:cs="Arial"/>
        </w:rPr>
        <w:t xml:space="preserve"> _______________________</w:t>
      </w:r>
    </w:p>
    <w:p w14:paraId="746F4015" w14:textId="77777777" w:rsidR="00657424" w:rsidRPr="00657424" w:rsidRDefault="00657424" w:rsidP="00657424">
      <w:pPr>
        <w:pStyle w:val="Akapitzlist"/>
        <w:spacing w:before="240" w:line="276" w:lineRule="auto"/>
        <w:ind w:left="426"/>
        <w:jc w:val="both"/>
        <w:rPr>
          <w:rFonts w:ascii="Arial" w:hAnsi="Arial" w:cs="Arial"/>
          <w:b/>
          <w:bCs/>
        </w:rPr>
      </w:pPr>
    </w:p>
    <w:p w14:paraId="7D11CE83" w14:textId="6633FC56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F2C83C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59C863CD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7A988A2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DEBB4E6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687B3C0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F077835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8227B" w14:textId="77777777" w:rsidR="00D63636" w:rsidRDefault="00D63636" w:rsidP="00FF57EE">
      <w:r>
        <w:separator/>
      </w:r>
    </w:p>
  </w:endnote>
  <w:endnote w:type="continuationSeparator" w:id="0">
    <w:p w14:paraId="5ABB1990" w14:textId="77777777" w:rsidR="00D63636" w:rsidRDefault="00D6363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55585" w14:textId="77777777" w:rsidR="001F18EE" w:rsidRDefault="001F18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DD0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39E1A" w14:textId="77777777" w:rsidR="001F18EE" w:rsidRDefault="001F18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032EE" w14:textId="77777777" w:rsidR="00D63636" w:rsidRDefault="00D63636" w:rsidP="00FF57EE">
      <w:r>
        <w:separator/>
      </w:r>
    </w:p>
  </w:footnote>
  <w:footnote w:type="continuationSeparator" w:id="0">
    <w:p w14:paraId="04065461" w14:textId="77777777" w:rsidR="00D63636" w:rsidRDefault="00D63636" w:rsidP="00FF57EE">
      <w:r>
        <w:continuationSeparator/>
      </w:r>
    </w:p>
  </w:footnote>
  <w:footnote w:id="1">
    <w:p w14:paraId="4592DC45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2E190A2D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1A8224A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A381E5C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5F1B970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563EE0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5AE80E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27431" w14:textId="77777777" w:rsidR="001F18EE" w:rsidRDefault="001F1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96654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1F18EE">
      <w:rPr>
        <w:sz w:val="20"/>
        <w:szCs w:val="20"/>
      </w:rPr>
      <w:t>SZP-271-4/25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C33A" w14:textId="77777777" w:rsidR="001F18EE" w:rsidRDefault="001F18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6CD44797"/>
    <w:multiLevelType w:val="hybridMultilevel"/>
    <w:tmpl w:val="E47E43AE"/>
    <w:lvl w:ilvl="0" w:tplc="FEBE57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937975">
    <w:abstractNumId w:val="2"/>
  </w:num>
  <w:num w:numId="2" w16cid:durableId="654989486">
    <w:abstractNumId w:val="0"/>
  </w:num>
  <w:num w:numId="3" w16cid:durableId="1659919335">
    <w:abstractNumId w:val="1"/>
  </w:num>
  <w:num w:numId="4" w16cid:durableId="78723147">
    <w:abstractNumId w:val="4"/>
  </w:num>
  <w:num w:numId="5" w16cid:durableId="580523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636"/>
    <w:rsid w:val="00025E59"/>
    <w:rsid w:val="00077EBA"/>
    <w:rsid w:val="001063D3"/>
    <w:rsid w:val="001129C0"/>
    <w:rsid w:val="00140C27"/>
    <w:rsid w:val="001462D6"/>
    <w:rsid w:val="00193F60"/>
    <w:rsid w:val="001C7D84"/>
    <w:rsid w:val="001F18EE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022A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57424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94B24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63636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036AF79E"/>
  <w15:chartTrackingRefBased/>
  <w15:docId w15:val="{297071AB-B693-4CE8-8559-4F9626A5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2025-02-18T12:24:00Z</dcterms:created>
  <dcterms:modified xsi:type="dcterms:W3CDTF">2025-02-18T12:47:00Z</dcterms:modified>
</cp:coreProperties>
</file>