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821FC" w14:textId="45C8F20D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32B2D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BDCCF22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1033EAB" w14:textId="77777777" w:rsidR="006676AE" w:rsidRPr="0012157F" w:rsidRDefault="00473F99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73F99">
        <w:rPr>
          <w:rFonts w:ascii="Arial" w:hAnsi="Arial" w:cs="Arial"/>
        </w:rPr>
        <w:t>Szpital Specjalistyczny im. Stefana Żeromskiego SPZOZ w Krakowie</w:t>
      </w:r>
    </w:p>
    <w:p w14:paraId="3487EE81" w14:textId="77777777" w:rsidR="006676AE" w:rsidRPr="0012157F" w:rsidRDefault="00473F99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73F99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473F99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5DD5902C" w14:textId="77777777" w:rsidR="00F90CD1" w:rsidRDefault="00473F9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73F99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473F99">
        <w:rPr>
          <w:rFonts w:ascii="Arial" w:hAnsi="Arial" w:cs="Arial"/>
        </w:rPr>
        <w:t>Kraków</w:t>
      </w:r>
    </w:p>
    <w:p w14:paraId="6508C27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C1A6C2A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3CB43B8F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F854506" w14:textId="77777777" w:rsidTr="0018769E">
        <w:tc>
          <w:tcPr>
            <w:tcW w:w="2800" w:type="dxa"/>
            <w:shd w:val="clear" w:color="auto" w:fill="auto"/>
          </w:tcPr>
          <w:p w14:paraId="695DAE8B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9FE034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0D0B38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83273E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4924A903" w14:textId="77777777" w:rsidTr="0018769E">
        <w:tc>
          <w:tcPr>
            <w:tcW w:w="2800" w:type="dxa"/>
            <w:shd w:val="clear" w:color="auto" w:fill="auto"/>
          </w:tcPr>
          <w:p w14:paraId="26B5C64E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68570F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84C346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846BB4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E74C304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73F99" w:rsidRPr="0012157F" w14:paraId="453FE943" w14:textId="77777777" w:rsidTr="005F2A0E">
        <w:tc>
          <w:tcPr>
            <w:tcW w:w="9104" w:type="dxa"/>
            <w:shd w:val="clear" w:color="auto" w:fill="D9D9D9"/>
          </w:tcPr>
          <w:p w14:paraId="006A2BA7" w14:textId="77777777" w:rsidR="00473F99" w:rsidRPr="0012157F" w:rsidRDefault="00473F99" w:rsidP="005F2A0E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41945D1" w14:textId="77777777" w:rsidR="00473F99" w:rsidRPr="0012157F" w:rsidRDefault="00473F99" w:rsidP="005F2A0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73F99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898137B" w14:textId="77777777" w:rsidR="00473F99" w:rsidRPr="00612283" w:rsidRDefault="00473F99" w:rsidP="005F2A0E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D302FA1" w14:textId="77777777" w:rsidR="00473F99" w:rsidRPr="00612283" w:rsidRDefault="00473F99" w:rsidP="005F2A0E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CA01B31" w14:textId="77777777" w:rsidR="00473F99" w:rsidRPr="0012157F" w:rsidRDefault="00473F99" w:rsidP="005F2A0E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FE48D9A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1C505577" w14:textId="77777777" w:rsidTr="0018769E">
        <w:tc>
          <w:tcPr>
            <w:tcW w:w="2269" w:type="dxa"/>
            <w:shd w:val="clear" w:color="auto" w:fill="auto"/>
          </w:tcPr>
          <w:p w14:paraId="3E1913C1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179F8A" w14:textId="77777777" w:rsidR="002578E4" w:rsidRPr="00A2540E" w:rsidRDefault="00473F9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73F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Dzierżawa trzech myjni endoskopowych wraz z dostawą środków chemicznych na okres 36 miesięcy.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73F99" w:rsidRPr="00A2540E" w14:paraId="634816D9" w14:textId="77777777" w:rsidTr="005F2A0E">
        <w:tc>
          <w:tcPr>
            <w:tcW w:w="2269" w:type="dxa"/>
            <w:shd w:val="clear" w:color="auto" w:fill="auto"/>
          </w:tcPr>
          <w:p w14:paraId="50EB7206" w14:textId="77777777" w:rsidR="00473F99" w:rsidRPr="00A2540E" w:rsidRDefault="00473F99" w:rsidP="005F2A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822811" w14:textId="77777777" w:rsidR="00473F99" w:rsidRPr="00A2540E" w:rsidRDefault="00473F99" w:rsidP="005F2A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73F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SZP-271-4/25</w:t>
            </w:r>
          </w:p>
        </w:tc>
      </w:tr>
    </w:tbl>
    <w:p w14:paraId="5FA17AA4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0EAD06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73F99" w:rsidRPr="00473F9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DBBBC11" w14:textId="77777777" w:rsidTr="00650D6C">
        <w:tc>
          <w:tcPr>
            <w:tcW w:w="9104" w:type="dxa"/>
            <w:shd w:val="clear" w:color="auto" w:fill="D9D9D9"/>
          </w:tcPr>
          <w:p w14:paraId="5B4AC02F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62AAEB9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E7D9AD1" w14:textId="77777777" w:rsidR="00473F99" w:rsidRPr="00992BD8" w:rsidRDefault="00473F99" w:rsidP="00473F99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3A912D4" w14:textId="77777777" w:rsidR="002426FF" w:rsidRPr="00A44833" w:rsidRDefault="00473F99" w:rsidP="00473F99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28440CC2" w14:textId="77777777" w:rsidR="00473F99" w:rsidRPr="00A44833" w:rsidRDefault="00473F99" w:rsidP="00473F99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5AA3BBA" w14:textId="77777777" w:rsidR="00473F99" w:rsidRPr="0012157F" w:rsidRDefault="00473F99" w:rsidP="00473F9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EC232D2" w14:textId="77777777" w:rsidR="00473F99" w:rsidRPr="0012157F" w:rsidRDefault="00473F99" w:rsidP="00473F99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B24A3D6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47AE4B31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48779C9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C57C579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E3F884D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65CC78A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9AB8F6B" w14:textId="77777777" w:rsidTr="00CD4DD1">
        <w:tc>
          <w:tcPr>
            <w:tcW w:w="9104" w:type="dxa"/>
            <w:shd w:val="clear" w:color="auto" w:fill="D9D9D9"/>
          </w:tcPr>
          <w:p w14:paraId="405FE39B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5A9DB1C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BED26C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76F7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C7EE7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573A81C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494DB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F47C3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470D223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A925D53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C1340C5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9A8BD13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96A773E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46D4A3B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FC5A8E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CEE70B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267675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3F3367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47C406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DBE8CF9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BB055D5" w14:textId="77777777" w:rsidTr="00CD4DD1">
        <w:tc>
          <w:tcPr>
            <w:tcW w:w="9104" w:type="dxa"/>
            <w:shd w:val="clear" w:color="auto" w:fill="D9D9D9"/>
          </w:tcPr>
          <w:p w14:paraId="72330E1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6D99F54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0E958E8" w14:textId="77777777" w:rsidTr="00847232">
        <w:tc>
          <w:tcPr>
            <w:tcW w:w="9104" w:type="dxa"/>
            <w:shd w:val="clear" w:color="auto" w:fill="D9D9D9"/>
          </w:tcPr>
          <w:p w14:paraId="05C20FEB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304680B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B182479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583BF6F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F7DF1A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DAC715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B847F4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149A71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275C95A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BA558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67072C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2F07957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E6BBCCB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3DFFD" w14:textId="77777777" w:rsidR="003679B0" w:rsidRDefault="003679B0" w:rsidP="0038231F">
      <w:pPr>
        <w:spacing w:after="0" w:line="240" w:lineRule="auto"/>
      </w:pPr>
      <w:r>
        <w:separator/>
      </w:r>
    </w:p>
  </w:endnote>
  <w:endnote w:type="continuationSeparator" w:id="0">
    <w:p w14:paraId="38418DB3" w14:textId="77777777" w:rsidR="003679B0" w:rsidRDefault="003679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E8014" w14:textId="77777777" w:rsidR="00473F99" w:rsidRDefault="00473F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241F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05ACF5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87F74" w14:textId="77777777" w:rsidR="00473F99" w:rsidRDefault="00473F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E81DA" w14:textId="77777777" w:rsidR="003679B0" w:rsidRDefault="003679B0" w:rsidP="0038231F">
      <w:pPr>
        <w:spacing w:after="0" w:line="240" w:lineRule="auto"/>
      </w:pPr>
      <w:r>
        <w:separator/>
      </w:r>
    </w:p>
  </w:footnote>
  <w:footnote w:type="continuationSeparator" w:id="0">
    <w:p w14:paraId="20124DBD" w14:textId="77777777" w:rsidR="003679B0" w:rsidRDefault="003679B0" w:rsidP="0038231F">
      <w:pPr>
        <w:spacing w:after="0" w:line="240" w:lineRule="auto"/>
      </w:pPr>
      <w:r>
        <w:continuationSeparator/>
      </w:r>
    </w:p>
  </w:footnote>
  <w:footnote w:id="1">
    <w:p w14:paraId="1F4F868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8E8CF9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671D3C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D6BBB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71060" w14:textId="77777777" w:rsidR="00473F99" w:rsidRDefault="00473F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C3ABE" w14:textId="77777777" w:rsidR="00473F99" w:rsidRDefault="00473F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5AA1E" w14:textId="77777777" w:rsidR="00473F99" w:rsidRDefault="00473F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6600142">
    <w:abstractNumId w:val="11"/>
  </w:num>
  <w:num w:numId="2" w16cid:durableId="1580482932">
    <w:abstractNumId w:val="0"/>
  </w:num>
  <w:num w:numId="3" w16cid:durableId="1294873497">
    <w:abstractNumId w:val="10"/>
  </w:num>
  <w:num w:numId="4" w16cid:durableId="1098135824">
    <w:abstractNumId w:val="13"/>
  </w:num>
  <w:num w:numId="5" w16cid:durableId="1791440129">
    <w:abstractNumId w:val="12"/>
  </w:num>
  <w:num w:numId="6" w16cid:durableId="938954658">
    <w:abstractNumId w:val="9"/>
  </w:num>
  <w:num w:numId="7" w16cid:durableId="1328942509">
    <w:abstractNumId w:val="1"/>
  </w:num>
  <w:num w:numId="8" w16cid:durableId="1494684303">
    <w:abstractNumId w:val="6"/>
  </w:num>
  <w:num w:numId="9" w16cid:durableId="870533522">
    <w:abstractNumId w:val="4"/>
  </w:num>
  <w:num w:numId="10" w16cid:durableId="746221767">
    <w:abstractNumId w:val="7"/>
  </w:num>
  <w:num w:numId="11" w16cid:durableId="1264340712">
    <w:abstractNumId w:val="5"/>
  </w:num>
  <w:num w:numId="12" w16cid:durableId="1656763257">
    <w:abstractNumId w:val="8"/>
  </w:num>
  <w:num w:numId="13" w16cid:durableId="1649673583">
    <w:abstractNumId w:val="3"/>
  </w:num>
  <w:num w:numId="14" w16cid:durableId="5363553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79B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79B0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3F99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2B2D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808611"/>
  <w15:docId w15:val="{EB5E6FD7-23BF-41D0-B770-B19DA44E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733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2025-02-18T10:01:00Z</dcterms:created>
  <dcterms:modified xsi:type="dcterms:W3CDTF">2025-02-18T10:02:00Z</dcterms:modified>
</cp:coreProperties>
</file>