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77B06" w14:textId="77777777" w:rsidR="0072425F" w:rsidRPr="009432A1" w:rsidRDefault="00C42201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42201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C42201">
        <w:rPr>
          <w:rFonts w:ascii="Arial" w:hAnsi="Arial" w:cs="Arial"/>
          <w:sz w:val="24"/>
          <w:szCs w:val="24"/>
        </w:rPr>
        <w:t>2025-02-19</w:t>
      </w:r>
    </w:p>
    <w:p w14:paraId="51976C8C" w14:textId="2BA4068F" w:rsidR="0072425F" w:rsidRPr="009432A1" w:rsidRDefault="00C42201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2201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392C08C2" w14:textId="77777777" w:rsidR="0072425F" w:rsidRPr="009432A1" w:rsidRDefault="00C42201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C42201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C42201">
        <w:rPr>
          <w:rFonts w:ascii="Arial" w:hAnsi="Arial" w:cs="Arial"/>
          <w:sz w:val="24"/>
          <w:szCs w:val="24"/>
        </w:rPr>
        <w:t>66</w:t>
      </w:r>
    </w:p>
    <w:p w14:paraId="6958C268" w14:textId="77777777" w:rsidR="0072425F" w:rsidRPr="009432A1" w:rsidRDefault="00C42201" w:rsidP="0072425F">
      <w:pPr>
        <w:rPr>
          <w:rFonts w:ascii="Arial" w:hAnsi="Arial" w:cs="Arial"/>
          <w:sz w:val="24"/>
          <w:szCs w:val="24"/>
        </w:rPr>
      </w:pPr>
      <w:r w:rsidRPr="00C42201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C42201">
        <w:rPr>
          <w:rFonts w:ascii="Arial" w:hAnsi="Arial" w:cs="Arial"/>
          <w:sz w:val="24"/>
          <w:szCs w:val="24"/>
        </w:rPr>
        <w:t>Kraków</w:t>
      </w:r>
    </w:p>
    <w:p w14:paraId="0D26F803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05319B" w14:textId="55C91F7B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FC98C80" w14:textId="3500647D" w:rsidR="007407E9" w:rsidRPr="009432A1" w:rsidRDefault="007407E9" w:rsidP="0072425F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SZP-271-1/25-168.UG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79BD2AA2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4CC8BA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6919895A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3B73ADB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46C9C21B" w14:textId="77777777" w:rsidTr="00637A77">
        <w:tc>
          <w:tcPr>
            <w:tcW w:w="2269" w:type="dxa"/>
            <w:shd w:val="clear" w:color="auto" w:fill="auto"/>
          </w:tcPr>
          <w:p w14:paraId="7759B261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1D36BD" w14:textId="77777777" w:rsidR="0072425F" w:rsidRPr="004E4B64" w:rsidRDefault="00C42201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2201">
              <w:rPr>
                <w:rFonts w:ascii="Arial" w:hAnsi="Arial" w:cs="Arial"/>
                <w:bCs/>
                <w:sz w:val="24"/>
                <w:szCs w:val="24"/>
              </w:rPr>
              <w:t>Benchmarking i ocena pracy Szpitala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42201" w:rsidRPr="004E4B64" w14:paraId="546F1964" w14:textId="77777777" w:rsidTr="00E06937">
        <w:tc>
          <w:tcPr>
            <w:tcW w:w="2269" w:type="dxa"/>
            <w:shd w:val="clear" w:color="auto" w:fill="auto"/>
          </w:tcPr>
          <w:p w14:paraId="452870A8" w14:textId="77777777" w:rsidR="00C42201" w:rsidRPr="004E4B64" w:rsidRDefault="00C42201" w:rsidP="00E069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76B79F" w14:textId="77777777" w:rsidR="00C42201" w:rsidRPr="004E4B64" w:rsidRDefault="00C42201" w:rsidP="00E069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2201">
              <w:rPr>
                <w:rFonts w:ascii="Arial" w:hAnsi="Arial" w:cs="Arial"/>
                <w:bCs/>
                <w:sz w:val="24"/>
                <w:szCs w:val="24"/>
              </w:rPr>
              <w:t>SZP-271-1/25</w:t>
            </w:r>
          </w:p>
        </w:tc>
      </w:tr>
    </w:tbl>
    <w:p w14:paraId="452DE7DF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0D2527FD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C42201" w:rsidRPr="00C42201">
        <w:rPr>
          <w:rFonts w:ascii="Arial" w:hAnsi="Arial" w:cs="Arial"/>
          <w:sz w:val="24"/>
          <w:szCs w:val="24"/>
        </w:rPr>
        <w:t>(t.j.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657BBD72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C42201" w:rsidRPr="00C42201">
        <w:rPr>
          <w:rFonts w:ascii="Arial" w:hAnsi="Arial" w:cs="Arial"/>
          <w:sz w:val="24"/>
          <w:szCs w:val="24"/>
        </w:rPr>
        <w:t>19/02/2025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C42201" w:rsidRPr="00C42201">
        <w:rPr>
          <w:rFonts w:ascii="Arial" w:hAnsi="Arial" w:cs="Arial"/>
          <w:noProof/>
          <w:sz w:val="24"/>
          <w:szCs w:val="24"/>
        </w:rPr>
        <w:t>10:00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0627E8CD" w14:textId="77777777" w:rsidTr="0072425F">
        <w:tc>
          <w:tcPr>
            <w:tcW w:w="1276" w:type="dxa"/>
            <w:shd w:val="clear" w:color="auto" w:fill="auto"/>
            <w:vAlign w:val="center"/>
          </w:tcPr>
          <w:p w14:paraId="571FA284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3AA9591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238BFED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42201" w:rsidRPr="00F916F6" w14:paraId="1EAD74C3" w14:textId="77777777" w:rsidTr="00E06937">
        <w:tc>
          <w:tcPr>
            <w:tcW w:w="1276" w:type="dxa"/>
            <w:shd w:val="clear" w:color="auto" w:fill="auto"/>
            <w:vAlign w:val="center"/>
          </w:tcPr>
          <w:p w14:paraId="441AC422" w14:textId="77777777" w:rsidR="00C42201" w:rsidRPr="0072425F" w:rsidRDefault="00C42201" w:rsidP="00E069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22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51E32704" w14:textId="77777777" w:rsidR="00C42201" w:rsidRPr="0072425F" w:rsidRDefault="00C42201" w:rsidP="00E0693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42201">
              <w:rPr>
                <w:rFonts w:ascii="Arial" w:hAnsi="Arial" w:cs="Arial"/>
                <w:sz w:val="24"/>
                <w:szCs w:val="24"/>
              </w:rPr>
              <w:t>SGA M. Wesołowski i ska sp. k.</w:t>
            </w:r>
          </w:p>
          <w:p w14:paraId="125C960E" w14:textId="77777777" w:rsidR="00C42201" w:rsidRPr="0072425F" w:rsidRDefault="00C42201" w:rsidP="00E06937">
            <w:pPr>
              <w:rPr>
                <w:rFonts w:ascii="Arial" w:hAnsi="Arial" w:cs="Arial"/>
                <w:sz w:val="24"/>
                <w:szCs w:val="24"/>
              </w:rPr>
            </w:pPr>
            <w:r w:rsidRPr="00C42201">
              <w:rPr>
                <w:rFonts w:ascii="Arial" w:hAnsi="Arial" w:cs="Arial"/>
                <w:sz w:val="24"/>
                <w:szCs w:val="24"/>
              </w:rPr>
              <w:t>ul. Lędzian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42201">
              <w:rPr>
                <w:rFonts w:ascii="Arial" w:hAnsi="Arial" w:cs="Arial"/>
                <w:sz w:val="24"/>
                <w:szCs w:val="24"/>
              </w:rPr>
              <w:t>86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F54326" w14:textId="77777777" w:rsidR="00C42201" w:rsidRPr="0072425F" w:rsidRDefault="00C42201" w:rsidP="00E06937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42201">
              <w:rPr>
                <w:rFonts w:ascii="Arial" w:hAnsi="Arial" w:cs="Arial"/>
                <w:sz w:val="24"/>
                <w:szCs w:val="24"/>
              </w:rPr>
              <w:t>20-828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42201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01DB4C9" w14:textId="77777777" w:rsidR="00C42201" w:rsidRPr="0072425F" w:rsidRDefault="00C42201" w:rsidP="00E069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2201">
              <w:rPr>
                <w:rFonts w:ascii="Arial" w:hAnsi="Arial" w:cs="Arial"/>
                <w:sz w:val="24"/>
                <w:szCs w:val="24"/>
              </w:rPr>
              <w:t>363 096.00 zł</w:t>
            </w:r>
          </w:p>
        </w:tc>
      </w:tr>
    </w:tbl>
    <w:p w14:paraId="7F652C56" w14:textId="77777777" w:rsidR="00A80738" w:rsidRPr="0067586C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214B9" w14:textId="77777777" w:rsidR="00B77039" w:rsidRDefault="00B77039">
      <w:r>
        <w:separator/>
      </w:r>
    </w:p>
  </w:endnote>
  <w:endnote w:type="continuationSeparator" w:id="0">
    <w:p w14:paraId="5B9993BA" w14:textId="77777777" w:rsidR="00B77039" w:rsidRDefault="00B77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8E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4A5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9C2F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0558E3">
        <v:line id="_x0000_s1025" style="position:absolute;left:0;text-align:left;z-index:251657728" from="-3.85pt,8.7pt" to="455.15pt,8.7pt"/>
      </w:pict>
    </w:r>
  </w:p>
  <w:p w14:paraId="38B095A2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DC3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746CBE" w14:textId="77777777" w:rsidR="009F189D" w:rsidRDefault="009F189D">
    <w:pPr>
      <w:pStyle w:val="Stopka"/>
      <w:tabs>
        <w:tab w:val="clear" w:pos="4536"/>
      </w:tabs>
      <w:jc w:val="center"/>
    </w:pPr>
  </w:p>
  <w:p w14:paraId="367C98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F43FC" w14:textId="77777777" w:rsidR="00B77039" w:rsidRDefault="00B77039">
      <w:r>
        <w:separator/>
      </w:r>
    </w:p>
  </w:footnote>
  <w:footnote w:type="continuationSeparator" w:id="0">
    <w:p w14:paraId="3C239017" w14:textId="77777777" w:rsidR="00B77039" w:rsidRDefault="00B77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A727" w14:textId="77777777" w:rsidR="00C42201" w:rsidRDefault="00C422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50A2ED1D" w14:textId="77777777" w:rsidTr="7D35A581">
      <w:tc>
        <w:tcPr>
          <w:tcW w:w="3020" w:type="dxa"/>
        </w:tcPr>
        <w:p w14:paraId="39059248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5C9A5C1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43E8AF89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156F6347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D25B7" w14:textId="77777777" w:rsidR="00C42201" w:rsidRDefault="00C422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039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7013DF"/>
    <w:rsid w:val="0072425F"/>
    <w:rsid w:val="007407E9"/>
    <w:rsid w:val="00771275"/>
    <w:rsid w:val="00843263"/>
    <w:rsid w:val="00850D42"/>
    <w:rsid w:val="00861E75"/>
    <w:rsid w:val="009D19BD"/>
    <w:rsid w:val="009F189D"/>
    <w:rsid w:val="00A36B92"/>
    <w:rsid w:val="00A80738"/>
    <w:rsid w:val="00AF7121"/>
    <w:rsid w:val="00B0651E"/>
    <w:rsid w:val="00B77039"/>
    <w:rsid w:val="00C236D3"/>
    <w:rsid w:val="00C42201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ED4629"/>
  <w15:chartTrackingRefBased/>
  <w15:docId w15:val="{0210E028-044C-4FE7-97D6-05CFE14F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116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2025-02-19T09:43:00Z</dcterms:created>
  <dcterms:modified xsi:type="dcterms:W3CDTF">2025-02-19T09:48:00Z</dcterms:modified>
</cp:coreProperties>
</file>