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AEB1F" w14:textId="77777777" w:rsidR="00986737" w:rsidRPr="009432A1" w:rsidRDefault="00660B6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60B6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60B6C">
        <w:rPr>
          <w:rFonts w:ascii="Arial" w:hAnsi="Arial" w:cs="Arial"/>
          <w:sz w:val="24"/>
          <w:szCs w:val="24"/>
        </w:rPr>
        <w:t>2025-02-18</w:t>
      </w:r>
    </w:p>
    <w:p w14:paraId="455AE119" w14:textId="77777777" w:rsidR="00986737" w:rsidRPr="009432A1" w:rsidRDefault="00660B6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0B6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A7A57F2" w14:textId="77777777" w:rsidR="00986737" w:rsidRPr="009432A1" w:rsidRDefault="00660B6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60B6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60B6C">
        <w:rPr>
          <w:rFonts w:ascii="Arial" w:hAnsi="Arial" w:cs="Arial"/>
          <w:sz w:val="24"/>
          <w:szCs w:val="24"/>
        </w:rPr>
        <w:t>66</w:t>
      </w:r>
    </w:p>
    <w:p w14:paraId="528CACEA" w14:textId="77777777" w:rsidR="00986737" w:rsidRPr="009432A1" w:rsidRDefault="00660B6C" w:rsidP="00986737">
      <w:pPr>
        <w:rPr>
          <w:rFonts w:ascii="Arial" w:hAnsi="Arial" w:cs="Arial"/>
          <w:sz w:val="24"/>
          <w:szCs w:val="24"/>
        </w:rPr>
      </w:pPr>
      <w:r w:rsidRPr="00660B6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60B6C">
        <w:rPr>
          <w:rFonts w:ascii="Arial" w:hAnsi="Arial" w:cs="Arial"/>
          <w:sz w:val="24"/>
          <w:szCs w:val="24"/>
        </w:rPr>
        <w:t>Kraków</w:t>
      </w:r>
    </w:p>
    <w:p w14:paraId="79D26A3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41BEB0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85A850E" w14:textId="73EDE41D" w:rsidR="002C1598" w:rsidRPr="002C1598" w:rsidRDefault="002C1598" w:rsidP="00986737">
      <w:pPr>
        <w:spacing w:after="600"/>
        <w:jc w:val="both"/>
        <w:rPr>
          <w:bCs/>
          <w:sz w:val="24"/>
          <w:szCs w:val="24"/>
        </w:rPr>
      </w:pPr>
      <w:r w:rsidRPr="002C1598">
        <w:rPr>
          <w:rFonts w:ascii="Arial" w:hAnsi="Arial" w:cs="Arial"/>
          <w:bCs/>
          <w:sz w:val="24"/>
          <w:szCs w:val="24"/>
        </w:rPr>
        <w:t>SZP-271-44/24-</w:t>
      </w:r>
      <w:r>
        <w:rPr>
          <w:rFonts w:ascii="Arial" w:hAnsi="Arial" w:cs="Arial"/>
          <w:bCs/>
          <w:sz w:val="24"/>
          <w:szCs w:val="24"/>
        </w:rPr>
        <w:t>166.</w:t>
      </w:r>
      <w:r w:rsidRPr="002C1598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CEABED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3D1F6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4A7DA5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709AE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DFEAFF4" w14:textId="77777777" w:rsidTr="005A632E">
        <w:tc>
          <w:tcPr>
            <w:tcW w:w="2269" w:type="dxa"/>
            <w:shd w:val="clear" w:color="auto" w:fill="auto"/>
          </w:tcPr>
          <w:p w14:paraId="08F301C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973CA6" w14:textId="77777777" w:rsidR="00986737" w:rsidRPr="004E4B64" w:rsidRDefault="00660B6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0B6C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0B6C" w:rsidRPr="004E4B64" w14:paraId="700EFD5B" w14:textId="77777777" w:rsidTr="004C5318">
        <w:tc>
          <w:tcPr>
            <w:tcW w:w="2269" w:type="dxa"/>
            <w:shd w:val="clear" w:color="auto" w:fill="auto"/>
          </w:tcPr>
          <w:p w14:paraId="0EB10307" w14:textId="77777777" w:rsidR="00660B6C" w:rsidRPr="004E4B64" w:rsidRDefault="00660B6C" w:rsidP="004C53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CDDFC9" w14:textId="77777777" w:rsidR="00660B6C" w:rsidRPr="004E4B64" w:rsidRDefault="00660B6C" w:rsidP="004C53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0B6C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0A1A760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42DFE9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60B6C" w:rsidRPr="00660B6C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8C0AB1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60B6C" w:rsidRPr="00660B6C">
        <w:rPr>
          <w:rFonts w:ascii="Arial" w:hAnsi="Arial" w:cs="Arial"/>
          <w:sz w:val="24"/>
          <w:szCs w:val="24"/>
        </w:rPr>
        <w:t>18/02/2025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60B6C" w:rsidRPr="00660B6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CE03E0D" w14:textId="77777777" w:rsidTr="005A632E">
        <w:tc>
          <w:tcPr>
            <w:tcW w:w="1276" w:type="dxa"/>
            <w:shd w:val="clear" w:color="auto" w:fill="F2F2F2"/>
            <w:vAlign w:val="center"/>
          </w:tcPr>
          <w:p w14:paraId="0E83187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64E8A3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19128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2E9C2B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60B6C" w:rsidRPr="00BB547B" w14:paraId="1063B71B" w14:textId="77777777" w:rsidTr="004C5318">
        <w:tc>
          <w:tcPr>
            <w:tcW w:w="1276" w:type="dxa"/>
            <w:shd w:val="clear" w:color="auto" w:fill="auto"/>
            <w:vAlign w:val="center"/>
          </w:tcPr>
          <w:p w14:paraId="61B9427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372BCB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E97C172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Alpinus Chemia Spółka z ograniczoną odpowiedzialnością</w:t>
            </w:r>
          </w:p>
          <w:p w14:paraId="0EE4FCD2" w14:textId="425574A2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Garbary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</w:t>
            </w:r>
            <w:r w:rsidR="00E300D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01C3C5EE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86-050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8CF36F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13 478.40 zł</w:t>
            </w:r>
          </w:p>
        </w:tc>
      </w:tr>
      <w:tr w:rsidR="00660B6C" w:rsidRPr="00BB547B" w14:paraId="35F8750E" w14:textId="77777777" w:rsidTr="004C5318">
        <w:tc>
          <w:tcPr>
            <w:tcW w:w="1276" w:type="dxa"/>
            <w:shd w:val="clear" w:color="auto" w:fill="auto"/>
            <w:vAlign w:val="center"/>
          </w:tcPr>
          <w:p w14:paraId="5C743FC1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BEAABF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7A96736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Alpinus Chemia Spółka z ograniczoną odpowiedzialnością</w:t>
            </w:r>
          </w:p>
          <w:p w14:paraId="58E945FA" w14:textId="3048A12F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Garbary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</w:t>
            </w:r>
            <w:r w:rsidR="00E300D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082E6CFA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86-050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176E8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43 025.40 zł</w:t>
            </w:r>
          </w:p>
        </w:tc>
      </w:tr>
      <w:tr w:rsidR="00660B6C" w:rsidRPr="00BB547B" w14:paraId="6F68F7FB" w14:textId="77777777" w:rsidTr="004C5318">
        <w:tc>
          <w:tcPr>
            <w:tcW w:w="1276" w:type="dxa"/>
            <w:shd w:val="clear" w:color="auto" w:fill="auto"/>
            <w:vAlign w:val="center"/>
          </w:tcPr>
          <w:p w14:paraId="17AF7A85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C1164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E33F155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Alpinus Chemia Spółka z ograniczoną odpowiedzialnością</w:t>
            </w:r>
          </w:p>
          <w:p w14:paraId="29BE3913" w14:textId="09E079CF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lastRenderedPageBreak/>
              <w:t>Garbary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</w:t>
            </w:r>
            <w:r w:rsidR="00E300D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01A056A9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86-050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9532E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lastRenderedPageBreak/>
              <w:t>5 289.00 zł</w:t>
            </w:r>
          </w:p>
        </w:tc>
      </w:tr>
      <w:tr w:rsidR="00660B6C" w:rsidRPr="00BB547B" w14:paraId="26E84AFB" w14:textId="77777777" w:rsidTr="004C5318">
        <w:tc>
          <w:tcPr>
            <w:tcW w:w="1276" w:type="dxa"/>
            <w:shd w:val="clear" w:color="auto" w:fill="auto"/>
            <w:vAlign w:val="center"/>
          </w:tcPr>
          <w:p w14:paraId="28FE4FB2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42EB7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5C0EE29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457D5FE7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D505EB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5102E2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297 660.00 zł</w:t>
            </w:r>
          </w:p>
        </w:tc>
      </w:tr>
      <w:tr w:rsidR="00660B6C" w:rsidRPr="00BB547B" w14:paraId="5FD3A529" w14:textId="77777777" w:rsidTr="004C5318">
        <w:tc>
          <w:tcPr>
            <w:tcW w:w="1276" w:type="dxa"/>
            <w:shd w:val="clear" w:color="auto" w:fill="auto"/>
            <w:vAlign w:val="center"/>
          </w:tcPr>
          <w:p w14:paraId="38913F7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3CD8F4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45BD3DF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41DBD393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5085C5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28A877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660B6C" w:rsidRPr="00BB547B" w14:paraId="632D2F34" w14:textId="77777777" w:rsidTr="004C5318">
        <w:tc>
          <w:tcPr>
            <w:tcW w:w="1276" w:type="dxa"/>
            <w:shd w:val="clear" w:color="auto" w:fill="auto"/>
            <w:vAlign w:val="center"/>
          </w:tcPr>
          <w:p w14:paraId="5573FE1E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E8B82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3ECFE7E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75EBF133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913207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39242A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384 990.00 zł</w:t>
            </w:r>
          </w:p>
        </w:tc>
      </w:tr>
      <w:tr w:rsidR="00660B6C" w:rsidRPr="00BB547B" w14:paraId="4AAF699B" w14:textId="77777777" w:rsidTr="004C5318">
        <w:tc>
          <w:tcPr>
            <w:tcW w:w="1276" w:type="dxa"/>
            <w:shd w:val="clear" w:color="auto" w:fill="auto"/>
            <w:vAlign w:val="center"/>
          </w:tcPr>
          <w:p w14:paraId="5778D6D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63CEF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2EC8653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66E9EE66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6BAD80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EBD74D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660B6C" w:rsidRPr="00BB547B" w14:paraId="60239B3A" w14:textId="77777777" w:rsidTr="004C5318">
        <w:tc>
          <w:tcPr>
            <w:tcW w:w="1276" w:type="dxa"/>
            <w:shd w:val="clear" w:color="auto" w:fill="auto"/>
            <w:vAlign w:val="center"/>
          </w:tcPr>
          <w:p w14:paraId="467347D5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979F21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6C08C49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23D27116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49250B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1EFED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10 824.00 zł</w:t>
            </w:r>
          </w:p>
        </w:tc>
      </w:tr>
      <w:tr w:rsidR="00660B6C" w:rsidRPr="00BB547B" w14:paraId="2CF6A735" w14:textId="77777777" w:rsidTr="004C5318">
        <w:tc>
          <w:tcPr>
            <w:tcW w:w="1276" w:type="dxa"/>
            <w:shd w:val="clear" w:color="auto" w:fill="auto"/>
            <w:vAlign w:val="center"/>
          </w:tcPr>
          <w:p w14:paraId="5106FC7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FB5B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9BA5969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3D04F2A0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DCCA08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3F4996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11 808.00 zł</w:t>
            </w:r>
          </w:p>
        </w:tc>
      </w:tr>
      <w:tr w:rsidR="00660B6C" w:rsidRPr="00BB547B" w14:paraId="70ACC63D" w14:textId="77777777" w:rsidTr="004C5318">
        <w:tc>
          <w:tcPr>
            <w:tcW w:w="1276" w:type="dxa"/>
            <w:shd w:val="clear" w:color="auto" w:fill="auto"/>
            <w:vAlign w:val="center"/>
          </w:tcPr>
          <w:p w14:paraId="0D79711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3B10F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DDC470B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169E4C7D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E90291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14667D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148 830.00 zł</w:t>
            </w:r>
          </w:p>
        </w:tc>
      </w:tr>
      <w:tr w:rsidR="00660B6C" w:rsidRPr="00BB547B" w14:paraId="713B285D" w14:textId="77777777" w:rsidTr="004C5318">
        <w:tc>
          <w:tcPr>
            <w:tcW w:w="1276" w:type="dxa"/>
            <w:shd w:val="clear" w:color="auto" w:fill="auto"/>
            <w:vAlign w:val="center"/>
          </w:tcPr>
          <w:p w14:paraId="2F3E03AE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FE4E0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79C6E31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273C41B7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B1E33E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67B297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660B6C" w:rsidRPr="00BB547B" w14:paraId="53C9E409" w14:textId="77777777" w:rsidTr="004C5318">
        <w:tc>
          <w:tcPr>
            <w:tcW w:w="1276" w:type="dxa"/>
            <w:shd w:val="clear" w:color="auto" w:fill="auto"/>
            <w:vAlign w:val="center"/>
          </w:tcPr>
          <w:p w14:paraId="05886C01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40B5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9543CE1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Fagron Sp. z o.o.</w:t>
            </w:r>
          </w:p>
          <w:p w14:paraId="2FB084FE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Pasternik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EAC47D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31-354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80BC70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19 440.00 zł</w:t>
            </w:r>
          </w:p>
        </w:tc>
      </w:tr>
      <w:tr w:rsidR="00660B6C" w:rsidRPr="00BB547B" w14:paraId="57DA54B2" w14:textId="77777777" w:rsidTr="004C5318">
        <w:tc>
          <w:tcPr>
            <w:tcW w:w="1276" w:type="dxa"/>
            <w:shd w:val="clear" w:color="auto" w:fill="auto"/>
            <w:vAlign w:val="center"/>
          </w:tcPr>
          <w:p w14:paraId="033E14D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B1972C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B017FDA" w14:textId="47D97302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KOLASA SP.J.</w:t>
            </w:r>
            <w:r w:rsidR="00E300D4">
              <w:t xml:space="preserve"> </w:t>
            </w:r>
            <w:r w:rsidR="00E300D4" w:rsidRPr="00E300D4">
              <w:rPr>
                <w:rFonts w:ascii="Arial" w:hAnsi="Arial" w:cs="Arial"/>
                <w:sz w:val="24"/>
                <w:szCs w:val="24"/>
              </w:rPr>
              <w:t>Aqua-Med ZPAM</w:t>
            </w:r>
          </w:p>
          <w:p w14:paraId="6392AB54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C3AD41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90-323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DA5421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17 475.74 zł</w:t>
            </w:r>
          </w:p>
        </w:tc>
      </w:tr>
      <w:tr w:rsidR="00660B6C" w:rsidRPr="00BB547B" w14:paraId="67B7BC89" w14:textId="77777777" w:rsidTr="004C5318">
        <w:tc>
          <w:tcPr>
            <w:tcW w:w="1276" w:type="dxa"/>
            <w:shd w:val="clear" w:color="auto" w:fill="auto"/>
            <w:vAlign w:val="center"/>
          </w:tcPr>
          <w:p w14:paraId="6DF02147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9A13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DEAC812" w14:textId="4AE811A0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KOLASA SP.J.</w:t>
            </w:r>
            <w:r w:rsidR="00E300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300D4" w:rsidRPr="00E300D4">
              <w:rPr>
                <w:rFonts w:ascii="Arial" w:hAnsi="Arial" w:cs="Arial"/>
                <w:sz w:val="24"/>
                <w:szCs w:val="24"/>
              </w:rPr>
              <w:t>Aqua-Med ZPAM</w:t>
            </w:r>
          </w:p>
          <w:p w14:paraId="230A3581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B35CF8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90-323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027E65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37 884.00 zł</w:t>
            </w:r>
          </w:p>
        </w:tc>
      </w:tr>
      <w:tr w:rsidR="00660B6C" w:rsidRPr="00BB547B" w14:paraId="282AD088" w14:textId="77777777" w:rsidTr="004C5318">
        <w:tc>
          <w:tcPr>
            <w:tcW w:w="1276" w:type="dxa"/>
            <w:shd w:val="clear" w:color="auto" w:fill="auto"/>
            <w:vAlign w:val="center"/>
          </w:tcPr>
          <w:p w14:paraId="0EC8B76D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19A67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AFD380A" w14:textId="0A3CD95D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KOLASA SP.J.</w:t>
            </w:r>
            <w:r w:rsidR="00E300D4">
              <w:t xml:space="preserve"> </w:t>
            </w:r>
            <w:r w:rsidR="00E300D4" w:rsidRPr="00E300D4">
              <w:rPr>
                <w:rFonts w:ascii="Arial" w:hAnsi="Arial" w:cs="Arial"/>
                <w:sz w:val="24"/>
                <w:szCs w:val="24"/>
              </w:rPr>
              <w:t>Aqua-Med ZPAM</w:t>
            </w:r>
          </w:p>
          <w:p w14:paraId="7F5B8A35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D20465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90-323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FF7B53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464.40 zł</w:t>
            </w:r>
          </w:p>
        </w:tc>
      </w:tr>
      <w:tr w:rsidR="00660B6C" w:rsidRPr="00BB547B" w14:paraId="403C39C4" w14:textId="77777777" w:rsidTr="004C5318">
        <w:tc>
          <w:tcPr>
            <w:tcW w:w="1276" w:type="dxa"/>
            <w:shd w:val="clear" w:color="auto" w:fill="auto"/>
            <w:vAlign w:val="center"/>
          </w:tcPr>
          <w:p w14:paraId="0D8EBFC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603559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DEB5B11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„Maga-Herba“ Janusz Olszówka Sp. J.</w:t>
            </w:r>
          </w:p>
          <w:p w14:paraId="29117CCF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lastRenderedPageBreak/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EDDEAD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05-870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Błonie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8465A5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lastRenderedPageBreak/>
              <w:t>28 350.00 zł</w:t>
            </w:r>
          </w:p>
        </w:tc>
      </w:tr>
      <w:tr w:rsidR="00660B6C" w:rsidRPr="00BB547B" w14:paraId="0A1B3E1F" w14:textId="77777777" w:rsidTr="004C5318">
        <w:tc>
          <w:tcPr>
            <w:tcW w:w="1276" w:type="dxa"/>
            <w:shd w:val="clear" w:color="auto" w:fill="auto"/>
            <w:vAlign w:val="center"/>
          </w:tcPr>
          <w:p w14:paraId="6180F156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767FB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91CC5B3" w14:textId="77777777" w:rsidR="00660B6C" w:rsidRPr="00986737" w:rsidRDefault="00660B6C" w:rsidP="004C53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„Maga-Herba“ Janusz Olszówka Sp. J.</w:t>
            </w:r>
          </w:p>
          <w:p w14:paraId="3FD942BD" w14:textId="77777777" w:rsidR="00660B6C" w:rsidRPr="00986737" w:rsidRDefault="00660B6C" w:rsidP="004C5318">
            <w:pPr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E216EB" w14:textId="77777777" w:rsidR="00660B6C" w:rsidRPr="00986737" w:rsidRDefault="00660B6C" w:rsidP="004C53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05-870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B6C">
              <w:rPr>
                <w:rFonts w:ascii="Arial" w:hAnsi="Arial" w:cs="Arial"/>
                <w:sz w:val="24"/>
                <w:szCs w:val="24"/>
              </w:rPr>
              <w:t>Błonie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95E912" w14:textId="77777777" w:rsidR="00660B6C" w:rsidRPr="00986737" w:rsidRDefault="00660B6C" w:rsidP="004C53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0B6C">
              <w:rPr>
                <w:rFonts w:ascii="Arial" w:hAnsi="Arial" w:cs="Arial"/>
                <w:sz w:val="24"/>
                <w:szCs w:val="24"/>
              </w:rPr>
              <w:t>99 783.75 zł</w:t>
            </w:r>
          </w:p>
        </w:tc>
      </w:tr>
    </w:tbl>
    <w:p w14:paraId="522AD1E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4FC44072" w14:textId="0A815719" w:rsidR="00C236D3" w:rsidRDefault="00B144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0887C4D7" w14:textId="7A55A85E" w:rsidR="00B1447E" w:rsidRPr="00BB547B" w:rsidRDefault="00B144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B1447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11E70" w14:textId="77777777" w:rsidR="0076797E" w:rsidRDefault="0076797E">
      <w:r>
        <w:separator/>
      </w:r>
    </w:p>
  </w:endnote>
  <w:endnote w:type="continuationSeparator" w:id="0">
    <w:p w14:paraId="5F056CA5" w14:textId="77777777" w:rsidR="0076797E" w:rsidRDefault="00767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80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B7D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8F2D" w14:textId="77777777" w:rsidR="00986737" w:rsidRPr="00986737" w:rsidRDefault="00B1447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44531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A085D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85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78217" w14:textId="77777777" w:rsidR="009F189D" w:rsidRDefault="009F189D">
    <w:pPr>
      <w:pStyle w:val="Stopka"/>
      <w:tabs>
        <w:tab w:val="clear" w:pos="4536"/>
      </w:tabs>
      <w:jc w:val="center"/>
    </w:pPr>
  </w:p>
  <w:p w14:paraId="60C655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6D5E5" w14:textId="77777777" w:rsidR="0076797E" w:rsidRDefault="0076797E">
      <w:r>
        <w:separator/>
      </w:r>
    </w:p>
  </w:footnote>
  <w:footnote w:type="continuationSeparator" w:id="0">
    <w:p w14:paraId="78A90E49" w14:textId="77777777" w:rsidR="0076797E" w:rsidRDefault="00767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080F3" w14:textId="77777777" w:rsidR="00660B6C" w:rsidRDefault="00660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38492" w14:textId="77777777" w:rsidR="00660B6C" w:rsidRDefault="00660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E754" w14:textId="77777777" w:rsidR="00660B6C" w:rsidRDefault="00660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97E"/>
    <w:rsid w:val="00007727"/>
    <w:rsid w:val="00017720"/>
    <w:rsid w:val="00035488"/>
    <w:rsid w:val="000D7F25"/>
    <w:rsid w:val="000E00E5"/>
    <w:rsid w:val="00173B20"/>
    <w:rsid w:val="001C69FF"/>
    <w:rsid w:val="0023318D"/>
    <w:rsid w:val="002C1598"/>
    <w:rsid w:val="003D72FD"/>
    <w:rsid w:val="00423179"/>
    <w:rsid w:val="00490DC0"/>
    <w:rsid w:val="00493F8C"/>
    <w:rsid w:val="004C7E9B"/>
    <w:rsid w:val="005614F2"/>
    <w:rsid w:val="00577BC6"/>
    <w:rsid w:val="005A632E"/>
    <w:rsid w:val="00660B6C"/>
    <w:rsid w:val="0069085C"/>
    <w:rsid w:val="006B27ED"/>
    <w:rsid w:val="0076797E"/>
    <w:rsid w:val="008259BF"/>
    <w:rsid w:val="00843263"/>
    <w:rsid w:val="00861E75"/>
    <w:rsid w:val="00986737"/>
    <w:rsid w:val="009D19BD"/>
    <w:rsid w:val="009F189D"/>
    <w:rsid w:val="00A80738"/>
    <w:rsid w:val="00B1447E"/>
    <w:rsid w:val="00BB547B"/>
    <w:rsid w:val="00C236D3"/>
    <w:rsid w:val="00C659E2"/>
    <w:rsid w:val="00C82837"/>
    <w:rsid w:val="00CA3D66"/>
    <w:rsid w:val="00CB0802"/>
    <w:rsid w:val="00D665F5"/>
    <w:rsid w:val="00D7128F"/>
    <w:rsid w:val="00E300D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F65B2"/>
  <w15:chartTrackingRefBased/>
  <w15:docId w15:val="{8024302C-2F6B-49DE-8D2A-A65FB10D4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340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2025-02-18T11:54:00Z</cp:lastPrinted>
  <dcterms:created xsi:type="dcterms:W3CDTF">2025-02-18T09:44:00Z</dcterms:created>
  <dcterms:modified xsi:type="dcterms:W3CDTF">2025-02-18T11:55:00Z</dcterms:modified>
</cp:coreProperties>
</file>