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77E35" w14:textId="29DDC40E" w:rsidR="00D665F5" w:rsidRPr="004F079B" w:rsidRDefault="00D72941" w:rsidP="007C5D53">
      <w:pPr>
        <w:spacing w:after="240"/>
        <w:jc w:val="right"/>
        <w:rPr>
          <w:sz w:val="22"/>
          <w:szCs w:val="22"/>
        </w:rPr>
      </w:pPr>
      <w:r w:rsidRPr="00D7294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72941">
        <w:rPr>
          <w:sz w:val="22"/>
          <w:szCs w:val="22"/>
        </w:rPr>
        <w:t>2025-02-18</w:t>
      </w:r>
    </w:p>
    <w:p w14:paraId="7AB19237" w14:textId="77777777" w:rsidR="00D72941" w:rsidRPr="00D72941" w:rsidRDefault="00D72941" w:rsidP="00577BC6">
      <w:pPr>
        <w:spacing w:after="40"/>
        <w:rPr>
          <w:b/>
          <w:bCs/>
          <w:sz w:val="22"/>
          <w:szCs w:val="22"/>
        </w:rPr>
      </w:pPr>
      <w:r w:rsidRPr="00D72941">
        <w:rPr>
          <w:b/>
          <w:bCs/>
          <w:sz w:val="22"/>
          <w:szCs w:val="22"/>
        </w:rPr>
        <w:t>Akademia Górniczo - Hutnicza</w:t>
      </w:r>
    </w:p>
    <w:p w14:paraId="09433574" w14:textId="77777777" w:rsidR="00D72941" w:rsidRPr="00D72941" w:rsidRDefault="00D72941" w:rsidP="00577BC6">
      <w:pPr>
        <w:spacing w:after="40"/>
        <w:rPr>
          <w:b/>
          <w:bCs/>
          <w:sz w:val="22"/>
          <w:szCs w:val="22"/>
        </w:rPr>
      </w:pPr>
      <w:r w:rsidRPr="00D72941">
        <w:rPr>
          <w:b/>
          <w:bCs/>
          <w:sz w:val="22"/>
          <w:szCs w:val="22"/>
        </w:rPr>
        <w:t>im. Stanisława Staszica w Krakowie</w:t>
      </w:r>
    </w:p>
    <w:p w14:paraId="72666526" w14:textId="77777777" w:rsidR="00D665F5" w:rsidRPr="00D91931" w:rsidRDefault="00D72941" w:rsidP="00577BC6">
      <w:pPr>
        <w:spacing w:after="40"/>
        <w:rPr>
          <w:b/>
          <w:bCs/>
          <w:sz w:val="22"/>
          <w:szCs w:val="22"/>
        </w:rPr>
      </w:pPr>
      <w:r w:rsidRPr="00D72941">
        <w:rPr>
          <w:b/>
          <w:bCs/>
          <w:sz w:val="22"/>
          <w:szCs w:val="22"/>
        </w:rPr>
        <w:t>Dział Zamówień Publicznych</w:t>
      </w:r>
    </w:p>
    <w:p w14:paraId="5D4363FB" w14:textId="77777777" w:rsidR="00D665F5" w:rsidRPr="00BD5546" w:rsidRDefault="00D72941" w:rsidP="00D665F5">
      <w:pPr>
        <w:rPr>
          <w:sz w:val="22"/>
          <w:szCs w:val="22"/>
        </w:rPr>
      </w:pPr>
      <w:r w:rsidRPr="00D7294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72941">
        <w:rPr>
          <w:sz w:val="22"/>
          <w:szCs w:val="22"/>
        </w:rPr>
        <w:t>30</w:t>
      </w:r>
    </w:p>
    <w:p w14:paraId="7D5F73B7" w14:textId="77777777" w:rsidR="00D665F5" w:rsidRPr="00BD5546" w:rsidRDefault="00D72941" w:rsidP="00D665F5">
      <w:pPr>
        <w:rPr>
          <w:sz w:val="22"/>
          <w:szCs w:val="22"/>
        </w:rPr>
      </w:pPr>
      <w:r w:rsidRPr="00D7294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72941">
        <w:rPr>
          <w:sz w:val="22"/>
          <w:szCs w:val="22"/>
        </w:rPr>
        <w:t>Kraków</w:t>
      </w:r>
    </w:p>
    <w:p w14:paraId="51E7240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72941" w:rsidRPr="00D72941">
        <w:rPr>
          <w:b/>
          <w:sz w:val="22"/>
          <w:szCs w:val="22"/>
        </w:rPr>
        <w:t>DE-dzp.272-047/25</w:t>
      </w:r>
      <w:r w:rsidR="00A80738">
        <w:rPr>
          <w:sz w:val="24"/>
        </w:rPr>
        <w:tab/>
        <w:t xml:space="preserve"> </w:t>
      </w:r>
    </w:p>
    <w:p w14:paraId="489EA0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8E4F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89B5D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C12614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82BE9D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72941" w:rsidRPr="00D72941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7B7BF4A" w14:textId="77777777" w:rsidR="00A80738" w:rsidRPr="00577BC6" w:rsidRDefault="00D7294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72941">
        <w:rPr>
          <w:b/>
          <w:sz w:val="22"/>
          <w:szCs w:val="22"/>
        </w:rPr>
        <w:t>Remont izolacji poziomej i pionowej ścian piwnic w pawilonie B-7 na terenie AGH w Krakowie - DE-dzp.272-047/25</w:t>
      </w:r>
    </w:p>
    <w:p w14:paraId="5F326B5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C4C294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72941" w:rsidRPr="00D72941">
        <w:rPr>
          <w:sz w:val="22"/>
          <w:szCs w:val="22"/>
        </w:rPr>
        <w:t>18/02/2025</w:t>
      </w:r>
      <w:r w:rsidR="00FF4AB1" w:rsidRPr="00577BC6">
        <w:rPr>
          <w:sz w:val="22"/>
          <w:szCs w:val="22"/>
        </w:rPr>
        <w:t xml:space="preserve"> o godz. </w:t>
      </w:r>
      <w:r w:rsidR="00D72941" w:rsidRPr="00D7294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843610A" w14:textId="77777777" w:rsidTr="003F57CD">
        <w:tc>
          <w:tcPr>
            <w:tcW w:w="993" w:type="dxa"/>
            <w:shd w:val="clear" w:color="auto" w:fill="auto"/>
            <w:vAlign w:val="center"/>
          </w:tcPr>
          <w:p w14:paraId="00D8E96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C7FE9D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3BB95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72941" w:rsidRPr="00493F8C" w14:paraId="18920C7B" w14:textId="77777777" w:rsidTr="007C1670">
        <w:tc>
          <w:tcPr>
            <w:tcW w:w="993" w:type="dxa"/>
            <w:shd w:val="clear" w:color="auto" w:fill="auto"/>
            <w:vAlign w:val="center"/>
          </w:tcPr>
          <w:p w14:paraId="4BEEB80A" w14:textId="77777777" w:rsidR="00D72941" w:rsidRPr="00490DC0" w:rsidRDefault="00D72941" w:rsidP="007C1670">
            <w:pPr>
              <w:spacing w:before="120" w:after="120"/>
              <w:jc w:val="center"/>
            </w:pPr>
            <w:r w:rsidRPr="00D72941">
              <w:t>1</w:t>
            </w:r>
          </w:p>
        </w:tc>
        <w:tc>
          <w:tcPr>
            <w:tcW w:w="5244" w:type="dxa"/>
            <w:shd w:val="clear" w:color="auto" w:fill="auto"/>
          </w:tcPr>
          <w:p w14:paraId="201737C5" w14:textId="77777777" w:rsidR="00D72941" w:rsidRPr="00490DC0" w:rsidRDefault="00D72941" w:rsidP="007C1670">
            <w:pPr>
              <w:spacing w:before="40"/>
            </w:pPr>
            <w:r w:rsidRPr="00D72941">
              <w:t>PPUH  "LEX-BUD"  DARIUSZ  TYRALA</w:t>
            </w:r>
          </w:p>
          <w:p w14:paraId="35C335C4" w14:textId="104207B6" w:rsidR="00D72941" w:rsidRPr="00490DC0" w:rsidRDefault="007C5D53" w:rsidP="007C1670">
            <w:r>
              <w:t>Zabrzańska 24/7</w:t>
            </w:r>
          </w:p>
          <w:p w14:paraId="1CF278B2" w14:textId="77777777" w:rsidR="00D72941" w:rsidRPr="00490DC0" w:rsidRDefault="00D72941" w:rsidP="007C1670">
            <w:pPr>
              <w:spacing w:after="40"/>
              <w:jc w:val="both"/>
            </w:pPr>
            <w:r w:rsidRPr="00D72941">
              <w:t>41-709</w:t>
            </w:r>
            <w:r w:rsidRPr="00490DC0">
              <w:t xml:space="preserve"> </w:t>
            </w:r>
            <w:r w:rsidRPr="00D72941"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0D0C00" w14:textId="77777777" w:rsidR="00D72941" w:rsidRPr="00490DC0" w:rsidRDefault="00D72941" w:rsidP="007C1670">
            <w:pPr>
              <w:spacing w:before="120" w:after="120"/>
              <w:jc w:val="both"/>
            </w:pPr>
            <w:r w:rsidRPr="00D72941">
              <w:t>248 460.00 zł</w:t>
            </w:r>
          </w:p>
        </w:tc>
      </w:tr>
      <w:tr w:rsidR="00D72941" w:rsidRPr="00493F8C" w14:paraId="45CDA4FB" w14:textId="77777777" w:rsidTr="007C1670">
        <w:tc>
          <w:tcPr>
            <w:tcW w:w="993" w:type="dxa"/>
            <w:shd w:val="clear" w:color="auto" w:fill="auto"/>
            <w:vAlign w:val="center"/>
          </w:tcPr>
          <w:p w14:paraId="35F5922B" w14:textId="77777777" w:rsidR="00D72941" w:rsidRPr="00490DC0" w:rsidRDefault="00D72941" w:rsidP="007C1670">
            <w:pPr>
              <w:spacing w:before="120" w:after="120"/>
              <w:jc w:val="center"/>
            </w:pPr>
            <w:r w:rsidRPr="00D72941">
              <w:t>2</w:t>
            </w:r>
          </w:p>
        </w:tc>
        <w:tc>
          <w:tcPr>
            <w:tcW w:w="5244" w:type="dxa"/>
            <w:shd w:val="clear" w:color="auto" w:fill="auto"/>
          </w:tcPr>
          <w:p w14:paraId="28F53A0A" w14:textId="77777777" w:rsidR="00D72941" w:rsidRPr="007C5D53" w:rsidRDefault="00D72941" w:rsidP="007C1670">
            <w:pPr>
              <w:spacing w:before="40"/>
              <w:rPr>
                <w:lang w:val="en-US"/>
              </w:rPr>
            </w:pPr>
            <w:r w:rsidRPr="007C5D53">
              <w:rPr>
                <w:lang w:val="en-US"/>
              </w:rPr>
              <w:t>MAX UNITED Sp. z o.o.,</w:t>
            </w:r>
          </w:p>
          <w:p w14:paraId="62C050DF" w14:textId="77777777" w:rsidR="00D72941" w:rsidRPr="00490DC0" w:rsidRDefault="00D72941" w:rsidP="007C1670">
            <w:r w:rsidRPr="00D72941">
              <w:t>UL. WŁADYSŁAWA ŁOKIETKA</w:t>
            </w:r>
            <w:r w:rsidRPr="00490DC0">
              <w:t xml:space="preserve"> </w:t>
            </w:r>
            <w:r w:rsidRPr="00D72941">
              <w:t>165C/6</w:t>
            </w:r>
            <w:r w:rsidRPr="00490DC0">
              <w:t xml:space="preserve"> </w:t>
            </w:r>
          </w:p>
          <w:p w14:paraId="06EB608B" w14:textId="77777777" w:rsidR="00D72941" w:rsidRPr="00490DC0" w:rsidRDefault="00D72941" w:rsidP="007C1670">
            <w:pPr>
              <w:spacing w:after="40"/>
              <w:jc w:val="both"/>
            </w:pPr>
            <w:r w:rsidRPr="00D72941">
              <w:t>31-263</w:t>
            </w:r>
            <w:r w:rsidRPr="00490DC0">
              <w:t xml:space="preserve"> </w:t>
            </w:r>
            <w:r w:rsidRPr="00D7294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E36CB2" w14:textId="77777777" w:rsidR="00D72941" w:rsidRPr="00490DC0" w:rsidRDefault="00D72941" w:rsidP="007C1670">
            <w:pPr>
              <w:spacing w:before="120" w:after="120"/>
              <w:jc w:val="both"/>
            </w:pPr>
            <w:r w:rsidRPr="00D72941">
              <w:t>279 078.12 zł</w:t>
            </w:r>
          </w:p>
        </w:tc>
      </w:tr>
      <w:tr w:rsidR="00D72941" w:rsidRPr="00493F8C" w14:paraId="079BD416" w14:textId="77777777" w:rsidTr="007C1670">
        <w:tc>
          <w:tcPr>
            <w:tcW w:w="993" w:type="dxa"/>
            <w:shd w:val="clear" w:color="auto" w:fill="auto"/>
            <w:vAlign w:val="center"/>
          </w:tcPr>
          <w:p w14:paraId="7D3F137C" w14:textId="77777777" w:rsidR="00D72941" w:rsidRPr="00490DC0" w:rsidRDefault="00D72941" w:rsidP="007C1670">
            <w:pPr>
              <w:spacing w:before="120" w:after="120"/>
              <w:jc w:val="center"/>
            </w:pPr>
            <w:r w:rsidRPr="00D72941">
              <w:t>3</w:t>
            </w:r>
          </w:p>
        </w:tc>
        <w:tc>
          <w:tcPr>
            <w:tcW w:w="5244" w:type="dxa"/>
            <w:shd w:val="clear" w:color="auto" w:fill="auto"/>
          </w:tcPr>
          <w:p w14:paraId="77DB883C" w14:textId="77777777" w:rsidR="00D72941" w:rsidRPr="00490DC0" w:rsidRDefault="00D72941" w:rsidP="007C1670">
            <w:pPr>
              <w:spacing w:before="40"/>
            </w:pPr>
            <w:r w:rsidRPr="00D72941">
              <w:t>Aleksander Byczek Firma Budowlana Wielobranżowa Byczbud</w:t>
            </w:r>
          </w:p>
          <w:p w14:paraId="3C06604E" w14:textId="77777777" w:rsidR="00D72941" w:rsidRPr="00490DC0" w:rsidRDefault="00D72941" w:rsidP="007C1670">
            <w:r w:rsidRPr="00D72941">
              <w:t>Taklińskiego</w:t>
            </w:r>
            <w:r w:rsidRPr="00490DC0">
              <w:t xml:space="preserve"> </w:t>
            </w:r>
            <w:r w:rsidRPr="00D72941">
              <w:t>101</w:t>
            </w:r>
            <w:r w:rsidRPr="00490DC0">
              <w:t xml:space="preserve"> </w:t>
            </w:r>
          </w:p>
          <w:p w14:paraId="5BA96993" w14:textId="77777777" w:rsidR="00D72941" w:rsidRPr="00490DC0" w:rsidRDefault="00D72941" w:rsidP="007C1670">
            <w:pPr>
              <w:spacing w:after="40"/>
              <w:jc w:val="both"/>
            </w:pPr>
            <w:r w:rsidRPr="00D72941">
              <w:t>30-499</w:t>
            </w:r>
            <w:r w:rsidRPr="00490DC0">
              <w:t xml:space="preserve"> </w:t>
            </w:r>
            <w:r w:rsidRPr="00D7294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44130F" w14:textId="77777777" w:rsidR="00D72941" w:rsidRPr="00490DC0" w:rsidRDefault="00D72941" w:rsidP="007C1670">
            <w:pPr>
              <w:spacing w:before="120" w:after="120"/>
              <w:jc w:val="both"/>
            </w:pPr>
            <w:r w:rsidRPr="00D72941">
              <w:t>162 083.21 zł</w:t>
            </w:r>
          </w:p>
        </w:tc>
      </w:tr>
      <w:tr w:rsidR="00D72941" w:rsidRPr="00493F8C" w14:paraId="53BC9F4B" w14:textId="77777777" w:rsidTr="007C1670">
        <w:tc>
          <w:tcPr>
            <w:tcW w:w="993" w:type="dxa"/>
            <w:shd w:val="clear" w:color="auto" w:fill="auto"/>
            <w:vAlign w:val="center"/>
          </w:tcPr>
          <w:p w14:paraId="0023F4DC" w14:textId="77777777" w:rsidR="00D72941" w:rsidRPr="00490DC0" w:rsidRDefault="00D72941" w:rsidP="007C1670">
            <w:pPr>
              <w:spacing w:before="120" w:after="120"/>
              <w:jc w:val="center"/>
            </w:pPr>
            <w:r w:rsidRPr="00D72941">
              <w:t>4</w:t>
            </w:r>
          </w:p>
        </w:tc>
        <w:tc>
          <w:tcPr>
            <w:tcW w:w="5244" w:type="dxa"/>
            <w:shd w:val="clear" w:color="auto" w:fill="auto"/>
          </w:tcPr>
          <w:p w14:paraId="7E755D7B" w14:textId="77777777" w:rsidR="00D72941" w:rsidRPr="00490DC0" w:rsidRDefault="00D72941" w:rsidP="007C1670">
            <w:pPr>
              <w:spacing w:before="40"/>
            </w:pPr>
            <w:r w:rsidRPr="00D72941">
              <w:t>KTE Spółka z ograniczoną odpowiedzialnością</w:t>
            </w:r>
          </w:p>
          <w:p w14:paraId="77903569" w14:textId="77777777" w:rsidR="00D72941" w:rsidRPr="00490DC0" w:rsidRDefault="00D72941" w:rsidP="007C1670">
            <w:r w:rsidRPr="00D72941">
              <w:t>Wybickiego</w:t>
            </w:r>
            <w:r w:rsidRPr="00490DC0">
              <w:t xml:space="preserve"> </w:t>
            </w:r>
            <w:r w:rsidRPr="00D72941">
              <w:t>1/5</w:t>
            </w:r>
            <w:r w:rsidRPr="00490DC0">
              <w:t xml:space="preserve"> </w:t>
            </w:r>
          </w:p>
          <w:p w14:paraId="725E03CA" w14:textId="77777777" w:rsidR="00D72941" w:rsidRPr="00490DC0" w:rsidRDefault="00D72941" w:rsidP="007C1670">
            <w:pPr>
              <w:spacing w:after="40"/>
              <w:jc w:val="both"/>
            </w:pPr>
            <w:r w:rsidRPr="00D72941">
              <w:t>31-261</w:t>
            </w:r>
            <w:r w:rsidRPr="00490DC0">
              <w:t xml:space="preserve"> </w:t>
            </w:r>
            <w:r w:rsidRPr="00D7294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C445F6" w14:textId="77777777" w:rsidR="00D72941" w:rsidRPr="00490DC0" w:rsidRDefault="00D72941" w:rsidP="007C1670">
            <w:pPr>
              <w:spacing w:before="120" w:after="120"/>
              <w:jc w:val="both"/>
            </w:pPr>
            <w:r w:rsidRPr="00D72941">
              <w:t>146 000.00 zł</w:t>
            </w:r>
          </w:p>
        </w:tc>
      </w:tr>
      <w:tr w:rsidR="00D72941" w:rsidRPr="00493F8C" w14:paraId="7937B0F5" w14:textId="77777777" w:rsidTr="007C1670">
        <w:tc>
          <w:tcPr>
            <w:tcW w:w="993" w:type="dxa"/>
            <w:shd w:val="clear" w:color="auto" w:fill="auto"/>
            <w:vAlign w:val="center"/>
          </w:tcPr>
          <w:p w14:paraId="0637F18B" w14:textId="77777777" w:rsidR="00D72941" w:rsidRPr="00490DC0" w:rsidRDefault="00D72941" w:rsidP="007C1670">
            <w:pPr>
              <w:spacing w:before="120" w:after="120"/>
              <w:jc w:val="center"/>
            </w:pPr>
            <w:r w:rsidRPr="00D72941">
              <w:t>5</w:t>
            </w:r>
          </w:p>
        </w:tc>
        <w:tc>
          <w:tcPr>
            <w:tcW w:w="5244" w:type="dxa"/>
            <w:shd w:val="clear" w:color="auto" w:fill="auto"/>
          </w:tcPr>
          <w:p w14:paraId="2B3A0730" w14:textId="77777777" w:rsidR="00D72941" w:rsidRPr="00490DC0" w:rsidRDefault="00D72941" w:rsidP="007C1670">
            <w:pPr>
              <w:spacing w:before="40"/>
            </w:pPr>
            <w:r w:rsidRPr="00D72941">
              <w:t>Zakład Budowlano-Ślusarski TOMBUDOS Kazimierz Tomczyk</w:t>
            </w:r>
          </w:p>
          <w:p w14:paraId="6C327DEC" w14:textId="77777777" w:rsidR="00D72941" w:rsidRPr="00490DC0" w:rsidRDefault="00D72941" w:rsidP="007C1670">
            <w:r w:rsidRPr="00D72941">
              <w:t>Zręczyce</w:t>
            </w:r>
            <w:r w:rsidRPr="00490DC0">
              <w:t xml:space="preserve"> </w:t>
            </w:r>
            <w:r w:rsidRPr="00D72941">
              <w:t>60</w:t>
            </w:r>
            <w:r w:rsidRPr="00490DC0">
              <w:t xml:space="preserve"> </w:t>
            </w:r>
          </w:p>
          <w:p w14:paraId="6815BD7E" w14:textId="77777777" w:rsidR="00D72941" w:rsidRPr="00490DC0" w:rsidRDefault="00D72941" w:rsidP="007C1670">
            <w:pPr>
              <w:spacing w:after="40"/>
              <w:jc w:val="both"/>
            </w:pPr>
            <w:r w:rsidRPr="00D72941">
              <w:t>32-420</w:t>
            </w:r>
            <w:r w:rsidRPr="00490DC0">
              <w:t xml:space="preserve"> </w:t>
            </w:r>
            <w:r w:rsidRPr="00D72941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13873B" w14:textId="77777777" w:rsidR="00D72941" w:rsidRPr="00490DC0" w:rsidRDefault="00D72941" w:rsidP="007C1670">
            <w:pPr>
              <w:spacing w:before="120" w:after="120"/>
              <w:jc w:val="both"/>
            </w:pPr>
            <w:r w:rsidRPr="00D72941">
              <w:t>200 731.85 zł</w:t>
            </w:r>
          </w:p>
        </w:tc>
      </w:tr>
      <w:tr w:rsidR="00D72941" w:rsidRPr="00493F8C" w14:paraId="2D8B9EE9" w14:textId="77777777" w:rsidTr="007C1670">
        <w:tc>
          <w:tcPr>
            <w:tcW w:w="993" w:type="dxa"/>
            <w:shd w:val="clear" w:color="auto" w:fill="auto"/>
            <w:vAlign w:val="center"/>
          </w:tcPr>
          <w:p w14:paraId="688C8EA1" w14:textId="77777777" w:rsidR="00D72941" w:rsidRPr="00490DC0" w:rsidRDefault="00D72941" w:rsidP="007C1670">
            <w:pPr>
              <w:spacing w:before="120" w:after="120"/>
              <w:jc w:val="center"/>
            </w:pPr>
            <w:r w:rsidRPr="00D72941">
              <w:t>6</w:t>
            </w:r>
          </w:p>
        </w:tc>
        <w:tc>
          <w:tcPr>
            <w:tcW w:w="5244" w:type="dxa"/>
            <w:shd w:val="clear" w:color="auto" w:fill="auto"/>
          </w:tcPr>
          <w:p w14:paraId="7348986B" w14:textId="77777777" w:rsidR="00D72941" w:rsidRPr="00490DC0" w:rsidRDefault="00D72941" w:rsidP="007C1670">
            <w:pPr>
              <w:spacing w:before="40"/>
            </w:pPr>
            <w:r w:rsidRPr="00D72941">
              <w:t>GLOBAL CONSTRUCTIONS SPÓŁKA Z OGRANICZONĄ ODPOWIEDZIALNOŚCIĄ</w:t>
            </w:r>
          </w:p>
          <w:p w14:paraId="430C2A38" w14:textId="502E8ABD" w:rsidR="00D72941" w:rsidRPr="00490DC0" w:rsidRDefault="00D72941" w:rsidP="007C1670">
            <w:r w:rsidRPr="00D72941">
              <w:t>Gen.</w:t>
            </w:r>
            <w:r w:rsidR="007C5D53">
              <w:t xml:space="preserve"> </w:t>
            </w:r>
            <w:r w:rsidRPr="00D72941">
              <w:t>Bolesława Roi</w:t>
            </w:r>
            <w:r w:rsidRPr="00490DC0">
              <w:t xml:space="preserve"> </w:t>
            </w:r>
            <w:r w:rsidRPr="00D72941">
              <w:t>4A/6</w:t>
            </w:r>
            <w:r w:rsidRPr="00490DC0">
              <w:t xml:space="preserve"> </w:t>
            </w:r>
          </w:p>
          <w:p w14:paraId="44BC8F2B" w14:textId="77777777" w:rsidR="00D72941" w:rsidRPr="00490DC0" w:rsidRDefault="00D72941" w:rsidP="007C1670">
            <w:pPr>
              <w:spacing w:after="40"/>
              <w:jc w:val="both"/>
            </w:pPr>
            <w:r w:rsidRPr="00D72941">
              <w:t>30-606</w:t>
            </w:r>
            <w:r w:rsidRPr="00490DC0">
              <w:t xml:space="preserve"> </w:t>
            </w:r>
            <w:r w:rsidRPr="00D7294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CD42E2" w14:textId="77777777" w:rsidR="00D72941" w:rsidRPr="00490DC0" w:rsidRDefault="00D72941" w:rsidP="007C1670">
            <w:pPr>
              <w:spacing w:before="120" w:after="120"/>
              <w:jc w:val="both"/>
            </w:pPr>
            <w:r w:rsidRPr="00D72941">
              <w:t>133 135.37 zł</w:t>
            </w:r>
          </w:p>
        </w:tc>
      </w:tr>
      <w:tr w:rsidR="00D72941" w:rsidRPr="00493F8C" w14:paraId="7EA9918C" w14:textId="77777777" w:rsidTr="007C1670">
        <w:tc>
          <w:tcPr>
            <w:tcW w:w="993" w:type="dxa"/>
            <w:shd w:val="clear" w:color="auto" w:fill="auto"/>
            <w:vAlign w:val="center"/>
          </w:tcPr>
          <w:p w14:paraId="605C1D12" w14:textId="77777777" w:rsidR="00D72941" w:rsidRPr="00490DC0" w:rsidRDefault="00D72941" w:rsidP="007C1670">
            <w:pPr>
              <w:spacing w:before="120" w:after="120"/>
              <w:jc w:val="center"/>
            </w:pPr>
            <w:r w:rsidRPr="00D72941">
              <w:t>7</w:t>
            </w:r>
          </w:p>
        </w:tc>
        <w:tc>
          <w:tcPr>
            <w:tcW w:w="5244" w:type="dxa"/>
            <w:shd w:val="clear" w:color="auto" w:fill="auto"/>
          </w:tcPr>
          <w:p w14:paraId="48D41FDE" w14:textId="77777777" w:rsidR="00D72941" w:rsidRPr="00490DC0" w:rsidRDefault="00D72941" w:rsidP="007C1670">
            <w:pPr>
              <w:spacing w:before="40"/>
            </w:pPr>
            <w:r w:rsidRPr="00D72941">
              <w:t>Wypożyczalnia sprzętu budowlanego AGNES Michał Guzera</w:t>
            </w:r>
          </w:p>
          <w:p w14:paraId="0CD769CF" w14:textId="77777777" w:rsidR="00D72941" w:rsidRPr="00490DC0" w:rsidRDefault="00D72941" w:rsidP="007C1670">
            <w:r w:rsidRPr="00D72941">
              <w:t>Kwarciana</w:t>
            </w:r>
            <w:r w:rsidRPr="00490DC0">
              <w:t xml:space="preserve"> </w:t>
            </w:r>
            <w:r w:rsidRPr="00D72941">
              <w:t>7/27</w:t>
            </w:r>
            <w:r w:rsidRPr="00490DC0">
              <w:t xml:space="preserve"> </w:t>
            </w:r>
          </w:p>
          <w:p w14:paraId="3F02DBBA" w14:textId="77777777" w:rsidR="00D72941" w:rsidRPr="00490DC0" w:rsidRDefault="00D72941" w:rsidP="007C1670">
            <w:pPr>
              <w:spacing w:after="40"/>
              <w:jc w:val="both"/>
            </w:pPr>
            <w:r w:rsidRPr="00D72941">
              <w:t>25-121</w:t>
            </w:r>
            <w:r w:rsidRPr="00490DC0">
              <w:t xml:space="preserve"> </w:t>
            </w:r>
            <w:r w:rsidRPr="00D72941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B44AE1" w14:textId="77777777" w:rsidR="00D72941" w:rsidRPr="00490DC0" w:rsidRDefault="00D72941" w:rsidP="007C1670">
            <w:pPr>
              <w:spacing w:before="120" w:after="120"/>
              <w:jc w:val="both"/>
            </w:pPr>
            <w:r w:rsidRPr="00D72941">
              <w:t>246 418.00 zł</w:t>
            </w:r>
          </w:p>
        </w:tc>
      </w:tr>
      <w:tr w:rsidR="00D72941" w:rsidRPr="00493F8C" w14:paraId="53A1C9A0" w14:textId="77777777" w:rsidTr="007C1670">
        <w:tc>
          <w:tcPr>
            <w:tcW w:w="993" w:type="dxa"/>
            <w:shd w:val="clear" w:color="auto" w:fill="auto"/>
            <w:vAlign w:val="center"/>
          </w:tcPr>
          <w:p w14:paraId="4A4192C8" w14:textId="77777777" w:rsidR="00D72941" w:rsidRPr="00490DC0" w:rsidRDefault="00D72941" w:rsidP="007C1670">
            <w:pPr>
              <w:spacing w:before="120" w:after="120"/>
              <w:jc w:val="center"/>
            </w:pPr>
            <w:r w:rsidRPr="00D72941">
              <w:t>8</w:t>
            </w:r>
          </w:p>
        </w:tc>
        <w:tc>
          <w:tcPr>
            <w:tcW w:w="5244" w:type="dxa"/>
            <w:shd w:val="clear" w:color="auto" w:fill="auto"/>
          </w:tcPr>
          <w:p w14:paraId="50A8E44A" w14:textId="77777777" w:rsidR="00D72941" w:rsidRPr="00490DC0" w:rsidRDefault="00D72941" w:rsidP="007C1670">
            <w:pPr>
              <w:spacing w:before="40"/>
            </w:pPr>
            <w:r w:rsidRPr="00D72941">
              <w:t>Włodarz Sp. z o.o.</w:t>
            </w:r>
          </w:p>
          <w:p w14:paraId="7A4AB85B" w14:textId="77777777" w:rsidR="00D72941" w:rsidRPr="00490DC0" w:rsidRDefault="00D72941" w:rsidP="007C1670">
            <w:r w:rsidRPr="00D72941">
              <w:t>Katowicka</w:t>
            </w:r>
            <w:r w:rsidRPr="00490DC0">
              <w:t xml:space="preserve"> </w:t>
            </w:r>
            <w:r w:rsidRPr="00D72941">
              <w:t>76</w:t>
            </w:r>
            <w:r w:rsidRPr="00490DC0">
              <w:t xml:space="preserve"> </w:t>
            </w:r>
          </w:p>
          <w:p w14:paraId="1F8F7438" w14:textId="77777777" w:rsidR="00D72941" w:rsidRPr="00490DC0" w:rsidRDefault="00D72941" w:rsidP="007C1670">
            <w:pPr>
              <w:spacing w:after="40"/>
              <w:jc w:val="both"/>
            </w:pPr>
            <w:r w:rsidRPr="00D72941">
              <w:t>41-600</w:t>
            </w:r>
            <w:r w:rsidRPr="00490DC0">
              <w:t xml:space="preserve"> </w:t>
            </w:r>
            <w:r w:rsidRPr="00D72941">
              <w:t>Świętochłowice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6A573E" w14:textId="77777777" w:rsidR="00D72941" w:rsidRPr="00490DC0" w:rsidRDefault="00D72941" w:rsidP="007C1670">
            <w:pPr>
              <w:spacing w:before="120" w:after="120"/>
              <w:jc w:val="both"/>
            </w:pPr>
            <w:r w:rsidRPr="00D72941">
              <w:t>184 227.43 zł</w:t>
            </w:r>
          </w:p>
        </w:tc>
      </w:tr>
    </w:tbl>
    <w:p w14:paraId="00C0F2B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34FA5" w14:textId="77777777" w:rsidR="00F86CBF" w:rsidRDefault="00F86CBF">
      <w:r>
        <w:separator/>
      </w:r>
    </w:p>
  </w:endnote>
  <w:endnote w:type="continuationSeparator" w:id="0">
    <w:p w14:paraId="4D23D3CD" w14:textId="77777777" w:rsidR="00F86CBF" w:rsidRDefault="00F86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DA85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AF4A8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5163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6EE2CA">
        <v:line id="_x0000_s1025" style="position:absolute;left:0;text-align:left;z-index:251657728" from="-3.85pt,8.7pt" to="455.15pt,8.7pt"/>
      </w:pict>
    </w:r>
  </w:p>
  <w:p w14:paraId="4232F14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FBCE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7FE162" w14:textId="77777777" w:rsidR="009F189D" w:rsidRDefault="009F189D">
    <w:pPr>
      <w:pStyle w:val="Stopka"/>
      <w:tabs>
        <w:tab w:val="clear" w:pos="4536"/>
      </w:tabs>
      <w:jc w:val="center"/>
    </w:pPr>
  </w:p>
  <w:p w14:paraId="3AF64E3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12D34" w14:textId="77777777" w:rsidR="00F86CBF" w:rsidRDefault="00F86CBF">
      <w:r>
        <w:separator/>
      </w:r>
    </w:p>
  </w:footnote>
  <w:footnote w:type="continuationSeparator" w:id="0">
    <w:p w14:paraId="65BCA8DD" w14:textId="77777777" w:rsidR="00F86CBF" w:rsidRDefault="00F86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0D49A" w14:textId="77777777" w:rsidR="00D72941" w:rsidRDefault="00D729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D61C3" w14:textId="77777777" w:rsidR="00D72941" w:rsidRDefault="00D729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34282" w14:textId="77777777" w:rsidR="00D72941" w:rsidRDefault="00D729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6CB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C5D53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72941"/>
    <w:rsid w:val="00EA3476"/>
    <w:rsid w:val="00F44906"/>
    <w:rsid w:val="00F86CBF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172892"/>
  <w15:chartTrackingRefBased/>
  <w15:docId w15:val="{D60C0C22-0F9E-43F7-A40B-F0EA9D890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227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2025-02-18T11:10:00Z</dcterms:created>
  <dcterms:modified xsi:type="dcterms:W3CDTF">2025-02-18T11:13:00Z</dcterms:modified>
</cp:coreProperties>
</file>