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029D4" w14:textId="174306C1" w:rsidR="00D665F5" w:rsidRPr="00FA1309" w:rsidRDefault="00B6418E" w:rsidP="00FA1309">
      <w:pPr>
        <w:spacing w:after="240"/>
        <w:jc w:val="right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>Kraków</w:t>
      </w:r>
      <w:r w:rsidR="00D665F5" w:rsidRPr="00FA1309">
        <w:rPr>
          <w:rFonts w:ascii="Verdana" w:hAnsi="Verdana"/>
          <w:sz w:val="18"/>
          <w:szCs w:val="18"/>
        </w:rPr>
        <w:t xml:space="preserve"> dnia: </w:t>
      </w:r>
      <w:r w:rsidRPr="00FA1309">
        <w:rPr>
          <w:rFonts w:ascii="Verdana" w:hAnsi="Verdana"/>
          <w:sz w:val="18"/>
          <w:szCs w:val="18"/>
        </w:rPr>
        <w:t>2025-02-18</w:t>
      </w:r>
    </w:p>
    <w:p w14:paraId="6DE1789D" w14:textId="77777777" w:rsidR="00B6418E" w:rsidRPr="00FA1309" w:rsidRDefault="00B6418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130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DD0DA0" w14:textId="77777777" w:rsidR="00B6418E" w:rsidRPr="00FA1309" w:rsidRDefault="00B6418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130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460B73A" w14:textId="77777777" w:rsidR="00D665F5" w:rsidRPr="00FA1309" w:rsidRDefault="00B6418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130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61E88A" w14:textId="77777777" w:rsidR="00D665F5" w:rsidRPr="00FA1309" w:rsidRDefault="00B6418E" w:rsidP="00D665F5">
      <w:pPr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>Al. Mickiewicza</w:t>
      </w:r>
      <w:r w:rsidR="00D665F5" w:rsidRPr="00FA1309">
        <w:rPr>
          <w:rFonts w:ascii="Verdana" w:hAnsi="Verdana"/>
          <w:sz w:val="18"/>
          <w:szCs w:val="18"/>
        </w:rPr>
        <w:t xml:space="preserve"> </w:t>
      </w:r>
      <w:r w:rsidRPr="00FA1309">
        <w:rPr>
          <w:rFonts w:ascii="Verdana" w:hAnsi="Verdana"/>
          <w:sz w:val="18"/>
          <w:szCs w:val="18"/>
        </w:rPr>
        <w:t>30</w:t>
      </w:r>
    </w:p>
    <w:p w14:paraId="2022C004" w14:textId="77777777" w:rsidR="00D665F5" w:rsidRPr="00FA1309" w:rsidRDefault="00B6418E" w:rsidP="00D665F5">
      <w:pPr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>30-059</w:t>
      </w:r>
      <w:r w:rsidR="00D665F5" w:rsidRPr="00FA1309">
        <w:rPr>
          <w:rFonts w:ascii="Verdana" w:hAnsi="Verdana"/>
          <w:sz w:val="18"/>
          <w:szCs w:val="18"/>
        </w:rPr>
        <w:t xml:space="preserve"> </w:t>
      </w:r>
      <w:r w:rsidRPr="00FA1309">
        <w:rPr>
          <w:rFonts w:ascii="Verdana" w:hAnsi="Verdana"/>
          <w:sz w:val="18"/>
          <w:szCs w:val="18"/>
        </w:rPr>
        <w:t>Kraków</w:t>
      </w:r>
    </w:p>
    <w:p w14:paraId="1D35685D" w14:textId="77777777" w:rsidR="00FA1309" w:rsidRPr="00FA1309" w:rsidRDefault="00FA1309" w:rsidP="00D665F5">
      <w:pPr>
        <w:rPr>
          <w:rFonts w:ascii="Verdana" w:hAnsi="Verdana"/>
          <w:sz w:val="18"/>
          <w:szCs w:val="18"/>
        </w:rPr>
      </w:pPr>
    </w:p>
    <w:p w14:paraId="702D10AC" w14:textId="77777777" w:rsidR="00A80738" w:rsidRPr="00FA130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>Znak sprawy:</w:t>
      </w:r>
      <w:r w:rsidRPr="00FA1309">
        <w:rPr>
          <w:rFonts w:ascii="Verdana" w:hAnsi="Verdana"/>
          <w:b/>
          <w:sz w:val="18"/>
          <w:szCs w:val="18"/>
        </w:rPr>
        <w:t xml:space="preserve"> </w:t>
      </w:r>
      <w:r w:rsidR="00B6418E" w:rsidRPr="00FA1309">
        <w:rPr>
          <w:rFonts w:ascii="Verdana" w:hAnsi="Verdana"/>
          <w:b/>
          <w:sz w:val="18"/>
          <w:szCs w:val="18"/>
        </w:rPr>
        <w:t>DE-dzp.272-068/25</w:t>
      </w:r>
      <w:r w:rsidR="00A80738" w:rsidRPr="00FA1309">
        <w:rPr>
          <w:rFonts w:ascii="Verdana" w:hAnsi="Verdana"/>
          <w:sz w:val="18"/>
          <w:szCs w:val="18"/>
        </w:rPr>
        <w:tab/>
        <w:t xml:space="preserve"> </w:t>
      </w:r>
    </w:p>
    <w:p w14:paraId="0BE591AC" w14:textId="77777777" w:rsidR="00A80738" w:rsidRPr="00FA130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121847" w14:textId="77777777" w:rsidR="00A80738" w:rsidRPr="00FA130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3A1663" w14:textId="77777777" w:rsidR="00A80738" w:rsidRPr="00FA130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79AF75" w14:textId="77777777" w:rsidR="00A80738" w:rsidRPr="00FA13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A130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84CD22A" w14:textId="77777777" w:rsidR="00A80738" w:rsidRPr="00FA13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6276F5C" w14:textId="77777777" w:rsidR="00C659E2" w:rsidRPr="00FA1309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bCs/>
          <w:sz w:val="18"/>
          <w:szCs w:val="18"/>
        </w:rPr>
        <w:t xml:space="preserve">Dotyczy </w:t>
      </w:r>
      <w:r w:rsidRPr="00FA130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6418E" w:rsidRPr="00FA130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6418E" w:rsidRPr="00FA1309">
        <w:rPr>
          <w:rFonts w:ascii="Verdana" w:hAnsi="Verdana"/>
          <w:sz w:val="18"/>
          <w:szCs w:val="18"/>
        </w:rPr>
        <w:t>Pzp</w:t>
      </w:r>
      <w:proofErr w:type="spellEnd"/>
      <w:r w:rsidRPr="00FA1309">
        <w:rPr>
          <w:rFonts w:ascii="Verdana" w:hAnsi="Verdana"/>
          <w:sz w:val="18"/>
          <w:szCs w:val="18"/>
        </w:rPr>
        <w:t xml:space="preserve"> </w:t>
      </w:r>
      <w:r w:rsidR="007965DC" w:rsidRPr="00FA1309">
        <w:rPr>
          <w:rFonts w:ascii="Verdana" w:hAnsi="Verdana"/>
          <w:sz w:val="18"/>
          <w:szCs w:val="18"/>
        </w:rPr>
        <w:t>prowadzonego pn.</w:t>
      </w:r>
      <w:r w:rsidRPr="00FA1309">
        <w:rPr>
          <w:rFonts w:ascii="Verdana" w:hAnsi="Verdana"/>
          <w:sz w:val="18"/>
          <w:szCs w:val="18"/>
        </w:rPr>
        <w:t xml:space="preserve">: </w:t>
      </w:r>
    </w:p>
    <w:p w14:paraId="5CDAB8F1" w14:textId="77777777" w:rsidR="00FA1309" w:rsidRPr="00FA1309" w:rsidRDefault="00FA130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1E7F34D" w14:textId="77777777" w:rsidR="00A80738" w:rsidRPr="00FA1309" w:rsidRDefault="00B6418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b/>
          <w:sz w:val="18"/>
          <w:szCs w:val="18"/>
        </w:rPr>
        <w:t>dostawa laptopa dla CDSI - DE-dzp.272-068/25</w:t>
      </w:r>
    </w:p>
    <w:p w14:paraId="4A6DAF1F" w14:textId="77777777" w:rsidR="00D665F5" w:rsidRPr="00FA130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>Zamawiający, działając na podstawie art. 22</w:t>
      </w:r>
      <w:r w:rsidR="00601802" w:rsidRPr="00FA1309">
        <w:rPr>
          <w:rFonts w:ascii="Verdana" w:hAnsi="Verdana"/>
          <w:sz w:val="18"/>
          <w:szCs w:val="18"/>
        </w:rPr>
        <w:t>2</w:t>
      </w:r>
      <w:r w:rsidRPr="00FA1309">
        <w:rPr>
          <w:rFonts w:ascii="Verdana" w:hAnsi="Verdana"/>
          <w:sz w:val="18"/>
          <w:szCs w:val="18"/>
        </w:rPr>
        <w:t xml:space="preserve"> ust. 5 </w:t>
      </w:r>
      <w:r w:rsidRPr="00FA130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A1309">
        <w:rPr>
          <w:rFonts w:ascii="Verdana" w:hAnsi="Verdana"/>
          <w:sz w:val="18"/>
          <w:szCs w:val="18"/>
        </w:rPr>
        <w:t>publicznych</w:t>
      </w:r>
      <w:r w:rsidR="00104EFA" w:rsidRPr="00FA1309">
        <w:rPr>
          <w:rFonts w:ascii="Verdana" w:hAnsi="Verdana"/>
          <w:sz w:val="18"/>
          <w:szCs w:val="18"/>
        </w:rPr>
        <w:t xml:space="preserve"> </w:t>
      </w:r>
      <w:r w:rsidR="009C20BC" w:rsidRPr="00FA130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A1309">
        <w:rPr>
          <w:rFonts w:ascii="Verdana" w:hAnsi="Verdana"/>
          <w:sz w:val="18"/>
          <w:szCs w:val="18"/>
        </w:rPr>
        <w:t>t.j</w:t>
      </w:r>
      <w:proofErr w:type="spellEnd"/>
      <w:r w:rsidR="009C20BC" w:rsidRPr="00FA1309">
        <w:rPr>
          <w:rFonts w:ascii="Verdana" w:hAnsi="Verdana"/>
          <w:sz w:val="18"/>
          <w:szCs w:val="18"/>
        </w:rPr>
        <w:t xml:space="preserve">. </w:t>
      </w:r>
      <w:r w:rsidR="00104EFA" w:rsidRPr="00FA1309">
        <w:rPr>
          <w:rFonts w:ascii="Verdana" w:hAnsi="Verdana"/>
          <w:sz w:val="18"/>
          <w:szCs w:val="18"/>
        </w:rPr>
        <w:t>ze zm.</w:t>
      </w:r>
      <w:r w:rsidR="00AA718D" w:rsidRPr="00FA1309">
        <w:rPr>
          <w:rFonts w:ascii="Verdana" w:hAnsi="Verdana"/>
          <w:sz w:val="18"/>
          <w:szCs w:val="18"/>
        </w:rPr>
        <w:t>)</w:t>
      </w:r>
      <w:r w:rsidR="00A67C20" w:rsidRPr="00FA1309">
        <w:rPr>
          <w:rFonts w:ascii="Verdana" w:hAnsi="Verdana"/>
          <w:sz w:val="18"/>
          <w:szCs w:val="18"/>
        </w:rPr>
        <w:t xml:space="preserve"> </w:t>
      </w:r>
      <w:r w:rsidRPr="00FA1309">
        <w:rPr>
          <w:rFonts w:ascii="Verdana" w:hAnsi="Verdana"/>
          <w:sz w:val="18"/>
          <w:szCs w:val="18"/>
        </w:rPr>
        <w:t>udostępnia</w:t>
      </w:r>
      <w:r w:rsidR="00F95C33" w:rsidRPr="00FA1309">
        <w:rPr>
          <w:rFonts w:ascii="Verdana" w:hAnsi="Verdana"/>
          <w:sz w:val="18"/>
          <w:szCs w:val="18"/>
        </w:rPr>
        <w:t xml:space="preserve"> </w:t>
      </w:r>
      <w:r w:rsidR="004C7E9B" w:rsidRPr="00FA1309">
        <w:rPr>
          <w:rFonts w:ascii="Verdana" w:hAnsi="Verdana"/>
          <w:sz w:val="18"/>
          <w:szCs w:val="18"/>
        </w:rPr>
        <w:t>informacj</w:t>
      </w:r>
      <w:r w:rsidR="00577BC6" w:rsidRPr="00FA1309">
        <w:rPr>
          <w:rFonts w:ascii="Verdana" w:hAnsi="Verdana"/>
          <w:sz w:val="18"/>
          <w:szCs w:val="18"/>
        </w:rPr>
        <w:t>ę</w:t>
      </w:r>
      <w:r w:rsidR="00035488" w:rsidRPr="00FA1309">
        <w:rPr>
          <w:rFonts w:ascii="Verdana" w:hAnsi="Verdana"/>
          <w:sz w:val="18"/>
          <w:szCs w:val="18"/>
        </w:rPr>
        <w:t xml:space="preserve"> z otwarcia ofert</w:t>
      </w:r>
      <w:r w:rsidR="00577BC6" w:rsidRPr="00FA1309">
        <w:rPr>
          <w:rFonts w:ascii="Verdana" w:hAnsi="Verdana"/>
          <w:sz w:val="18"/>
          <w:szCs w:val="18"/>
        </w:rPr>
        <w:t>.</w:t>
      </w:r>
    </w:p>
    <w:p w14:paraId="6CE407D5" w14:textId="77777777" w:rsidR="00A80738" w:rsidRPr="00FA130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>Podczas otwarcia ofert, mającego miejsce</w:t>
      </w:r>
      <w:r w:rsidR="00FF4AB1" w:rsidRPr="00FA1309">
        <w:rPr>
          <w:rFonts w:ascii="Verdana" w:hAnsi="Verdana"/>
          <w:sz w:val="18"/>
          <w:szCs w:val="18"/>
        </w:rPr>
        <w:t xml:space="preserve"> w dniu </w:t>
      </w:r>
      <w:r w:rsidR="00B6418E" w:rsidRPr="00FA1309">
        <w:rPr>
          <w:rFonts w:ascii="Verdana" w:hAnsi="Verdana"/>
          <w:sz w:val="18"/>
          <w:szCs w:val="18"/>
        </w:rPr>
        <w:t>18/02/2025</w:t>
      </w:r>
      <w:r w:rsidR="00FF4AB1" w:rsidRPr="00FA1309">
        <w:rPr>
          <w:rFonts w:ascii="Verdana" w:hAnsi="Verdana"/>
          <w:sz w:val="18"/>
          <w:szCs w:val="18"/>
        </w:rPr>
        <w:t xml:space="preserve"> o godz. </w:t>
      </w:r>
      <w:r w:rsidR="00B6418E" w:rsidRPr="00FA1309">
        <w:rPr>
          <w:rFonts w:ascii="Verdana" w:hAnsi="Verdana"/>
          <w:sz w:val="18"/>
          <w:szCs w:val="18"/>
        </w:rPr>
        <w:t>11:00</w:t>
      </w:r>
      <w:r w:rsidRPr="00FA130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A1309" w14:paraId="6C42CB43" w14:textId="77777777" w:rsidTr="003F57CD">
        <w:tc>
          <w:tcPr>
            <w:tcW w:w="993" w:type="dxa"/>
            <w:shd w:val="clear" w:color="auto" w:fill="auto"/>
            <w:vAlign w:val="center"/>
          </w:tcPr>
          <w:p w14:paraId="030D72D7" w14:textId="77777777" w:rsidR="00D665F5" w:rsidRPr="00FA130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FB4A58" w14:textId="77777777" w:rsidR="00D665F5" w:rsidRPr="00FA130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5FDA35" w14:textId="77777777" w:rsidR="00D665F5" w:rsidRPr="00FA130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6418E" w:rsidRPr="00FA1309" w14:paraId="1735D01E" w14:textId="77777777" w:rsidTr="003D0A0B">
        <w:tc>
          <w:tcPr>
            <w:tcW w:w="993" w:type="dxa"/>
            <w:shd w:val="clear" w:color="auto" w:fill="auto"/>
            <w:vAlign w:val="center"/>
          </w:tcPr>
          <w:p w14:paraId="597CC964" w14:textId="77777777" w:rsidR="00B6418E" w:rsidRPr="00FA1309" w:rsidRDefault="00B6418E" w:rsidP="003D0A0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346EB81" w14:textId="77777777" w:rsidR="00B6418E" w:rsidRPr="00FA1309" w:rsidRDefault="00B6418E" w:rsidP="003D0A0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72C57619" w14:textId="77777777" w:rsidR="00B6418E" w:rsidRPr="00FA1309" w:rsidRDefault="00B6418E" w:rsidP="003D0A0B">
            <w:pPr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Wolica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60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C508CCD" w14:textId="77777777" w:rsidR="00B6418E" w:rsidRPr="00FA1309" w:rsidRDefault="00B6418E" w:rsidP="003D0A0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28-232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3667B7" w14:textId="77777777" w:rsidR="00B6418E" w:rsidRPr="00FA1309" w:rsidRDefault="00B6418E" w:rsidP="003D0A0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5 726.88 zł</w:t>
            </w:r>
          </w:p>
        </w:tc>
      </w:tr>
      <w:tr w:rsidR="00B6418E" w:rsidRPr="00FA1309" w14:paraId="220E78BD" w14:textId="77777777" w:rsidTr="003D0A0B">
        <w:tc>
          <w:tcPr>
            <w:tcW w:w="993" w:type="dxa"/>
            <w:shd w:val="clear" w:color="auto" w:fill="auto"/>
            <w:vAlign w:val="center"/>
          </w:tcPr>
          <w:p w14:paraId="067DD350" w14:textId="77777777" w:rsidR="00B6418E" w:rsidRPr="00FA1309" w:rsidRDefault="00B6418E" w:rsidP="003D0A0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4205152" w14:textId="77777777" w:rsidR="00B6418E" w:rsidRPr="00FA1309" w:rsidRDefault="00B6418E" w:rsidP="003D0A0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1309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FA1309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06DC858B" w14:textId="77777777" w:rsidR="00B6418E" w:rsidRPr="00FA1309" w:rsidRDefault="00B6418E" w:rsidP="003D0A0B">
            <w:pPr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Porębskiego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28/17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4FBD54D" w14:textId="4D2E1B5E" w:rsidR="00B6418E" w:rsidRPr="00FA1309" w:rsidRDefault="00B6418E" w:rsidP="003D0A0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80-180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G</w:t>
            </w:r>
            <w:r w:rsidR="00FA1309" w:rsidRPr="00FA1309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2C077" w14:textId="77777777" w:rsidR="00B6418E" w:rsidRPr="00FA1309" w:rsidRDefault="00B6418E" w:rsidP="003D0A0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5 842.50 zł</w:t>
            </w:r>
          </w:p>
        </w:tc>
      </w:tr>
      <w:tr w:rsidR="00B6418E" w:rsidRPr="00FA1309" w14:paraId="4B4954EE" w14:textId="77777777" w:rsidTr="003D0A0B">
        <w:tc>
          <w:tcPr>
            <w:tcW w:w="993" w:type="dxa"/>
            <w:shd w:val="clear" w:color="auto" w:fill="auto"/>
            <w:vAlign w:val="center"/>
          </w:tcPr>
          <w:p w14:paraId="203AA688" w14:textId="77777777" w:rsidR="00B6418E" w:rsidRPr="00FA1309" w:rsidRDefault="00B6418E" w:rsidP="003D0A0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51367E8" w14:textId="3A24F244" w:rsidR="00B6418E" w:rsidRPr="00FA1309" w:rsidRDefault="00B6418E" w:rsidP="003D0A0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1309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FA1309">
              <w:rPr>
                <w:rFonts w:ascii="Verdana" w:hAnsi="Verdana"/>
                <w:sz w:val="18"/>
                <w:szCs w:val="18"/>
              </w:rPr>
              <w:t xml:space="preserve"> 2 spółka jawna J.</w:t>
            </w:r>
            <w:r w:rsidR="00FA1309"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Strykowski S.</w:t>
            </w:r>
            <w:r w:rsidR="00FA1309"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Miazga</w:t>
            </w:r>
          </w:p>
          <w:p w14:paraId="5485E11C" w14:textId="77777777" w:rsidR="00B6418E" w:rsidRPr="00FA1309" w:rsidRDefault="00B6418E" w:rsidP="003D0A0B">
            <w:pPr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Duża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22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F19C0FF" w14:textId="77777777" w:rsidR="00B6418E" w:rsidRPr="00FA1309" w:rsidRDefault="00B6418E" w:rsidP="003D0A0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25-013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DB79A" w14:textId="77777777" w:rsidR="00B6418E" w:rsidRPr="00FA1309" w:rsidRDefault="00B6418E" w:rsidP="003D0A0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5 290.60 zł</w:t>
            </w:r>
          </w:p>
        </w:tc>
      </w:tr>
      <w:tr w:rsidR="00B6418E" w:rsidRPr="00FA1309" w14:paraId="5F13AAF1" w14:textId="77777777" w:rsidTr="003D0A0B">
        <w:tc>
          <w:tcPr>
            <w:tcW w:w="993" w:type="dxa"/>
            <w:shd w:val="clear" w:color="auto" w:fill="auto"/>
            <w:vAlign w:val="center"/>
          </w:tcPr>
          <w:p w14:paraId="574BFAF6" w14:textId="77777777" w:rsidR="00B6418E" w:rsidRPr="00FA1309" w:rsidRDefault="00B6418E" w:rsidP="003D0A0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8E79AAB" w14:textId="77777777" w:rsidR="00B6418E" w:rsidRPr="00FA1309" w:rsidRDefault="00B6418E" w:rsidP="003D0A0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1309">
              <w:rPr>
                <w:rFonts w:ascii="Verdana" w:hAnsi="Verdana"/>
                <w:sz w:val="18"/>
                <w:szCs w:val="18"/>
              </w:rPr>
              <w:t>Redicreo</w:t>
            </w:r>
            <w:proofErr w:type="spellEnd"/>
            <w:r w:rsidRPr="00FA1309">
              <w:rPr>
                <w:rFonts w:ascii="Verdana" w:hAnsi="Verdana"/>
                <w:sz w:val="18"/>
                <w:szCs w:val="18"/>
              </w:rPr>
              <w:t xml:space="preserve"> Chmiela Sylwestrzak Majda spółka jawna</w:t>
            </w:r>
          </w:p>
          <w:p w14:paraId="082549CC" w14:textId="77777777" w:rsidR="00B6418E" w:rsidRPr="00FA1309" w:rsidRDefault="00B6418E" w:rsidP="003D0A0B">
            <w:pPr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Zygmuntowska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12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98CC904" w14:textId="77777777" w:rsidR="00B6418E" w:rsidRPr="00FA1309" w:rsidRDefault="00B6418E" w:rsidP="003D0A0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31-314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0850E1" w14:textId="77777777" w:rsidR="00B6418E" w:rsidRPr="00FA1309" w:rsidRDefault="00B6418E" w:rsidP="003D0A0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5 616.18 zł</w:t>
            </w:r>
          </w:p>
        </w:tc>
      </w:tr>
      <w:tr w:rsidR="00B6418E" w:rsidRPr="00FA1309" w14:paraId="630BE301" w14:textId="77777777" w:rsidTr="003D0A0B">
        <w:tc>
          <w:tcPr>
            <w:tcW w:w="993" w:type="dxa"/>
            <w:shd w:val="clear" w:color="auto" w:fill="auto"/>
            <w:vAlign w:val="center"/>
          </w:tcPr>
          <w:p w14:paraId="1091CC46" w14:textId="77777777" w:rsidR="00B6418E" w:rsidRPr="00FA1309" w:rsidRDefault="00B6418E" w:rsidP="003D0A0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44566269" w14:textId="77777777" w:rsidR="00B6418E" w:rsidRPr="00FA1309" w:rsidRDefault="00B6418E" w:rsidP="003D0A0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AJP Technology sp. z o.o.</w:t>
            </w:r>
          </w:p>
          <w:p w14:paraId="410A2CD6" w14:textId="77777777" w:rsidR="00B6418E" w:rsidRPr="00FA1309" w:rsidRDefault="00B6418E" w:rsidP="003D0A0B">
            <w:pPr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Leopolda Staffa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1/11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E66EDA7" w14:textId="77777777" w:rsidR="00B6418E" w:rsidRPr="00FA1309" w:rsidRDefault="00B6418E" w:rsidP="003D0A0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30-069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7E654" w14:textId="77777777" w:rsidR="00B6418E" w:rsidRPr="00FA1309" w:rsidRDefault="00B6418E" w:rsidP="003D0A0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5 234.88 zł</w:t>
            </w:r>
          </w:p>
        </w:tc>
      </w:tr>
      <w:tr w:rsidR="00B6418E" w:rsidRPr="00FA1309" w14:paraId="4359D6C1" w14:textId="77777777" w:rsidTr="003D0A0B">
        <w:tc>
          <w:tcPr>
            <w:tcW w:w="993" w:type="dxa"/>
            <w:shd w:val="clear" w:color="auto" w:fill="auto"/>
            <w:vAlign w:val="center"/>
          </w:tcPr>
          <w:p w14:paraId="5A1089EF" w14:textId="77777777" w:rsidR="00B6418E" w:rsidRPr="00FA1309" w:rsidRDefault="00B6418E" w:rsidP="003D0A0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4788773B" w14:textId="26B52A80" w:rsidR="00B6418E" w:rsidRPr="00FA1309" w:rsidRDefault="00B6418E" w:rsidP="003D0A0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 xml:space="preserve">INFOS Systemy Komputerowe Jacek </w:t>
            </w:r>
            <w:proofErr w:type="spellStart"/>
            <w:r w:rsidRPr="00FA1309">
              <w:rPr>
                <w:rFonts w:ascii="Verdana" w:hAnsi="Verdana"/>
                <w:sz w:val="18"/>
                <w:szCs w:val="18"/>
              </w:rPr>
              <w:t>Kie</w:t>
            </w:r>
            <w:r w:rsidR="00FA1309" w:rsidRPr="00FA1309">
              <w:rPr>
                <w:rFonts w:ascii="Verdana" w:hAnsi="Verdana"/>
                <w:sz w:val="18"/>
                <w:szCs w:val="18"/>
              </w:rPr>
              <w:t>ł</w:t>
            </w:r>
            <w:r w:rsidRPr="00FA1309">
              <w:rPr>
                <w:rFonts w:ascii="Verdana" w:hAnsi="Verdana"/>
                <w:sz w:val="18"/>
                <w:szCs w:val="18"/>
              </w:rPr>
              <w:t>bratowski</w:t>
            </w:r>
            <w:proofErr w:type="spellEnd"/>
          </w:p>
          <w:p w14:paraId="5952F15E" w14:textId="77777777" w:rsidR="00B6418E" w:rsidRPr="00FA1309" w:rsidRDefault="00B6418E" w:rsidP="003D0A0B">
            <w:pPr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Jagiellońska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309">
              <w:rPr>
                <w:rFonts w:ascii="Verdana" w:hAnsi="Verdana"/>
                <w:sz w:val="18"/>
                <w:szCs w:val="18"/>
              </w:rPr>
              <w:t>8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E02824E" w14:textId="58C81441" w:rsidR="00B6418E" w:rsidRPr="00FA1309" w:rsidRDefault="00B6418E" w:rsidP="003D0A0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80-371</w:t>
            </w:r>
            <w:r w:rsidRPr="00FA130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A1309" w:rsidRPr="00FA1309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DDE67" w14:textId="77777777" w:rsidR="00B6418E" w:rsidRPr="00FA1309" w:rsidRDefault="00B6418E" w:rsidP="003D0A0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309">
              <w:rPr>
                <w:rFonts w:ascii="Verdana" w:hAnsi="Verdana"/>
                <w:sz w:val="18"/>
                <w:szCs w:val="18"/>
              </w:rPr>
              <w:t>5 258.25 zł</w:t>
            </w:r>
          </w:p>
        </w:tc>
      </w:tr>
    </w:tbl>
    <w:p w14:paraId="7424C00B" w14:textId="77777777" w:rsidR="00FA1309" w:rsidRDefault="00FA1309" w:rsidP="00FA1309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ab/>
      </w:r>
    </w:p>
    <w:p w14:paraId="689092F0" w14:textId="40E84ED2" w:rsidR="00577BC6" w:rsidRPr="00FA1309" w:rsidRDefault="00FA1309" w:rsidP="00FA1309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FA1309">
        <w:rPr>
          <w:rFonts w:ascii="Verdana" w:hAnsi="Verdana"/>
          <w:sz w:val="18"/>
          <w:szCs w:val="18"/>
        </w:rPr>
        <w:t>Sekretarz Komisji Przetargowej</w:t>
      </w:r>
    </w:p>
    <w:p w14:paraId="687AE623" w14:textId="77777777" w:rsidR="00FA1309" w:rsidRPr="00FA1309" w:rsidRDefault="00FA1309" w:rsidP="00FA1309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8253DC5" w14:textId="4DDBCE6A" w:rsidR="00FA1309" w:rsidRPr="00FA1309" w:rsidRDefault="00FA1309" w:rsidP="00FA1309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FA1309">
        <w:rPr>
          <w:rFonts w:ascii="Verdana" w:hAnsi="Verdana"/>
          <w:sz w:val="18"/>
          <w:szCs w:val="18"/>
        </w:rPr>
        <w:tab/>
        <w:t>mgr Joanna Kraińska</w:t>
      </w:r>
    </w:p>
    <w:sectPr w:rsidR="00FA1309" w:rsidRPr="00FA13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C1036" w14:textId="77777777" w:rsidR="00E22E8A" w:rsidRDefault="00E22E8A">
      <w:r>
        <w:separator/>
      </w:r>
    </w:p>
  </w:endnote>
  <w:endnote w:type="continuationSeparator" w:id="0">
    <w:p w14:paraId="62745E3B" w14:textId="77777777" w:rsidR="00E22E8A" w:rsidRDefault="00E2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328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BDEF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C03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409E99">
        <v:line id="_x0000_s1025" style="position:absolute;left:0;text-align:left;z-index:251657728" from="-3.85pt,8.7pt" to="455.15pt,8.7pt"/>
      </w:pict>
    </w:r>
  </w:p>
  <w:p w14:paraId="6FF291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B0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19186" w14:textId="77777777" w:rsidR="009F189D" w:rsidRDefault="009F189D">
    <w:pPr>
      <w:pStyle w:val="Stopka"/>
      <w:tabs>
        <w:tab w:val="clear" w:pos="4536"/>
      </w:tabs>
      <w:jc w:val="center"/>
    </w:pPr>
  </w:p>
  <w:p w14:paraId="224896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0AD8E" w14:textId="77777777" w:rsidR="00E22E8A" w:rsidRDefault="00E22E8A">
      <w:r>
        <w:separator/>
      </w:r>
    </w:p>
  </w:footnote>
  <w:footnote w:type="continuationSeparator" w:id="0">
    <w:p w14:paraId="2AF220C1" w14:textId="77777777" w:rsidR="00E22E8A" w:rsidRDefault="00E22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CDA7" w14:textId="77777777" w:rsidR="00B6418E" w:rsidRDefault="00B64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20C93" w14:textId="77777777" w:rsidR="00B6418E" w:rsidRDefault="00B641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46493" w14:textId="77777777" w:rsidR="00B6418E" w:rsidRDefault="00B641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E8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6418E"/>
    <w:rsid w:val="00C236D3"/>
    <w:rsid w:val="00C659E2"/>
    <w:rsid w:val="00CB0802"/>
    <w:rsid w:val="00D20908"/>
    <w:rsid w:val="00D665F5"/>
    <w:rsid w:val="00D7128F"/>
    <w:rsid w:val="00E22E8A"/>
    <w:rsid w:val="00EA3476"/>
    <w:rsid w:val="00F44906"/>
    <w:rsid w:val="00F95C33"/>
    <w:rsid w:val="00FA1309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93D1D"/>
  <w15:chartTrackingRefBased/>
  <w15:docId w15:val="{8F57DFDD-E5B3-4085-92A6-89D14A89B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2025-02-18T10:43:00Z</cp:lastPrinted>
  <dcterms:created xsi:type="dcterms:W3CDTF">2025-02-18T10:43:00Z</dcterms:created>
  <dcterms:modified xsi:type="dcterms:W3CDTF">2025-02-18T10:43:00Z</dcterms:modified>
</cp:coreProperties>
</file>