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EF28" w14:textId="77777777" w:rsidR="007F0234" w:rsidRPr="002A16E2" w:rsidRDefault="007F0234" w:rsidP="007F023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CE0B6C2" w14:textId="77777777" w:rsidR="007F0234" w:rsidRPr="002A16E2" w:rsidRDefault="007F0234" w:rsidP="007F023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3D01986" w14:textId="77777777" w:rsidR="007F0234" w:rsidRPr="002A16E2" w:rsidRDefault="007F0234" w:rsidP="007F023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1701CFE" w14:textId="77777777" w:rsidR="007F0234" w:rsidRPr="002A16E2" w:rsidRDefault="007F0234" w:rsidP="007F023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5152B04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8202446" w14:textId="77777777" w:rsidR="007F0234" w:rsidRPr="00FA50AF" w:rsidRDefault="007F0234" w:rsidP="007F023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1C79F5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37F6E64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ABAC99E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AD5A3B1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0F5895B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6A3298C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C7DB042" w14:textId="77777777" w:rsidR="007F0234" w:rsidRPr="002A16E2" w:rsidRDefault="007F0234" w:rsidP="007F023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CDFA9FE" w14:textId="77777777" w:rsidR="007F0234" w:rsidRPr="002A16E2" w:rsidRDefault="007F0234" w:rsidP="007F023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B896331" w14:textId="77777777" w:rsidR="007F0234" w:rsidRPr="002A16E2" w:rsidRDefault="007F0234" w:rsidP="007F023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0AF3A9F" w14:textId="77777777" w:rsidR="007F0234" w:rsidRPr="002A16E2" w:rsidRDefault="007F0234" w:rsidP="007F023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D68CE37" w14:textId="77777777" w:rsidR="007F0234" w:rsidRPr="002A16E2" w:rsidRDefault="007F0234" w:rsidP="007F023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8BBCF66" w14:textId="77777777" w:rsidR="007F0234" w:rsidRPr="002A16E2" w:rsidRDefault="007F0234" w:rsidP="007F023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8105778" w14:textId="77777777" w:rsidR="007F0234" w:rsidRPr="002A16E2" w:rsidRDefault="007F0234" w:rsidP="007F023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5F86125" w14:textId="77777777" w:rsidR="007F0234" w:rsidRPr="002A16E2" w:rsidRDefault="007F0234" w:rsidP="007F0234">
      <w:pPr>
        <w:ind w:firstLine="3969"/>
        <w:rPr>
          <w:b/>
          <w:sz w:val="22"/>
          <w:szCs w:val="22"/>
        </w:rPr>
      </w:pPr>
    </w:p>
    <w:p w14:paraId="04B3BE62" w14:textId="3272C19A" w:rsidR="007F0234" w:rsidRDefault="007F0234" w:rsidP="007F023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komputera </w:t>
      </w:r>
      <w:r>
        <w:rPr>
          <w:b/>
          <w:sz w:val="22"/>
          <w:szCs w:val="22"/>
        </w:rPr>
        <w:t>stacjonarnego (stacji obliczeniowej)</w:t>
      </w:r>
      <w:r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</w:t>
      </w:r>
      <w:r>
        <w:rPr>
          <w:b/>
          <w:sz w:val="22"/>
          <w:szCs w:val="22"/>
        </w:rPr>
        <w:t>EiT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>8/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7E9B6554" w14:textId="77777777" w:rsidR="007F0234" w:rsidRDefault="007F0234" w:rsidP="007F0234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7F0234" w:rsidRPr="002A16E2" w14:paraId="0EBCAC38" w14:textId="77777777" w:rsidTr="007226C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A2C614" w14:textId="77777777" w:rsidR="007F0234" w:rsidRPr="002A16E2" w:rsidRDefault="007F0234" w:rsidP="007226C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95DB42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00965B0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8F14AA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187DD3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D9FC6BE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983E9D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A6F3D7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BE53AAC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08C1D6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F00F10E" w14:textId="77777777" w:rsidR="007F0234" w:rsidRPr="008A2B7D" w:rsidRDefault="007F0234" w:rsidP="007226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22C7668" w14:textId="77777777" w:rsidR="007F0234" w:rsidRPr="008A2B7D" w:rsidRDefault="007F0234" w:rsidP="007226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C76932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31B6EEB" w14:textId="77777777" w:rsidR="007F0234" w:rsidRPr="008A2B7D" w:rsidRDefault="007F0234" w:rsidP="007226C7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E7AF959" w14:textId="77777777" w:rsidR="007F0234" w:rsidRPr="008A2B7D" w:rsidRDefault="007F0234" w:rsidP="007226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F0234" w:rsidRPr="002A16E2" w14:paraId="4DFDCFF3" w14:textId="77777777" w:rsidTr="007226C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278E7F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929A25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304898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5DD02D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0829D5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39C843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C4A427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A6912" w14:textId="77777777" w:rsidR="007F0234" w:rsidRPr="002A16E2" w:rsidRDefault="007F0234" w:rsidP="007226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F0234" w:rsidRPr="002A16E2" w14:paraId="1999195F" w14:textId="77777777" w:rsidTr="007226C7">
        <w:trPr>
          <w:trHeight w:val="22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1F7326" w14:textId="77777777" w:rsidR="007F0234" w:rsidRPr="002A16E2" w:rsidRDefault="007F0234" w:rsidP="007226C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326C" w14:textId="1B5231CD" w:rsidR="007F0234" w:rsidRDefault="007F0234" w:rsidP="007226C7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Komputer stacjonarny (s</w:t>
            </w:r>
            <w:r>
              <w:rPr>
                <w:b/>
                <w:sz w:val="16"/>
                <w:szCs w:val="16"/>
              </w:rPr>
              <w:t>tacja obliczeniowa</w:t>
            </w:r>
            <w:r>
              <w:rPr>
                <w:b/>
                <w:sz w:val="16"/>
                <w:szCs w:val="16"/>
              </w:rPr>
              <w:t>)</w:t>
            </w:r>
          </w:p>
          <w:p w14:paraId="0F484D3A" w14:textId="77777777" w:rsidR="007F0234" w:rsidRPr="00897BDE" w:rsidRDefault="007F0234" w:rsidP="007226C7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6470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736509A1" w14:textId="77777777" w:rsidR="007F0234" w:rsidRPr="00A47B30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062F69BE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3F84210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Karta graficzna </w:t>
            </w:r>
          </w:p>
          <w:p w14:paraId="460B47D0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39CED4E6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4ECA4954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16C0A2F" w14:textId="77777777" w:rsidR="007F0234" w:rsidRPr="00A47B30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8CF91C7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E185DED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masowa SSD:</w:t>
            </w:r>
          </w:p>
          <w:p w14:paraId="07D836C0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0CB91BBA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46955FC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masowa HDD:</w:t>
            </w:r>
          </w:p>
          <w:p w14:paraId="48146CDA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52A0CBE6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7DBB1530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0D28BC17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EC47653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01FC424C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587FFB4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D6968AC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FE15585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29A8A49" w14:textId="77777777" w:rsidR="007F0234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DB7EA7D" w14:textId="77777777" w:rsidR="007F0234" w:rsidRPr="00A47B30" w:rsidRDefault="007F0234" w:rsidP="007226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7A54" w14:textId="77777777" w:rsidR="007F0234" w:rsidRPr="00A352F2" w:rsidRDefault="007F0234" w:rsidP="007226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B5D7" w14:textId="77777777" w:rsidR="007F0234" w:rsidRPr="002A16E2" w:rsidRDefault="007F0234" w:rsidP="007226C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E453" w14:textId="77777777" w:rsidR="007F0234" w:rsidRPr="002A16E2" w:rsidRDefault="007F0234" w:rsidP="007226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604196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C0CD84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</w:tr>
      <w:tr w:rsidR="007F0234" w:rsidRPr="002A16E2" w14:paraId="5E71C4C3" w14:textId="77777777" w:rsidTr="007226C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6F11E1" w14:textId="77777777" w:rsidR="007F0234" w:rsidRDefault="007F0234" w:rsidP="007226C7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D0D9957" w14:textId="77777777" w:rsidR="007F0234" w:rsidRDefault="007F0234" w:rsidP="007226C7">
            <w:pPr>
              <w:ind w:right="425"/>
              <w:rPr>
                <w:sz w:val="22"/>
                <w:szCs w:val="22"/>
              </w:rPr>
            </w:pPr>
          </w:p>
          <w:p w14:paraId="4DC065B6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  <w:p w14:paraId="690ADF6A" w14:textId="77777777" w:rsidR="007F0234" w:rsidRDefault="007F0234" w:rsidP="007226C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129DFB7" w14:textId="77777777" w:rsidR="007F0234" w:rsidRPr="002A16E2" w:rsidRDefault="007F0234" w:rsidP="007226C7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5323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1A2F86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9DD7EF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</w:tr>
      <w:tr w:rsidR="007F0234" w:rsidRPr="002A16E2" w14:paraId="7C219EA2" w14:textId="77777777" w:rsidTr="007226C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965DFB" w14:textId="77777777" w:rsidR="007F0234" w:rsidRPr="002A16E2" w:rsidRDefault="007F0234" w:rsidP="007226C7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CA04AAA" w14:textId="77777777" w:rsidR="007F0234" w:rsidRPr="002A16E2" w:rsidRDefault="007F0234" w:rsidP="007226C7">
            <w:pPr>
              <w:rPr>
                <w:sz w:val="22"/>
                <w:szCs w:val="22"/>
              </w:rPr>
            </w:pPr>
          </w:p>
          <w:p w14:paraId="4C5D257D" w14:textId="77777777" w:rsidR="007F0234" w:rsidRPr="002A16E2" w:rsidRDefault="007F0234" w:rsidP="007226C7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C73FC0F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A882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E273FF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88BF59" w14:textId="77777777" w:rsidR="007F0234" w:rsidRPr="002A16E2" w:rsidRDefault="007F0234" w:rsidP="007226C7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0CF9CDF" w14:textId="530C848B" w:rsidR="007F0234" w:rsidRPr="002A16E2" w:rsidRDefault="007F0234" w:rsidP="007F023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komputer stacjonarny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0C5293AD" w14:textId="77777777" w:rsidR="007F0234" w:rsidRPr="002A16E2" w:rsidRDefault="007F0234" w:rsidP="007F0234">
      <w:pPr>
        <w:tabs>
          <w:tab w:val="right" w:pos="9000"/>
        </w:tabs>
        <w:rPr>
          <w:sz w:val="22"/>
          <w:szCs w:val="22"/>
        </w:rPr>
      </w:pPr>
    </w:p>
    <w:p w14:paraId="56F7FDBB" w14:textId="5A183E4D" w:rsidR="007F0234" w:rsidRPr="002A16E2" w:rsidRDefault="007F0234" w:rsidP="007F0234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 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2CDDD62" w14:textId="77777777" w:rsidR="007F0234" w:rsidRPr="002A16E2" w:rsidRDefault="007F0234" w:rsidP="007F0234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 miesiące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EB2A20A" w14:textId="77777777" w:rsidR="007F0234" w:rsidRPr="002A16E2" w:rsidRDefault="007F0234" w:rsidP="007F023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5FF1E46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39163A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E043A58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2801AE5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B870B83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91F9000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F1763EB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29155D6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A008930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33B7253" w14:textId="77777777" w:rsidR="007F0234" w:rsidRDefault="007F0234" w:rsidP="007F023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416B51D" w14:textId="77777777" w:rsidR="007F0234" w:rsidRDefault="007F0234" w:rsidP="007F0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62F1817" w14:textId="77777777" w:rsidR="007F0234" w:rsidRDefault="007F0234" w:rsidP="007F0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67BBFC2D" w14:textId="77777777" w:rsidR="007F0234" w:rsidRDefault="007F0234" w:rsidP="007F0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1C631AD" w14:textId="77777777" w:rsidR="007F0234" w:rsidRDefault="007F0234" w:rsidP="007F0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6C7FD5" w14:textId="77777777" w:rsidR="007F0234" w:rsidRDefault="007F0234" w:rsidP="007F0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70DAE2" w14:textId="77777777" w:rsidR="007F0234" w:rsidRDefault="007F0234" w:rsidP="007F0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89D50A" w14:textId="77777777" w:rsidR="007F0234" w:rsidRDefault="007F0234" w:rsidP="007F0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F0234" w14:paraId="5846E37E" w14:textId="77777777" w:rsidTr="007226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E984E" w14:textId="77777777" w:rsidR="007F0234" w:rsidRDefault="007F0234" w:rsidP="007226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5C09B" w14:textId="77777777" w:rsidR="007F0234" w:rsidRDefault="007F0234" w:rsidP="007226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D1AB834" w14:textId="77777777" w:rsidR="007F0234" w:rsidRDefault="007F0234" w:rsidP="007226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957B8" w14:textId="77777777" w:rsidR="007F0234" w:rsidRDefault="007F0234" w:rsidP="007226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F0234" w14:paraId="7A52A657" w14:textId="77777777" w:rsidTr="007226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234B6" w14:textId="77777777" w:rsidR="007F0234" w:rsidRDefault="007F0234" w:rsidP="007226C7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CFF16" w14:textId="77777777" w:rsidR="007F0234" w:rsidRDefault="007F0234" w:rsidP="007226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2C815" w14:textId="77777777" w:rsidR="007F0234" w:rsidRDefault="007F0234" w:rsidP="007226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7F0234" w14:paraId="350A1B06" w14:textId="77777777" w:rsidTr="007226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45A34" w14:textId="77777777" w:rsidR="007F0234" w:rsidRDefault="007F0234" w:rsidP="007226C7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6DCF" w14:textId="77777777" w:rsidR="007F0234" w:rsidRDefault="007F0234" w:rsidP="007226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26DC6" w14:textId="77777777" w:rsidR="007F0234" w:rsidRDefault="007F0234" w:rsidP="007226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5FBB83B4" w14:textId="77777777" w:rsidR="007F0234" w:rsidRDefault="007F0234" w:rsidP="007F0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7B87804" w14:textId="77777777" w:rsidR="007F0234" w:rsidRDefault="007F0234" w:rsidP="007F0234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3AE1134F" w14:textId="77777777" w:rsidR="007F0234" w:rsidRDefault="007F0234" w:rsidP="007F023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67AEA014" w14:textId="77777777" w:rsidR="007F0234" w:rsidRDefault="007F0234" w:rsidP="007F023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1400C10" w14:textId="77777777" w:rsidR="007F0234" w:rsidRDefault="007F0234" w:rsidP="007F023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11B91C4" w14:textId="77777777" w:rsidR="007F0234" w:rsidRDefault="007F0234" w:rsidP="007F023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9B3B86A" w14:textId="77777777" w:rsidR="007F0234" w:rsidRDefault="007F0234" w:rsidP="007F023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EB6746E" w14:textId="77777777" w:rsidR="007F0234" w:rsidRDefault="007F0234" w:rsidP="007F0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9D6E99" w14:textId="77777777" w:rsidR="007F0234" w:rsidRDefault="007F0234" w:rsidP="007F0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A8C27B" w14:textId="77777777" w:rsidR="007F0234" w:rsidRDefault="007F0234" w:rsidP="007F0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739B137" w14:textId="77777777" w:rsidR="007F0234" w:rsidRDefault="007F0234" w:rsidP="007F0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505E39" w14:textId="77777777" w:rsidR="007F0234" w:rsidRDefault="007F0234" w:rsidP="007F0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3BA958" w14:textId="77777777" w:rsidR="007F0234" w:rsidRDefault="007F0234" w:rsidP="007F0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CDC5987" w14:textId="77777777" w:rsidR="007F0234" w:rsidRDefault="007F0234" w:rsidP="007F0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63719A" w14:textId="77777777" w:rsidR="007F0234" w:rsidRDefault="007F0234" w:rsidP="007F023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E09E774" w14:textId="77777777" w:rsidR="007F0234" w:rsidRPr="00FB3F21" w:rsidRDefault="007F0234" w:rsidP="007F0234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D01240F" w14:textId="77777777" w:rsidR="007F0234" w:rsidRPr="0054009D" w:rsidRDefault="007F0234" w:rsidP="007F0234"/>
    <w:p w14:paraId="6FD121E6" w14:textId="77777777" w:rsidR="007F0234" w:rsidRPr="00963B2E" w:rsidRDefault="007F0234" w:rsidP="007F0234"/>
    <w:p w14:paraId="450E5536" w14:textId="77777777" w:rsidR="007F0234" w:rsidRPr="00CA4E27" w:rsidRDefault="007F0234" w:rsidP="007F0234"/>
    <w:p w14:paraId="51E7DEBE" w14:textId="77777777" w:rsidR="007F0234" w:rsidRPr="00B07590" w:rsidRDefault="007F0234" w:rsidP="007F0234"/>
    <w:p w14:paraId="47590EF7" w14:textId="77777777" w:rsidR="007F0234" w:rsidRPr="005E29D4" w:rsidRDefault="007F0234" w:rsidP="007F0234"/>
    <w:p w14:paraId="3EA001CE" w14:textId="77777777" w:rsidR="007F0234" w:rsidRPr="00C826B8" w:rsidRDefault="007F0234" w:rsidP="007F0234"/>
    <w:p w14:paraId="1B722124" w14:textId="77777777" w:rsidR="007F0234" w:rsidRPr="003E6C48" w:rsidRDefault="007F0234" w:rsidP="007F0234"/>
    <w:p w14:paraId="046E2BBD" w14:textId="77777777" w:rsidR="007F0234" w:rsidRPr="00331AF7" w:rsidRDefault="007F0234" w:rsidP="007F0234"/>
    <w:p w14:paraId="4216085C" w14:textId="77777777" w:rsidR="00FE545C" w:rsidRPr="007F0234" w:rsidRDefault="00FE545C" w:rsidP="007F0234"/>
    <w:sectPr w:rsidR="00FE545C" w:rsidRPr="007F02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B943D" w14:textId="77777777" w:rsidR="004F58B8" w:rsidRDefault="004F58B8">
      <w:r>
        <w:separator/>
      </w:r>
    </w:p>
  </w:endnote>
  <w:endnote w:type="continuationSeparator" w:id="0">
    <w:p w14:paraId="7FD8064B" w14:textId="77777777" w:rsidR="004F58B8" w:rsidRDefault="004F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BFCEC" w14:textId="77777777" w:rsidR="00835B34" w:rsidRDefault="00835B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64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0CFA7" w14:textId="77777777" w:rsidR="00835B34" w:rsidRDefault="00835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30B94" w14:textId="77777777" w:rsidR="004F58B8" w:rsidRDefault="004F58B8">
      <w:r>
        <w:separator/>
      </w:r>
    </w:p>
  </w:footnote>
  <w:footnote w:type="continuationSeparator" w:id="0">
    <w:p w14:paraId="53679005" w14:textId="77777777" w:rsidR="004F58B8" w:rsidRDefault="004F5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19059" w14:textId="77777777" w:rsidR="00835B34" w:rsidRDefault="00835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FEAB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1B5A3" w14:textId="77777777" w:rsidR="00835B34" w:rsidRDefault="00835B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1214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2790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1816266">
    <w:abstractNumId w:val="0"/>
  </w:num>
  <w:num w:numId="4" w16cid:durableId="11972797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8B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58B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0234"/>
    <w:rsid w:val="00833933"/>
    <w:rsid w:val="00835B34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B3EE910"/>
  <w15:chartTrackingRefBased/>
  <w15:docId w15:val="{EC7FB276-77CF-430B-AD20-8BB34C2E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02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621</Words>
  <Characters>4871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2025-02-13T13:50:00Z</cp:lastPrinted>
  <dcterms:created xsi:type="dcterms:W3CDTF">2025-02-13T13:45:00Z</dcterms:created>
  <dcterms:modified xsi:type="dcterms:W3CDTF">2025-02-13T13:52:00Z</dcterms:modified>
</cp:coreProperties>
</file>