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49815" w14:textId="1BBAC60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A1A0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EDB27B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890236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CABD50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719465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FAD342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2B78CC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69F528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2DE86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1397C5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56466B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7C5EC3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F03395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9BABBB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BFDC2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A6DB65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DF9BA5D" w14:textId="6ADADD9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D1C9A" w:rsidRPr="006D1C9A">
        <w:rPr>
          <w:rFonts w:eastAsia="Times New Roman" w:cs="Calibri"/>
          <w:b/>
          <w:lang w:eastAsia="pl-PL"/>
        </w:rPr>
        <w:t xml:space="preserve">Dostawa komputera stacjonarnego (stacji obliczeniowej) na potrzeby </w:t>
      </w:r>
      <w:proofErr w:type="spellStart"/>
      <w:r w:rsidR="006D1C9A" w:rsidRPr="006D1C9A">
        <w:rPr>
          <w:rFonts w:eastAsia="Times New Roman" w:cs="Calibri"/>
          <w:b/>
          <w:lang w:eastAsia="pl-PL"/>
        </w:rPr>
        <w:t>WIEiT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BA1A05">
        <w:rPr>
          <w:rFonts w:eastAsia="Times New Roman" w:cs="Calibri"/>
          <w:lang w:eastAsia="pl-PL"/>
        </w:rPr>
        <w:t xml:space="preserve">nr sprawy: </w:t>
      </w:r>
      <w:r w:rsidR="00BA1A05">
        <w:rPr>
          <w:rFonts w:eastAsia="Times New Roman" w:cs="Calibri"/>
          <w:lang w:eastAsia="pl-PL"/>
        </w:rPr>
        <w:br/>
      </w:r>
      <w:r w:rsidR="00BA1A05" w:rsidRPr="00BA1A05">
        <w:rPr>
          <w:rFonts w:eastAsia="Times New Roman" w:cs="Calibri"/>
          <w:b/>
          <w:bCs/>
          <w:lang w:eastAsia="pl-PL"/>
        </w:rPr>
        <w:t>DE-dzp.272-78/25</w:t>
      </w:r>
      <w:r w:rsidR="00BA1A05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06F84E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14AB3B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9DC4712" w14:textId="5F61E2DE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BA1A05">
        <w:rPr>
          <w:rFonts w:cs="Calibri"/>
          <w:bCs/>
          <w:iCs/>
          <w:color w:val="000000"/>
          <w:lang w:val="x-none" w:eastAsia="x-none"/>
        </w:rPr>
        <w:t xml:space="preserve">,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9F59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62A1E7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8DE84A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B94825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B5924D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5E8034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0D2C8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167C2C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8D01F90" w14:textId="6973867A" w:rsidR="005103B9" w:rsidRPr="009475A8" w:rsidRDefault="008F3D36" w:rsidP="00BA1A0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0BE48" w14:textId="77777777" w:rsidR="00753E59" w:rsidRDefault="00753E59" w:rsidP="0038231F">
      <w:pPr>
        <w:spacing w:after="0" w:line="240" w:lineRule="auto"/>
      </w:pPr>
      <w:r>
        <w:separator/>
      </w:r>
    </w:p>
  </w:endnote>
  <w:endnote w:type="continuationSeparator" w:id="0">
    <w:p w14:paraId="1C44C697" w14:textId="77777777" w:rsidR="00753E59" w:rsidRDefault="00753E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D7850" w14:textId="77777777" w:rsidR="006D1C9A" w:rsidRDefault="006D1C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5EF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5F5F16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99046" w14:textId="77777777" w:rsidR="006D1C9A" w:rsidRDefault="006D1C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E6777" w14:textId="77777777" w:rsidR="00753E59" w:rsidRDefault="00753E59" w:rsidP="0038231F">
      <w:pPr>
        <w:spacing w:after="0" w:line="240" w:lineRule="auto"/>
      </w:pPr>
      <w:r>
        <w:separator/>
      </w:r>
    </w:p>
  </w:footnote>
  <w:footnote w:type="continuationSeparator" w:id="0">
    <w:p w14:paraId="7E7228E7" w14:textId="77777777" w:rsidR="00753E59" w:rsidRDefault="00753E59" w:rsidP="0038231F">
      <w:pPr>
        <w:spacing w:after="0" w:line="240" w:lineRule="auto"/>
      </w:pPr>
      <w:r>
        <w:continuationSeparator/>
      </w:r>
    </w:p>
  </w:footnote>
  <w:footnote w:id="1">
    <w:p w14:paraId="6F8C343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0BB76E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40C2B" w14:textId="77777777" w:rsidR="006D1C9A" w:rsidRDefault="006D1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62996" w14:textId="77777777" w:rsidR="006D1C9A" w:rsidRDefault="006D1C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6C2BC" w14:textId="77777777" w:rsidR="006D1C9A" w:rsidRDefault="006D1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245462">
    <w:abstractNumId w:val="7"/>
  </w:num>
  <w:num w:numId="2" w16cid:durableId="605238838">
    <w:abstractNumId w:val="0"/>
  </w:num>
  <w:num w:numId="3" w16cid:durableId="25571413">
    <w:abstractNumId w:val="6"/>
  </w:num>
  <w:num w:numId="4" w16cid:durableId="2083671323">
    <w:abstractNumId w:val="9"/>
  </w:num>
  <w:num w:numId="5" w16cid:durableId="1287856493">
    <w:abstractNumId w:val="8"/>
  </w:num>
  <w:num w:numId="6" w16cid:durableId="2044210074">
    <w:abstractNumId w:val="5"/>
  </w:num>
  <w:num w:numId="7" w16cid:durableId="2365158">
    <w:abstractNumId w:val="1"/>
  </w:num>
  <w:num w:numId="8" w16cid:durableId="591670235">
    <w:abstractNumId w:val="3"/>
  </w:num>
  <w:num w:numId="9" w16cid:durableId="831917616">
    <w:abstractNumId w:val="2"/>
  </w:num>
  <w:num w:numId="10" w16cid:durableId="1908299274">
    <w:abstractNumId w:val="4"/>
  </w:num>
  <w:num w:numId="11" w16cid:durableId="20304450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E5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1C9A"/>
    <w:rsid w:val="006F0034"/>
    <w:rsid w:val="006F3D32"/>
    <w:rsid w:val="007118F0"/>
    <w:rsid w:val="0072560B"/>
    <w:rsid w:val="00746532"/>
    <w:rsid w:val="00751725"/>
    <w:rsid w:val="00753E59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1A05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7D1F8"/>
  <w15:chartTrackingRefBased/>
  <w15:docId w15:val="{E592ADBC-7E6A-4544-80F9-2408C57A8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2025-02-13T13:52:00Z</dcterms:created>
  <dcterms:modified xsi:type="dcterms:W3CDTF">2025-02-13T13:53:00Z</dcterms:modified>
</cp:coreProperties>
</file>