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5CCF" w14:textId="77777777" w:rsidR="00D665F5" w:rsidRDefault="006C7AE0" w:rsidP="00D665F5">
      <w:pPr>
        <w:spacing w:after="240"/>
        <w:jc w:val="right"/>
        <w:rPr>
          <w:sz w:val="22"/>
          <w:szCs w:val="22"/>
        </w:rPr>
      </w:pPr>
      <w:r w:rsidRPr="006C7A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7AE0">
        <w:rPr>
          <w:sz w:val="22"/>
          <w:szCs w:val="22"/>
        </w:rPr>
        <w:t>2025-02-18</w:t>
      </w:r>
    </w:p>
    <w:p w14:paraId="32F13E3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ED066B" w14:textId="77777777" w:rsidR="006C7AE0" w:rsidRPr="006C7AE0" w:rsidRDefault="006C7AE0" w:rsidP="00577BC6">
      <w:pPr>
        <w:spacing w:after="40"/>
        <w:rPr>
          <w:b/>
          <w:bCs/>
          <w:sz w:val="22"/>
          <w:szCs w:val="22"/>
        </w:rPr>
      </w:pPr>
      <w:r w:rsidRPr="006C7AE0">
        <w:rPr>
          <w:b/>
          <w:bCs/>
          <w:sz w:val="22"/>
          <w:szCs w:val="22"/>
        </w:rPr>
        <w:t>Akademia Górniczo - Hutnicza</w:t>
      </w:r>
    </w:p>
    <w:p w14:paraId="7F1C1E6B" w14:textId="77777777" w:rsidR="006C7AE0" w:rsidRPr="006C7AE0" w:rsidRDefault="006C7AE0" w:rsidP="00577BC6">
      <w:pPr>
        <w:spacing w:after="40"/>
        <w:rPr>
          <w:b/>
          <w:bCs/>
          <w:sz w:val="22"/>
          <w:szCs w:val="22"/>
        </w:rPr>
      </w:pPr>
      <w:r w:rsidRPr="006C7AE0">
        <w:rPr>
          <w:b/>
          <w:bCs/>
          <w:sz w:val="22"/>
          <w:szCs w:val="22"/>
        </w:rPr>
        <w:t>im. Stanisława Staszica w Krakowie</w:t>
      </w:r>
    </w:p>
    <w:p w14:paraId="74C7F045" w14:textId="77777777" w:rsidR="00D665F5" w:rsidRPr="00D91931" w:rsidRDefault="006C7AE0" w:rsidP="00577BC6">
      <w:pPr>
        <w:spacing w:after="40"/>
        <w:rPr>
          <w:b/>
          <w:bCs/>
          <w:sz w:val="22"/>
          <w:szCs w:val="22"/>
        </w:rPr>
      </w:pPr>
      <w:r w:rsidRPr="006C7AE0">
        <w:rPr>
          <w:b/>
          <w:bCs/>
          <w:sz w:val="22"/>
          <w:szCs w:val="22"/>
        </w:rPr>
        <w:t>Dział Zamówień Publicznych</w:t>
      </w:r>
    </w:p>
    <w:p w14:paraId="35597B95" w14:textId="77777777" w:rsidR="00D665F5" w:rsidRPr="00BD5546" w:rsidRDefault="006C7AE0" w:rsidP="00D665F5">
      <w:pPr>
        <w:rPr>
          <w:sz w:val="22"/>
          <w:szCs w:val="22"/>
        </w:rPr>
      </w:pPr>
      <w:r w:rsidRPr="006C7A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7AE0">
        <w:rPr>
          <w:sz w:val="22"/>
          <w:szCs w:val="22"/>
        </w:rPr>
        <w:t>30</w:t>
      </w:r>
    </w:p>
    <w:p w14:paraId="44E6C7FD" w14:textId="77777777" w:rsidR="00D665F5" w:rsidRPr="00BD5546" w:rsidRDefault="006C7AE0" w:rsidP="00D665F5">
      <w:pPr>
        <w:rPr>
          <w:sz w:val="22"/>
          <w:szCs w:val="22"/>
        </w:rPr>
      </w:pPr>
      <w:r w:rsidRPr="006C7A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7AE0">
        <w:rPr>
          <w:sz w:val="22"/>
          <w:szCs w:val="22"/>
        </w:rPr>
        <w:t>Kraków</w:t>
      </w:r>
    </w:p>
    <w:p w14:paraId="64930BF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7AE0" w:rsidRPr="006C7AE0">
        <w:rPr>
          <w:b/>
          <w:sz w:val="22"/>
          <w:szCs w:val="22"/>
        </w:rPr>
        <w:t>DE-dzp.272-051/25</w:t>
      </w:r>
      <w:r w:rsidR="00A80738">
        <w:rPr>
          <w:sz w:val="24"/>
        </w:rPr>
        <w:tab/>
        <w:t xml:space="preserve"> </w:t>
      </w:r>
    </w:p>
    <w:p w14:paraId="783F52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193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CAED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1378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0DF1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EBB34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7AE0" w:rsidRPr="006C7AE0">
        <w:rPr>
          <w:sz w:val="22"/>
          <w:szCs w:val="22"/>
        </w:rPr>
        <w:t xml:space="preserve">Tryb podstawowy bez negocjacji - art. 275 pkt. 1 ustawy </w:t>
      </w:r>
      <w:proofErr w:type="spellStart"/>
      <w:r w:rsidR="006C7AE0" w:rsidRPr="006C7AE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249A500" w14:textId="77777777" w:rsidR="00A80738" w:rsidRPr="00577BC6" w:rsidRDefault="006C7A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7AE0">
        <w:rPr>
          <w:b/>
          <w:sz w:val="22"/>
          <w:szCs w:val="22"/>
        </w:rPr>
        <w:t xml:space="preserve"> wynajem autokarów dla przewozu uczestników wycieczek pracowniczych i emeryckich organizowanych przez Dział Socjalno-Bytowy AGH w 2025 roku  - DE-dzp.272-051/25</w:t>
      </w:r>
    </w:p>
    <w:p w14:paraId="1E4BD4A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29FAD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7AE0" w:rsidRPr="006C7AE0">
        <w:rPr>
          <w:sz w:val="22"/>
          <w:szCs w:val="22"/>
        </w:rPr>
        <w:t>18/02/2025</w:t>
      </w:r>
      <w:r w:rsidR="00FF4AB1" w:rsidRPr="00577BC6">
        <w:rPr>
          <w:sz w:val="22"/>
          <w:szCs w:val="22"/>
        </w:rPr>
        <w:t xml:space="preserve"> o godz. </w:t>
      </w:r>
      <w:r w:rsidR="006C7AE0" w:rsidRPr="006C7AE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14:paraId="13F2DECB" w14:textId="77777777" w:rsidTr="009D48E7">
        <w:tc>
          <w:tcPr>
            <w:tcW w:w="993" w:type="dxa"/>
            <w:shd w:val="clear" w:color="auto" w:fill="auto"/>
            <w:vAlign w:val="center"/>
          </w:tcPr>
          <w:p w14:paraId="0B88BA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76234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7F9E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7AE0" w:rsidRPr="00493F8C" w14:paraId="593EB9A3" w14:textId="77777777" w:rsidTr="009D48E7">
        <w:tc>
          <w:tcPr>
            <w:tcW w:w="993" w:type="dxa"/>
            <w:shd w:val="clear" w:color="auto" w:fill="auto"/>
            <w:vAlign w:val="center"/>
          </w:tcPr>
          <w:p w14:paraId="6759DB79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1</w:t>
            </w:r>
          </w:p>
        </w:tc>
        <w:tc>
          <w:tcPr>
            <w:tcW w:w="5670" w:type="dxa"/>
            <w:shd w:val="clear" w:color="auto" w:fill="auto"/>
          </w:tcPr>
          <w:p w14:paraId="7D45A6F7" w14:textId="77777777" w:rsidR="006C7AE0" w:rsidRPr="00490DC0" w:rsidRDefault="006C7AE0" w:rsidP="00BE4F9E">
            <w:pPr>
              <w:spacing w:before="40"/>
            </w:pPr>
            <w:r w:rsidRPr="006C7AE0">
              <w:t>MAL-BUS Malik Ewa, Malik Konrad Spółka Jawna</w:t>
            </w:r>
          </w:p>
          <w:p w14:paraId="74235527" w14:textId="77777777" w:rsidR="006C7AE0" w:rsidRPr="00490DC0" w:rsidRDefault="006C7AE0" w:rsidP="00BE4F9E">
            <w:r w:rsidRPr="006C7AE0">
              <w:t>Czułów</w:t>
            </w:r>
            <w:r w:rsidRPr="00490DC0">
              <w:t xml:space="preserve"> </w:t>
            </w:r>
            <w:r w:rsidRPr="006C7AE0">
              <w:t>16</w:t>
            </w:r>
            <w:r w:rsidRPr="00490DC0">
              <w:t xml:space="preserve"> </w:t>
            </w:r>
          </w:p>
          <w:p w14:paraId="0A86AA17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32-060</w:t>
            </w:r>
            <w:r w:rsidRPr="00490DC0">
              <w:t xml:space="preserve"> </w:t>
            </w:r>
            <w:r w:rsidRPr="006C7AE0">
              <w:t>Liszki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37DDA3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219 665.72 zł</w:t>
            </w:r>
          </w:p>
        </w:tc>
      </w:tr>
      <w:tr w:rsidR="006C7AE0" w:rsidRPr="00493F8C" w14:paraId="0C4FFF0B" w14:textId="77777777" w:rsidTr="009D48E7">
        <w:tc>
          <w:tcPr>
            <w:tcW w:w="993" w:type="dxa"/>
            <w:shd w:val="clear" w:color="auto" w:fill="auto"/>
            <w:vAlign w:val="center"/>
          </w:tcPr>
          <w:p w14:paraId="56649321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2</w:t>
            </w:r>
          </w:p>
        </w:tc>
        <w:tc>
          <w:tcPr>
            <w:tcW w:w="5670" w:type="dxa"/>
            <w:shd w:val="clear" w:color="auto" w:fill="auto"/>
          </w:tcPr>
          <w:p w14:paraId="6B6D4EEC" w14:textId="77777777" w:rsidR="006C7AE0" w:rsidRPr="00490DC0" w:rsidRDefault="006C7AE0" w:rsidP="00BE4F9E">
            <w:pPr>
              <w:spacing w:before="40"/>
            </w:pPr>
            <w:r w:rsidRPr="006C7AE0">
              <w:t>SHH sp. z o.o. sp. k.</w:t>
            </w:r>
          </w:p>
          <w:p w14:paraId="5B79B030" w14:textId="77777777" w:rsidR="006C7AE0" w:rsidRPr="00490DC0" w:rsidRDefault="006C7AE0" w:rsidP="00BE4F9E">
            <w:r w:rsidRPr="006C7AE0">
              <w:t>Józefa Dietla</w:t>
            </w:r>
            <w:r w:rsidRPr="00490DC0">
              <w:t xml:space="preserve"> </w:t>
            </w:r>
            <w:r w:rsidRPr="006C7AE0">
              <w:t>58</w:t>
            </w:r>
            <w:r w:rsidRPr="00490DC0">
              <w:t xml:space="preserve"> </w:t>
            </w:r>
          </w:p>
          <w:p w14:paraId="66691666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31-039</w:t>
            </w:r>
            <w:r w:rsidRPr="00490DC0">
              <w:t xml:space="preserve"> </w:t>
            </w:r>
            <w:r w:rsidRPr="006C7AE0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8D35A6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188 500.00 zł</w:t>
            </w:r>
          </w:p>
        </w:tc>
      </w:tr>
      <w:tr w:rsidR="006C7AE0" w:rsidRPr="00493F8C" w14:paraId="556CF718" w14:textId="77777777" w:rsidTr="009D48E7">
        <w:tc>
          <w:tcPr>
            <w:tcW w:w="993" w:type="dxa"/>
            <w:shd w:val="clear" w:color="auto" w:fill="auto"/>
            <w:vAlign w:val="center"/>
          </w:tcPr>
          <w:p w14:paraId="73F80563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3</w:t>
            </w:r>
          </w:p>
        </w:tc>
        <w:tc>
          <w:tcPr>
            <w:tcW w:w="5670" w:type="dxa"/>
            <w:shd w:val="clear" w:color="auto" w:fill="auto"/>
          </w:tcPr>
          <w:p w14:paraId="0CF3903E" w14:textId="77777777" w:rsidR="006C7AE0" w:rsidRPr="00490DC0" w:rsidRDefault="006C7AE0" w:rsidP="00BE4F9E">
            <w:pPr>
              <w:spacing w:before="40"/>
            </w:pPr>
            <w:proofErr w:type="spellStart"/>
            <w:r w:rsidRPr="006C7AE0">
              <w:t>Blaguss</w:t>
            </w:r>
            <w:proofErr w:type="spellEnd"/>
            <w:r w:rsidRPr="006C7AE0">
              <w:t xml:space="preserve"> Jordan Międzynarodowy Terminal Autobusowy Sp. z o.o.</w:t>
            </w:r>
          </w:p>
          <w:p w14:paraId="76F155F0" w14:textId="77777777" w:rsidR="006C7AE0" w:rsidRPr="00490DC0" w:rsidRDefault="006C7AE0" w:rsidP="00BE4F9E">
            <w:r w:rsidRPr="006C7AE0">
              <w:t>Długa</w:t>
            </w:r>
            <w:r w:rsidRPr="00490DC0">
              <w:t xml:space="preserve"> </w:t>
            </w:r>
            <w:r w:rsidRPr="006C7AE0">
              <w:t>9</w:t>
            </w:r>
            <w:r w:rsidRPr="00490DC0">
              <w:t xml:space="preserve"> </w:t>
            </w:r>
          </w:p>
          <w:p w14:paraId="237AD9F7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31-147</w:t>
            </w:r>
            <w:r w:rsidRPr="00490DC0">
              <w:t xml:space="preserve"> </w:t>
            </w:r>
            <w:r w:rsidRPr="006C7AE0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B08A349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153 873.00 zł</w:t>
            </w:r>
          </w:p>
        </w:tc>
      </w:tr>
      <w:tr w:rsidR="006C7AE0" w:rsidRPr="00493F8C" w14:paraId="3B441512" w14:textId="77777777" w:rsidTr="009D48E7">
        <w:tc>
          <w:tcPr>
            <w:tcW w:w="993" w:type="dxa"/>
            <w:shd w:val="clear" w:color="auto" w:fill="auto"/>
            <w:vAlign w:val="center"/>
          </w:tcPr>
          <w:p w14:paraId="505029D0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4</w:t>
            </w:r>
          </w:p>
        </w:tc>
        <w:tc>
          <w:tcPr>
            <w:tcW w:w="5670" w:type="dxa"/>
            <w:shd w:val="clear" w:color="auto" w:fill="auto"/>
          </w:tcPr>
          <w:p w14:paraId="2E60DF17" w14:textId="77777777" w:rsidR="006C7AE0" w:rsidRPr="00490DC0" w:rsidRDefault="006C7AE0" w:rsidP="00BE4F9E">
            <w:pPr>
              <w:spacing w:before="40"/>
            </w:pPr>
            <w:r w:rsidRPr="006C7AE0">
              <w:t xml:space="preserve">PPH LIBROPOL SP.J. R. </w:t>
            </w:r>
            <w:proofErr w:type="spellStart"/>
            <w:r w:rsidRPr="006C7AE0">
              <w:t>Libront</w:t>
            </w:r>
            <w:proofErr w:type="spellEnd"/>
            <w:r w:rsidRPr="006C7AE0">
              <w:t xml:space="preserve">, R. Urbanek, M. </w:t>
            </w:r>
            <w:proofErr w:type="spellStart"/>
            <w:r w:rsidRPr="006C7AE0">
              <w:t>Libront</w:t>
            </w:r>
            <w:proofErr w:type="spellEnd"/>
            <w:r w:rsidRPr="006C7AE0">
              <w:t xml:space="preserve">, S. </w:t>
            </w:r>
            <w:proofErr w:type="spellStart"/>
            <w:r w:rsidRPr="006C7AE0">
              <w:t>Libront</w:t>
            </w:r>
            <w:proofErr w:type="spellEnd"/>
          </w:p>
          <w:p w14:paraId="555B369E" w14:textId="77777777" w:rsidR="006C7AE0" w:rsidRPr="00490DC0" w:rsidRDefault="006C7AE0" w:rsidP="00BE4F9E">
            <w:r w:rsidRPr="006C7AE0">
              <w:t>Siedliska</w:t>
            </w:r>
            <w:r w:rsidRPr="00490DC0">
              <w:t xml:space="preserve"> </w:t>
            </w:r>
            <w:r w:rsidRPr="006C7AE0">
              <w:t>6</w:t>
            </w:r>
            <w:r w:rsidRPr="00490DC0">
              <w:t xml:space="preserve"> </w:t>
            </w:r>
          </w:p>
          <w:p w14:paraId="274B2D42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38-324</w:t>
            </w:r>
            <w:r w:rsidRPr="00490DC0">
              <w:t xml:space="preserve"> </w:t>
            </w:r>
            <w:r w:rsidRPr="006C7AE0">
              <w:t>Siedliska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13F8FF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321 975.00 zł</w:t>
            </w:r>
          </w:p>
        </w:tc>
      </w:tr>
      <w:tr w:rsidR="006C7AE0" w:rsidRPr="00493F8C" w14:paraId="0FC1B43C" w14:textId="77777777" w:rsidTr="009D48E7">
        <w:tc>
          <w:tcPr>
            <w:tcW w:w="993" w:type="dxa"/>
            <w:shd w:val="clear" w:color="auto" w:fill="auto"/>
            <w:vAlign w:val="center"/>
          </w:tcPr>
          <w:p w14:paraId="3DE9237D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5</w:t>
            </w:r>
          </w:p>
        </w:tc>
        <w:tc>
          <w:tcPr>
            <w:tcW w:w="5670" w:type="dxa"/>
            <w:shd w:val="clear" w:color="auto" w:fill="auto"/>
          </w:tcPr>
          <w:p w14:paraId="340344FB" w14:textId="77777777" w:rsidR="006C7AE0" w:rsidRPr="00490DC0" w:rsidRDefault="006C7AE0" w:rsidP="00BE4F9E">
            <w:pPr>
              <w:spacing w:before="40"/>
            </w:pPr>
            <w:r w:rsidRPr="006C7AE0">
              <w:t xml:space="preserve">MARKPOL Transport </w:t>
            </w:r>
            <w:proofErr w:type="spellStart"/>
            <w:r w:rsidRPr="006C7AE0">
              <w:t>krajowy-zagraniczny</w:t>
            </w:r>
            <w:proofErr w:type="spellEnd"/>
            <w:r w:rsidRPr="006C7AE0">
              <w:t xml:space="preserve"> Marek Rzeźnik</w:t>
            </w:r>
          </w:p>
          <w:p w14:paraId="7C7A3177" w14:textId="77777777" w:rsidR="006C7AE0" w:rsidRPr="00490DC0" w:rsidRDefault="006C7AE0" w:rsidP="00BE4F9E">
            <w:proofErr w:type="spellStart"/>
            <w:r w:rsidRPr="006C7AE0">
              <w:t>Cyranowska</w:t>
            </w:r>
            <w:proofErr w:type="spellEnd"/>
            <w:r w:rsidRPr="00490DC0">
              <w:t xml:space="preserve"> </w:t>
            </w:r>
            <w:r w:rsidRPr="006C7AE0">
              <w:t>129</w:t>
            </w:r>
            <w:r w:rsidRPr="00490DC0">
              <w:t xml:space="preserve"> </w:t>
            </w:r>
          </w:p>
          <w:p w14:paraId="76C88BBA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39-300</w:t>
            </w:r>
            <w:r w:rsidRPr="00490DC0">
              <w:t xml:space="preserve"> </w:t>
            </w:r>
            <w:r w:rsidRPr="006C7AE0">
              <w:t>Mielec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A55530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165 623.94 zł</w:t>
            </w:r>
          </w:p>
        </w:tc>
      </w:tr>
      <w:tr w:rsidR="006C7AE0" w:rsidRPr="00493F8C" w14:paraId="79FE57CB" w14:textId="77777777" w:rsidTr="009D48E7">
        <w:tc>
          <w:tcPr>
            <w:tcW w:w="993" w:type="dxa"/>
            <w:shd w:val="clear" w:color="auto" w:fill="auto"/>
            <w:vAlign w:val="center"/>
          </w:tcPr>
          <w:p w14:paraId="152C1234" w14:textId="77777777" w:rsidR="006C7AE0" w:rsidRPr="00490DC0" w:rsidRDefault="006C7AE0" w:rsidP="00BE4F9E">
            <w:pPr>
              <w:spacing w:before="120" w:after="120"/>
              <w:jc w:val="center"/>
            </w:pPr>
            <w:r w:rsidRPr="006C7AE0">
              <w:t>6</w:t>
            </w:r>
          </w:p>
        </w:tc>
        <w:tc>
          <w:tcPr>
            <w:tcW w:w="5670" w:type="dxa"/>
            <w:shd w:val="clear" w:color="auto" w:fill="auto"/>
          </w:tcPr>
          <w:p w14:paraId="56C31567" w14:textId="77777777" w:rsidR="006C7AE0" w:rsidRPr="00490DC0" w:rsidRDefault="006C7AE0" w:rsidP="00BE4F9E">
            <w:pPr>
              <w:spacing w:before="40"/>
            </w:pPr>
            <w:r w:rsidRPr="006C7AE0">
              <w:t>COGNOR SA Oddział PTS w Krakowie</w:t>
            </w:r>
          </w:p>
          <w:p w14:paraId="1518F952" w14:textId="77777777" w:rsidR="006C7AE0" w:rsidRPr="00490DC0" w:rsidRDefault="006C7AE0" w:rsidP="00BE4F9E">
            <w:r w:rsidRPr="006C7AE0">
              <w:t>Mrozowa</w:t>
            </w:r>
            <w:r w:rsidRPr="00490DC0">
              <w:t xml:space="preserve"> </w:t>
            </w:r>
            <w:r w:rsidRPr="006C7AE0">
              <w:t>6</w:t>
            </w:r>
            <w:r w:rsidRPr="00490DC0">
              <w:t xml:space="preserve"> </w:t>
            </w:r>
          </w:p>
          <w:p w14:paraId="7A217DA7" w14:textId="77777777" w:rsidR="006C7AE0" w:rsidRPr="00490DC0" w:rsidRDefault="006C7AE0" w:rsidP="00BE4F9E">
            <w:pPr>
              <w:spacing w:after="40"/>
              <w:jc w:val="both"/>
            </w:pPr>
            <w:r w:rsidRPr="006C7AE0">
              <w:t>31-752</w:t>
            </w:r>
            <w:r w:rsidRPr="00490DC0">
              <w:t xml:space="preserve"> </w:t>
            </w:r>
            <w:r w:rsidRPr="006C7AE0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DE58B7" w14:textId="77777777" w:rsidR="006C7AE0" w:rsidRPr="00490DC0" w:rsidRDefault="006C7AE0" w:rsidP="00BE4F9E">
            <w:pPr>
              <w:spacing w:before="120" w:after="120"/>
              <w:jc w:val="both"/>
            </w:pPr>
            <w:r w:rsidRPr="006C7AE0">
              <w:t>179 975.00 zł</w:t>
            </w:r>
          </w:p>
        </w:tc>
      </w:tr>
    </w:tbl>
    <w:p w14:paraId="2D7AF59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4BB06BC" w14:textId="170A1985" w:rsidR="009D48E7" w:rsidRDefault="009D48E7" w:rsidP="009D48E7">
      <w:pPr>
        <w:tabs>
          <w:tab w:val="left" w:pos="6735"/>
        </w:tabs>
        <w:rPr>
          <w:sz w:val="24"/>
        </w:rPr>
      </w:pPr>
      <w:r>
        <w:rPr>
          <w:sz w:val="24"/>
        </w:rPr>
        <w:tab/>
        <w:t>Sekretarz komisji</w:t>
      </w:r>
    </w:p>
    <w:p w14:paraId="62F80CF4" w14:textId="77777777" w:rsidR="009D48E7" w:rsidRDefault="009D48E7" w:rsidP="009D48E7">
      <w:pPr>
        <w:tabs>
          <w:tab w:val="left" w:pos="673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</w:t>
      </w:r>
    </w:p>
    <w:p w14:paraId="7F3A67D4" w14:textId="0882D5C9" w:rsidR="009D48E7" w:rsidRPr="009D48E7" w:rsidRDefault="009D48E7" w:rsidP="009D48E7">
      <w:pPr>
        <w:tabs>
          <w:tab w:val="left" w:pos="673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Anna Trybus</w:t>
      </w:r>
    </w:p>
    <w:sectPr w:rsidR="009D48E7" w:rsidRPr="009D48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75182" w14:textId="77777777" w:rsidR="002A2385" w:rsidRDefault="002A2385">
      <w:r>
        <w:separator/>
      </w:r>
    </w:p>
  </w:endnote>
  <w:endnote w:type="continuationSeparator" w:id="0">
    <w:p w14:paraId="32A6C422" w14:textId="77777777" w:rsidR="002A2385" w:rsidRDefault="002A2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0B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74C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4B6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6FC165">
        <v:line id="_x0000_s1025" style="position:absolute;left:0;text-align:left;z-index:251657728" from="-3.85pt,8.7pt" to="455.15pt,8.7pt"/>
      </w:pict>
    </w:r>
  </w:p>
  <w:p w14:paraId="0AA8D2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28A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9D7F0" w14:textId="77777777" w:rsidR="009F189D" w:rsidRDefault="009F189D">
    <w:pPr>
      <w:pStyle w:val="Stopka"/>
      <w:tabs>
        <w:tab w:val="clear" w:pos="4536"/>
      </w:tabs>
      <w:jc w:val="center"/>
    </w:pPr>
  </w:p>
  <w:p w14:paraId="5D1DBA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19DE4" w14:textId="77777777" w:rsidR="002A2385" w:rsidRDefault="002A2385">
      <w:r>
        <w:separator/>
      </w:r>
    </w:p>
  </w:footnote>
  <w:footnote w:type="continuationSeparator" w:id="0">
    <w:p w14:paraId="46CD7048" w14:textId="77777777" w:rsidR="002A2385" w:rsidRDefault="002A2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58AAC" w14:textId="77777777" w:rsidR="006C7AE0" w:rsidRDefault="006C7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546A3" w14:textId="77777777" w:rsidR="006C7AE0" w:rsidRDefault="006C7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A223" w14:textId="77777777" w:rsidR="006C7AE0" w:rsidRDefault="006C7A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38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238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7AE0"/>
    <w:rsid w:val="006D03E2"/>
    <w:rsid w:val="006E3702"/>
    <w:rsid w:val="0073323E"/>
    <w:rsid w:val="007965DC"/>
    <w:rsid w:val="00843263"/>
    <w:rsid w:val="00861E75"/>
    <w:rsid w:val="009C20BC"/>
    <w:rsid w:val="009D19BD"/>
    <w:rsid w:val="009D48E7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B46A50"/>
  <w15:chartTrackingRefBased/>
  <w15:docId w15:val="{817286F5-D758-4064-9A4E-71472224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2025-02-18T09:44:00Z</cp:lastPrinted>
  <dcterms:created xsi:type="dcterms:W3CDTF">2025-02-18T09:44:00Z</dcterms:created>
  <dcterms:modified xsi:type="dcterms:W3CDTF">2025-02-18T09:44:00Z</dcterms:modified>
</cp:coreProperties>
</file>