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C3481" w14:textId="77777777" w:rsidR="00455687" w:rsidRDefault="00455687" w:rsidP="00455687">
      <w:pPr>
        <w:pStyle w:val="Nagwek3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4D36FF5F" w14:textId="77777777" w:rsidR="00455687" w:rsidRDefault="00455687" w:rsidP="0045568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51EFB66E" w14:textId="77777777" w:rsidR="00455687" w:rsidRDefault="00455687" w:rsidP="0045568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4366868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65064CD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</w:t>
      </w:r>
    </w:p>
    <w:p w14:paraId="3537F29A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E62C786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E8D47C1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D069C6B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1AB7E87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B21C9B9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A449F65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5A38970" w14:textId="77777777" w:rsidR="00455687" w:rsidRDefault="00455687" w:rsidP="00455687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6DDC3373" w14:textId="77777777" w:rsidR="00455687" w:rsidRDefault="00455687" w:rsidP="00455687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33AEB199" w14:textId="77777777" w:rsidR="00455687" w:rsidRDefault="00455687" w:rsidP="00455687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4FE006EF" w14:textId="77777777" w:rsidR="00455687" w:rsidRDefault="00455687" w:rsidP="00455687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6076DC2F" w14:textId="77777777" w:rsidR="00455687" w:rsidRDefault="00455687" w:rsidP="00455687">
      <w:pPr>
        <w:ind w:firstLine="3969"/>
        <w:rPr>
          <w:rFonts w:ascii="Verdana" w:hAnsi="Verdana"/>
          <w:b/>
          <w:sz w:val="20"/>
          <w:szCs w:val="20"/>
        </w:rPr>
      </w:pPr>
    </w:p>
    <w:p w14:paraId="4AE9DD5A" w14:textId="447DD4EC" w:rsidR="00455687" w:rsidRDefault="00455687" w:rsidP="00455687">
      <w:pPr>
        <w:widowControl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18"/>
          <w:szCs w:val="18"/>
        </w:rPr>
        <w:t>Wykonywanie remontu wraz z montażem klimatyzacji w apartamencie ŁK 3 w Ośrodku AGH w Łukęcinie ul. Leśna 3 - DE-dzp.272-</w:t>
      </w:r>
      <w:r>
        <w:rPr>
          <w:rFonts w:ascii="Verdana" w:hAnsi="Verdana"/>
          <w:b/>
          <w:sz w:val="18"/>
          <w:szCs w:val="18"/>
        </w:rPr>
        <w:t>88</w:t>
      </w:r>
      <w:r>
        <w:rPr>
          <w:rFonts w:ascii="Verdana" w:hAnsi="Verdana"/>
          <w:b/>
          <w:sz w:val="18"/>
          <w:szCs w:val="18"/>
        </w:rPr>
        <w:t xml:space="preserve">/25, </w:t>
      </w:r>
      <w:r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8DD9D37" w14:textId="77777777" w:rsidR="00455687" w:rsidRDefault="00455687" w:rsidP="00455687">
      <w:pPr>
        <w:widowControl w:val="0"/>
        <w:jc w:val="both"/>
        <w:rPr>
          <w:rFonts w:ascii="Verdana" w:hAnsi="Verdana"/>
          <w:sz w:val="18"/>
          <w:szCs w:val="18"/>
        </w:rPr>
      </w:pPr>
    </w:p>
    <w:p w14:paraId="38E50074" w14:textId="77777777" w:rsidR="00455687" w:rsidRDefault="00455687" w:rsidP="00455687">
      <w:pPr>
        <w:widowControl w:val="0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>
        <w:rPr>
          <w:rFonts w:ascii="Verdana" w:hAnsi="Verdana"/>
          <w:b/>
          <w:bCs/>
          <w:color w:val="FF0000"/>
          <w:sz w:val="18"/>
          <w:szCs w:val="18"/>
        </w:rPr>
        <w:t xml:space="preserve">Cena brutto za całość przedmiotu zamówienia (tj. Etap I 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</w:rPr>
        <w:t>i</w:t>
      </w:r>
      <w:proofErr w:type="spellEnd"/>
      <w:r>
        <w:rPr>
          <w:rFonts w:ascii="Verdana" w:hAnsi="Verdana"/>
          <w:b/>
          <w:bCs/>
          <w:color w:val="FF0000"/>
          <w:sz w:val="18"/>
          <w:szCs w:val="18"/>
        </w:rPr>
        <w:t xml:space="preserve"> Etap II)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color w:val="FF0000"/>
          <w:sz w:val="18"/>
          <w:szCs w:val="18"/>
        </w:rPr>
        <w:t>………………………………….. zł</w:t>
      </w:r>
    </w:p>
    <w:p w14:paraId="444F21D4" w14:textId="77777777" w:rsidR="00455687" w:rsidRDefault="00455687" w:rsidP="00455687">
      <w:pPr>
        <w:widowControl w:val="0"/>
        <w:jc w:val="both"/>
        <w:rPr>
          <w:rFonts w:ascii="Verdana" w:hAnsi="Verdana"/>
          <w:sz w:val="18"/>
          <w:szCs w:val="18"/>
        </w:rPr>
      </w:pPr>
    </w:p>
    <w:p w14:paraId="2AD1AAFE" w14:textId="77777777" w:rsidR="00455687" w:rsidRDefault="00455687" w:rsidP="00455687">
      <w:pPr>
        <w:widowControl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tym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977"/>
        <w:gridCol w:w="2268"/>
        <w:gridCol w:w="2431"/>
      </w:tblGrid>
      <w:tr w:rsidR="00455687" w14:paraId="24CEE451" w14:textId="77777777" w:rsidTr="0045568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981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D28BD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Cena netto</w:t>
            </w:r>
          </w:p>
          <w:p w14:paraId="41C0A7D6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39A08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VAT 23%</w:t>
            </w:r>
          </w:p>
          <w:p w14:paraId="1A68DDD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3CFD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Cena brutto</w:t>
            </w:r>
          </w:p>
          <w:p w14:paraId="4718FDD6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</w:tr>
      <w:tr w:rsidR="00455687" w14:paraId="0B1D114D" w14:textId="77777777" w:rsidTr="0045568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9CEA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Etap  I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53E6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9518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7AD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455687" w14:paraId="0968A1E5" w14:textId="77777777" w:rsidTr="00455687">
        <w:trPr>
          <w:trHeight w:val="2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D7B3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iCs/>
                <w:sz w:val="18"/>
                <w:szCs w:val="18"/>
              </w:rPr>
              <w:t>Etap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727A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AFD4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1516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0E178AD0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3834FF04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Termin realizacji umowy: </w:t>
      </w:r>
      <w:r>
        <w:rPr>
          <w:rFonts w:ascii="Verdana" w:hAnsi="Verdana"/>
          <w:sz w:val="18"/>
          <w:szCs w:val="18"/>
        </w:rPr>
        <w:t xml:space="preserve">do 14 tygodni od daty podpisania umowy od daty zawarcia umowy, </w:t>
      </w:r>
      <w:r>
        <w:rPr>
          <w:rFonts w:ascii="Verdana" w:hAnsi="Verdana"/>
          <w:i/>
          <w:iCs/>
          <w:sz w:val="18"/>
          <w:szCs w:val="18"/>
        </w:rPr>
        <w:t xml:space="preserve">w tym: </w:t>
      </w:r>
    </w:p>
    <w:p w14:paraId="642811CB" w14:textId="77777777" w:rsidR="00455687" w:rsidRDefault="00455687" w:rsidP="00455687">
      <w:pPr>
        <w:numPr>
          <w:ilvl w:val="0"/>
          <w:numId w:val="5"/>
        </w:numPr>
        <w:tabs>
          <w:tab w:val="left" w:pos="426"/>
          <w:tab w:val="num" w:pos="851"/>
        </w:tabs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Etap  I do 10 tygodni od podpisania umowy</w:t>
      </w:r>
    </w:p>
    <w:p w14:paraId="703F94AD" w14:textId="77777777" w:rsidR="00455687" w:rsidRDefault="00455687" w:rsidP="00455687">
      <w:pPr>
        <w:numPr>
          <w:ilvl w:val="0"/>
          <w:numId w:val="5"/>
        </w:numPr>
        <w:tabs>
          <w:tab w:val="left" w:pos="426"/>
          <w:tab w:val="num" w:pos="851"/>
        </w:tabs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Etap II do 14 tygodni od podpisania umowy</w:t>
      </w:r>
      <w:r>
        <w:rPr>
          <w:rFonts w:ascii="Verdana" w:hAnsi="Verdana"/>
          <w:iCs/>
          <w:sz w:val="18"/>
          <w:szCs w:val="18"/>
          <w:lang w:val="x-none"/>
        </w:rPr>
        <w:t>.</w:t>
      </w:r>
    </w:p>
    <w:p w14:paraId="52379B52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3A4E76F9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  <w:u w:val="single"/>
        </w:rPr>
        <w:t xml:space="preserve">Okres udzielonej gwarancji wynosi: </w:t>
      </w:r>
      <w:r>
        <w:rPr>
          <w:rFonts w:ascii="Verdana" w:hAnsi="Verdana"/>
          <w:b/>
          <w:bCs/>
          <w:sz w:val="18"/>
          <w:szCs w:val="18"/>
        </w:rPr>
        <w:t xml:space="preserve">: …………………miesięcy, </w:t>
      </w:r>
    </w:p>
    <w:p w14:paraId="6F3714A8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gwarancji.  </w:t>
      </w:r>
      <w:r>
        <w:rPr>
          <w:rFonts w:ascii="Verdana" w:hAnsi="Verdana"/>
          <w:sz w:val="16"/>
          <w:szCs w:val="16"/>
        </w:rPr>
        <w:t xml:space="preserve"> </w:t>
      </w:r>
    </w:p>
    <w:p w14:paraId="2F2067F2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455687" w14:paraId="39CAD4C7" w14:textId="77777777" w:rsidTr="0045568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406C9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92566A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Nazwa elementu/</w:t>
            </w:r>
          </w:p>
          <w:p w14:paraId="1409E286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systemu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43E321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6D488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Ilość</w:t>
            </w:r>
          </w:p>
          <w:p w14:paraId="708406D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7F92C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EEB8F8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Wartość netto</w:t>
            </w:r>
          </w:p>
          <w:p w14:paraId="313ACD79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7E96A7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VAT</w:t>
            </w:r>
          </w:p>
          <w:p w14:paraId="10A5D9A2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59AC822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Wartość brutto </w:t>
            </w:r>
          </w:p>
          <w:p w14:paraId="5DFCA79A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[PLN]</w:t>
            </w:r>
          </w:p>
          <w:p w14:paraId="40B6A453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 (z doliczonym VAT)</w:t>
            </w:r>
          </w:p>
        </w:tc>
      </w:tr>
      <w:tr w:rsidR="00455687" w14:paraId="12571F02" w14:textId="77777777" w:rsidTr="0045568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519ADA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AE7EC1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41789F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BD42AE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B3DBA9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FEC30D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E8DAFD9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A007C7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8</w:t>
            </w:r>
          </w:p>
        </w:tc>
      </w:tr>
      <w:tr w:rsidR="00455687" w14:paraId="0935A917" w14:textId="77777777" w:rsidTr="004556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4EA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FBFC7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System klimatyzacji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FDF9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81AA3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Verdana" w:hAnsi="Verdana"/>
                <w:bCs/>
                <w:sz w:val="18"/>
                <w:szCs w:val="18"/>
              </w:rPr>
              <w:t>kpl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CF9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58D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63B007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64F5C7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14:paraId="6AA48A01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54F4079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C694251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D21E788" w14:textId="77777777" w:rsidR="00455687" w:rsidRDefault="00455687" w:rsidP="0045568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8BC1888" w14:textId="77777777" w:rsidR="00455687" w:rsidRDefault="00455687" w:rsidP="00455687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18"/>
          <w:szCs w:val="18"/>
        </w:rPr>
        <w:t xml:space="preserve"> </w:t>
      </w:r>
    </w:p>
    <w:p w14:paraId="4306083A" w14:textId="77777777" w:rsidR="00455687" w:rsidRDefault="00455687" w:rsidP="00455687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SWZ</w:t>
      </w:r>
      <w:r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18"/>
          <w:szCs w:val="18"/>
          <w:lang w:eastAsia="ar-SA"/>
        </w:rPr>
        <w:t>zamawiającego</w:t>
      </w:r>
      <w:r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59766559" w14:textId="77777777" w:rsidR="00455687" w:rsidRDefault="00455687" w:rsidP="00455687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>
        <w:rPr>
          <w:rFonts w:ascii="Verdana" w:hAnsi="Verdana"/>
          <w:b/>
          <w:sz w:val="18"/>
          <w:szCs w:val="18"/>
        </w:rPr>
        <w:t>*</w:t>
      </w:r>
    </w:p>
    <w:p w14:paraId="2E1ADDBA" w14:textId="77777777" w:rsidR="00455687" w:rsidRDefault="00455687" w:rsidP="00455687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Oświadczamy, że oferta została sporządzona na podstawie: SWZ, dokumentacji przetargowej, </w:t>
      </w:r>
      <w:proofErr w:type="spellStart"/>
      <w:r>
        <w:rPr>
          <w:rFonts w:ascii="Verdana" w:hAnsi="Verdana"/>
          <w:sz w:val="18"/>
          <w:szCs w:val="18"/>
        </w:rPr>
        <w:t>STWiORB</w:t>
      </w:r>
      <w:proofErr w:type="spellEnd"/>
      <w:r>
        <w:rPr>
          <w:rFonts w:ascii="Verdana" w:hAnsi="Verdana"/>
          <w:sz w:val="18"/>
          <w:szCs w:val="18"/>
        </w:rPr>
        <w:t xml:space="preserve"> a oferowana cena obejmuje cały zakres robót objętych przedmiotem zamówienia, które wykonamy zgodnie z zasadami sztuki budowlanej.</w:t>
      </w:r>
    </w:p>
    <w:p w14:paraId="57B8EC9B" w14:textId="77777777" w:rsidR="00455687" w:rsidRDefault="00455687" w:rsidP="00455687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eastAsia="ar-SA"/>
        </w:rPr>
        <w:t xml:space="preserve">Oświadczmy, </w:t>
      </w:r>
      <w:r>
        <w:rPr>
          <w:rFonts w:ascii="Verdana" w:hAnsi="Verdana"/>
          <w:sz w:val="18"/>
          <w:szCs w:val="18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6C59CD73" w14:textId="77777777" w:rsidR="00455687" w:rsidRDefault="00455687" w:rsidP="00455687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  <w:lang w:eastAsia="ar-SA"/>
        </w:rPr>
        <w:t xml:space="preserve">W przypadku 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>zastosowani</w:t>
      </w:r>
      <w:r>
        <w:rPr>
          <w:rFonts w:ascii="Verdana" w:hAnsi="Verdana"/>
          <w:bCs/>
          <w:iCs/>
          <w:sz w:val="18"/>
          <w:szCs w:val="18"/>
          <w:lang w:eastAsia="ar-SA"/>
        </w:rPr>
        <w:t>a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18"/>
          <w:szCs w:val="18"/>
          <w:lang w:eastAsia="ar-SA"/>
        </w:rPr>
        <w:t>oświadczamy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że :</w:t>
      </w:r>
    </w:p>
    <w:p w14:paraId="4C2B9822" w14:textId="77777777" w:rsidR="00455687" w:rsidRDefault="00455687" w:rsidP="00455687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a.</w:t>
      </w:r>
      <w:r>
        <w:rPr>
          <w:rFonts w:ascii="Verdana" w:hAnsi="Verdana"/>
          <w:bCs/>
          <w:iCs/>
          <w:sz w:val="18"/>
          <w:szCs w:val="18"/>
          <w:lang w:val="x-none"/>
        </w:rPr>
        <w:t>parametry  techniczne, użytkowe i eksploatacyjne są co najmniej takie same lub lepsze od parametrów wymienionych w dokumentacji projektowej,</w:t>
      </w:r>
    </w:p>
    <w:p w14:paraId="3F7824CC" w14:textId="77777777" w:rsidR="00455687" w:rsidRDefault="00455687" w:rsidP="00455687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b.</w:t>
      </w:r>
      <w:r>
        <w:rPr>
          <w:rFonts w:ascii="Verdana" w:hAnsi="Verdana"/>
          <w:bCs/>
          <w:iCs/>
          <w:sz w:val="18"/>
          <w:szCs w:val="18"/>
          <w:lang w:val="x-none"/>
        </w:rPr>
        <w:t>geometria, faktura, kolorystyka urządzeń i materiałów nie wpływa na przyjęte rozwiązania architektoniczno-konstrukcyjne,</w:t>
      </w:r>
    </w:p>
    <w:p w14:paraId="7F2874C8" w14:textId="77777777" w:rsidR="00455687" w:rsidRDefault="00455687" w:rsidP="00455687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c.</w:t>
      </w:r>
      <w:r>
        <w:rPr>
          <w:rFonts w:ascii="Verdana" w:hAnsi="Verdana"/>
          <w:bCs/>
          <w:iCs/>
          <w:sz w:val="18"/>
          <w:szCs w:val="18"/>
          <w:lang w:val="x-none"/>
        </w:rPr>
        <w:t>nie prowadzą do zmiany rozwiązań projektowych,</w:t>
      </w:r>
    </w:p>
    <w:p w14:paraId="4E151238" w14:textId="77777777" w:rsidR="00455687" w:rsidRDefault="00455687" w:rsidP="00455687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 xml:space="preserve">d. </w:t>
      </w:r>
      <w:r>
        <w:rPr>
          <w:rFonts w:ascii="Verdana" w:hAnsi="Verdana"/>
          <w:bCs/>
          <w:iCs/>
          <w:sz w:val="18"/>
          <w:szCs w:val="18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968C809" w14:textId="77777777" w:rsidR="00455687" w:rsidRDefault="00455687" w:rsidP="0045568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 xml:space="preserve">7. </w:t>
      </w:r>
      <w:r>
        <w:rPr>
          <w:rFonts w:ascii="Verdana" w:hAnsi="Verdana"/>
          <w:color w:val="000000"/>
          <w:sz w:val="18"/>
          <w:szCs w:val="18"/>
        </w:rPr>
        <w:t>Oświadczam, że wypełniłem obowiązki informacyjne przewidziane w art. 13 lub art. 14 RODO</w:t>
      </w:r>
      <w:r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color w:val="000000"/>
          <w:sz w:val="18"/>
          <w:szCs w:val="18"/>
        </w:rPr>
        <w:t xml:space="preserve"> wobec osób fizycznych, </w:t>
      </w:r>
      <w:r>
        <w:rPr>
          <w:rFonts w:ascii="Verdana" w:hAnsi="Verdana"/>
          <w:sz w:val="18"/>
          <w:szCs w:val="18"/>
        </w:rPr>
        <w:t>od których dane osobowe bezpośrednio lub pośrednio pozyskałem</w:t>
      </w:r>
      <w:r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Verdana" w:hAnsi="Verdana"/>
          <w:sz w:val="18"/>
          <w:szCs w:val="18"/>
        </w:rPr>
        <w:t xml:space="preserve">.* * </w:t>
      </w:r>
    </w:p>
    <w:p w14:paraId="63CEC501" w14:textId="77777777" w:rsidR="00455687" w:rsidRDefault="00455687" w:rsidP="00455687">
      <w:pPr>
        <w:pStyle w:val="Tekstprzypisudolnego"/>
        <w:jc w:val="both"/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689900" w14:textId="77777777" w:rsidR="00455687" w:rsidRDefault="00455687" w:rsidP="00455687">
      <w:pPr>
        <w:pStyle w:val="NormalnyWeb"/>
        <w:ind w:left="142" w:hanging="142"/>
        <w:jc w:val="both"/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**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W przypadku gdy wykonawca </w:t>
      </w:r>
      <w:r>
        <w:rPr>
          <w:rFonts w:ascii="Verdana" w:hAnsi="Verdana"/>
          <w:i/>
          <w:i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C23C1C" w14:textId="77777777" w:rsidR="00455687" w:rsidRDefault="00455687" w:rsidP="00455687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18"/>
          <w:szCs w:val="18"/>
        </w:rPr>
        <w:t>ppkt</w:t>
      </w:r>
      <w:proofErr w:type="spellEnd"/>
      <w:r>
        <w:rPr>
          <w:rFonts w:ascii="Verdana" w:hAnsi="Verdana"/>
          <w:b/>
          <w:sz w:val="18"/>
          <w:szCs w:val="18"/>
        </w:rPr>
        <w:t>. 4 SWZ spełniamy osobiście/ powołujemy się na zasoby podmiotu trzeciego w następującym zakresie</w:t>
      </w:r>
      <w:r>
        <w:rPr>
          <w:rStyle w:val="Odwoanieprzypisudolnego"/>
          <w:rFonts w:ascii="Verdana" w:hAnsi="Verdana"/>
          <w:b/>
          <w:sz w:val="18"/>
          <w:szCs w:val="18"/>
        </w:rPr>
        <w:footnoteReference w:id="2"/>
      </w:r>
      <w:r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7F88F754" w14:textId="77777777" w:rsidR="00455687" w:rsidRDefault="00455687" w:rsidP="00455687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55687" w14:paraId="39B162AD" w14:textId="77777777" w:rsidTr="004556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8546B4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7F64487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DAFC06A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758663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455687" w14:paraId="367674DD" w14:textId="77777777" w:rsidTr="004556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23511A" w14:textId="77777777" w:rsidR="00455687" w:rsidRDefault="00455687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EB2C83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75DCD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96E11A2" w14:textId="77777777" w:rsidR="00455687" w:rsidRDefault="00455687" w:rsidP="00455687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Oświadczenie, w przypadku </w:t>
      </w: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55687" w14:paraId="612130F1" w14:textId="77777777" w:rsidTr="004556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EA75B68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6A5975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6AB95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455687" w14:paraId="7E814929" w14:textId="77777777" w:rsidTr="004556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5F8822" w14:textId="77777777" w:rsidR="00455687" w:rsidRDefault="00455687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F6607C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0509B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455687" w14:paraId="41006E1A" w14:textId="77777777" w:rsidTr="00455687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0E097AA" w14:textId="77777777" w:rsidR="00455687" w:rsidRDefault="00455687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2732A6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EAE46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88CAE8A" w14:textId="77777777" w:rsidR="00455687" w:rsidRDefault="00455687" w:rsidP="00455687">
      <w:pPr>
        <w:numPr>
          <w:ilvl w:val="0"/>
          <w:numId w:val="7"/>
        </w:numPr>
        <w:suppressAutoHyphens/>
        <w:ind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810CED4" w14:textId="77777777" w:rsidR="00455687" w:rsidRDefault="00455687" w:rsidP="00455687">
      <w:pPr>
        <w:pStyle w:val="Nagwek1"/>
        <w:numPr>
          <w:ilvl w:val="0"/>
          <w:numId w:val="8"/>
        </w:numPr>
        <w:spacing w:before="0" w:after="0"/>
        <w:ind w:left="1080" w:hanging="357"/>
        <w:rPr>
          <w:rFonts w:ascii="Verdana" w:hAnsi="Verdana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14:paraId="17DB8E09" w14:textId="77777777" w:rsidR="00455687" w:rsidRDefault="00455687" w:rsidP="0045568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14:paraId="5CE49BC7" w14:textId="77777777" w:rsidR="00455687" w:rsidRDefault="00455687" w:rsidP="0045568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938F716" w14:textId="77777777" w:rsidR="00455687" w:rsidRDefault="00455687" w:rsidP="00455687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14:paraId="296BE002" w14:textId="77777777" w:rsidR="00455687" w:rsidRDefault="00455687" w:rsidP="0045568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…………………………………………………………………...........................……które dołączamy do oferty.</w:t>
      </w:r>
    </w:p>
    <w:p w14:paraId="2A7D7E7A" w14:textId="77777777" w:rsidR="00455687" w:rsidRDefault="00455687" w:rsidP="00455687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14:paraId="2B69C851" w14:textId="77777777" w:rsidR="00455687" w:rsidRDefault="00455687" w:rsidP="00455687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4369588" w14:textId="77777777" w:rsidR="00455687" w:rsidRDefault="00455687" w:rsidP="00455687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D134E89" w14:textId="77777777" w:rsidR="00455687" w:rsidRDefault="00455687" w:rsidP="00455687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38B8A63A" w14:textId="77777777" w:rsidR="00455687" w:rsidRDefault="00455687" w:rsidP="0045568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04EC26E" w14:textId="4B4DD237" w:rsidR="00FE545C" w:rsidRPr="00455687" w:rsidRDefault="00455687" w:rsidP="00455687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osobistym.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ab/>
      </w:r>
    </w:p>
    <w:sectPr w:rsidR="00FE545C" w:rsidRPr="004556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28705" w14:textId="77777777" w:rsidR="0044588B" w:rsidRDefault="0044588B">
      <w:r>
        <w:separator/>
      </w:r>
    </w:p>
  </w:endnote>
  <w:endnote w:type="continuationSeparator" w:id="0">
    <w:p w14:paraId="05C46A6F" w14:textId="77777777" w:rsidR="0044588B" w:rsidRDefault="0044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9E739" w14:textId="77777777" w:rsidR="00684B18" w:rsidRDefault="00684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4A4C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F12B6" w14:textId="77777777" w:rsidR="00684B18" w:rsidRDefault="00684B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453C5" w14:textId="77777777" w:rsidR="0044588B" w:rsidRDefault="0044588B">
      <w:r>
        <w:separator/>
      </w:r>
    </w:p>
  </w:footnote>
  <w:footnote w:type="continuationSeparator" w:id="0">
    <w:p w14:paraId="26BB4B41" w14:textId="77777777" w:rsidR="0044588B" w:rsidRDefault="0044588B">
      <w:r>
        <w:continuationSeparator/>
      </w:r>
    </w:p>
  </w:footnote>
  <w:footnote w:id="1">
    <w:p w14:paraId="57FEEBB9" w14:textId="77777777" w:rsidR="00455687" w:rsidRDefault="00455687" w:rsidP="0045568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9A6029A" w14:textId="77777777" w:rsidR="00455687" w:rsidRDefault="00455687" w:rsidP="0045568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DDC08" w14:textId="77777777" w:rsidR="00684B18" w:rsidRDefault="00684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C26B7" w14:textId="55AECFA9" w:rsidR="00F53146" w:rsidRPr="00455687" w:rsidRDefault="00F53146" w:rsidP="004556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5FA70" w14:textId="77777777" w:rsidR="00684B18" w:rsidRDefault="00684B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7837DA"/>
    <w:multiLevelType w:val="hybridMultilevel"/>
    <w:tmpl w:val="CEB6A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14028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0333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8031183">
    <w:abstractNumId w:val="4"/>
  </w:num>
  <w:num w:numId="4" w16cid:durableId="863131426">
    <w:abstractNumId w:val="6"/>
  </w:num>
  <w:num w:numId="5" w16cid:durableId="29795454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351679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9929765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96052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47048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88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4588B"/>
    <w:rsid w:val="0045568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B1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ABFCDC7"/>
  <w15:chartTrackingRefBased/>
  <w15:docId w15:val="{F1436441-C7A5-4AD2-84C0-939EA7F22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568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55687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719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2025-02-17T10:23:00Z</dcterms:created>
  <dcterms:modified xsi:type="dcterms:W3CDTF">2025-02-17T10:25:00Z</dcterms:modified>
</cp:coreProperties>
</file>