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374A8C" w14:textId="77777777" w:rsidR="00B028C6" w:rsidRPr="00E874DC" w:rsidRDefault="00B028C6" w:rsidP="00B028C6">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4B339D86" w14:textId="77777777" w:rsidR="00B028C6" w:rsidRDefault="00B028C6" w:rsidP="00B028C6">
      <w:pPr>
        <w:spacing w:before="48" w:line="240" w:lineRule="atLeast"/>
        <w:jc w:val="right"/>
        <w:rPr>
          <w:b/>
          <w:sz w:val="24"/>
          <w:szCs w:val="24"/>
          <w:lang w:val="pl-PL"/>
        </w:rPr>
      </w:pPr>
    </w:p>
    <w:p w14:paraId="162EEE28" w14:textId="77777777" w:rsidR="00B028C6" w:rsidRDefault="00B028C6" w:rsidP="00B028C6">
      <w:pPr>
        <w:spacing w:before="48" w:line="240" w:lineRule="atLeast"/>
        <w:jc w:val="center"/>
        <w:rPr>
          <w:b/>
          <w:sz w:val="24"/>
          <w:szCs w:val="24"/>
          <w:lang w:val="pl-PL"/>
        </w:rPr>
      </w:pPr>
      <w:r>
        <w:rPr>
          <w:b/>
          <w:sz w:val="24"/>
          <w:szCs w:val="24"/>
          <w:lang w:val="pl-PL"/>
        </w:rPr>
        <w:t>WZÓR UMOWY</w:t>
      </w:r>
    </w:p>
    <w:p w14:paraId="21732B28" w14:textId="77777777" w:rsidR="00B028C6" w:rsidRDefault="00B028C6" w:rsidP="00B028C6">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5A4B60F7" w14:textId="77777777" w:rsidR="00B028C6" w:rsidRDefault="00B028C6" w:rsidP="00B028C6">
      <w:pPr>
        <w:spacing w:before="48" w:line="240" w:lineRule="atLeast"/>
        <w:jc w:val="center"/>
        <w:rPr>
          <w:b/>
          <w:sz w:val="28"/>
          <w:lang w:val="pl-PL"/>
        </w:rPr>
      </w:pPr>
    </w:p>
    <w:p w14:paraId="18D3CFDB" w14:textId="2A14C4D1" w:rsidR="00B028C6" w:rsidRPr="00AA2A22" w:rsidRDefault="00B028C6" w:rsidP="00B028C6">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przetargu nieograniczonego, nr sprawy: DE-dzp.272-</w:t>
      </w:r>
      <w:r>
        <w:rPr>
          <w:rFonts w:ascii="Times New Roman" w:hAnsi="Times New Roman"/>
        </w:rPr>
        <w:t>69</w:t>
      </w:r>
      <w:r>
        <w:rPr>
          <w:rFonts w:ascii="Times New Roman" w:hAnsi="Times New Roman"/>
        </w:rPr>
        <w:t>/2</w:t>
      </w:r>
      <w:r>
        <w:rPr>
          <w:rFonts w:ascii="Times New Roman" w:hAnsi="Times New Roman"/>
        </w:rPr>
        <w:t>5</w:t>
      </w:r>
      <w:r w:rsidRPr="00AA2A22">
        <w:rPr>
          <w:rFonts w:ascii="Times New Roman" w:hAnsi="Times New Roman"/>
        </w:rPr>
        <w:t xml:space="preserve"> </w:t>
      </w:r>
    </w:p>
    <w:p w14:paraId="10D9BC29" w14:textId="77777777" w:rsidR="00B028C6" w:rsidRDefault="00B028C6" w:rsidP="00B028C6">
      <w:pPr>
        <w:pStyle w:val="Tekstpodstawowy"/>
        <w:ind w:right="-47"/>
        <w:jc w:val="both"/>
        <w:rPr>
          <w:rFonts w:ascii="Times New Roman" w:hAnsi="Times New Roman"/>
        </w:rPr>
      </w:pPr>
      <w:r w:rsidRPr="00AA2A22">
        <w:rPr>
          <w:rFonts w:ascii="Times New Roman" w:hAnsi="Times New Roman"/>
        </w:rPr>
        <w:t>pomiędzy</w:t>
      </w:r>
    </w:p>
    <w:p w14:paraId="0C141BD5" w14:textId="77777777" w:rsidR="00B028C6" w:rsidRDefault="00B028C6" w:rsidP="00B028C6">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7A7C70EC" w14:textId="77777777" w:rsidR="00B028C6" w:rsidRDefault="00B028C6" w:rsidP="00B028C6">
      <w:pPr>
        <w:pStyle w:val="Tekstpodstawowy"/>
        <w:ind w:right="-47"/>
        <w:jc w:val="both"/>
        <w:rPr>
          <w:rFonts w:ascii="Times New Roman" w:hAnsi="Times New Roman"/>
        </w:rPr>
      </w:pPr>
      <w:r>
        <w:rPr>
          <w:rFonts w:ascii="Times New Roman" w:hAnsi="Times New Roman"/>
        </w:rPr>
        <w:t>reprezentowana przez:</w:t>
      </w:r>
    </w:p>
    <w:p w14:paraId="130516EE" w14:textId="77777777" w:rsidR="00B028C6" w:rsidRDefault="00B028C6" w:rsidP="00B028C6">
      <w:pPr>
        <w:pStyle w:val="Tekstpodstawowy"/>
        <w:ind w:right="-47"/>
        <w:jc w:val="both"/>
        <w:rPr>
          <w:rFonts w:ascii="Times New Roman" w:hAnsi="Times New Roman"/>
        </w:rPr>
      </w:pPr>
      <w:r>
        <w:rPr>
          <w:rFonts w:ascii="Times New Roman" w:hAnsi="Times New Roman"/>
        </w:rPr>
        <w:t xml:space="preserve">1.Dziekana Wydziału /Kierownika Jednostki/............................................................................. </w:t>
      </w:r>
    </w:p>
    <w:p w14:paraId="454D726A" w14:textId="77777777" w:rsidR="00B028C6" w:rsidRDefault="00B028C6" w:rsidP="00B028C6">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472B3110" w14:textId="77777777" w:rsidR="00B028C6" w:rsidRDefault="00B028C6" w:rsidP="00B028C6">
      <w:pPr>
        <w:pStyle w:val="Tekstpodstawowy"/>
        <w:ind w:right="-47"/>
        <w:jc w:val="both"/>
        <w:rPr>
          <w:rFonts w:ascii="Times New Roman" w:hAnsi="Times New Roman"/>
        </w:rPr>
      </w:pPr>
      <w:r>
        <w:rPr>
          <w:rFonts w:ascii="Times New Roman" w:hAnsi="Times New Roman"/>
        </w:rPr>
        <w:t>zwaną dalej KUPUJĄCYM</w:t>
      </w:r>
    </w:p>
    <w:p w14:paraId="5F060382" w14:textId="77777777" w:rsidR="00B028C6" w:rsidRDefault="00B028C6" w:rsidP="00B028C6">
      <w:pPr>
        <w:pStyle w:val="Tekstpodstawowy"/>
        <w:ind w:right="-47"/>
        <w:jc w:val="both"/>
        <w:rPr>
          <w:rFonts w:ascii="Times New Roman" w:hAnsi="Times New Roman"/>
        </w:rPr>
      </w:pPr>
      <w:r>
        <w:rPr>
          <w:rFonts w:ascii="Times New Roman" w:hAnsi="Times New Roman"/>
        </w:rPr>
        <w:t xml:space="preserve">a </w:t>
      </w:r>
    </w:p>
    <w:p w14:paraId="04C1841F" w14:textId="77777777" w:rsidR="00B028C6" w:rsidRDefault="00B028C6" w:rsidP="00B028C6">
      <w:pPr>
        <w:pStyle w:val="Tekstpodstawowy"/>
        <w:ind w:right="-47"/>
        <w:jc w:val="both"/>
        <w:rPr>
          <w:rFonts w:ascii="Times New Roman" w:hAnsi="Times New Roman"/>
        </w:rPr>
      </w:pPr>
      <w:r>
        <w:rPr>
          <w:rFonts w:ascii="Times New Roman" w:hAnsi="Times New Roman"/>
        </w:rPr>
        <w:t>......................................................................................................................................................</w:t>
      </w:r>
    </w:p>
    <w:p w14:paraId="0EF65056" w14:textId="77777777" w:rsidR="00B028C6" w:rsidRDefault="00B028C6" w:rsidP="00B028C6">
      <w:pPr>
        <w:pStyle w:val="Tekstpodstawowy"/>
        <w:ind w:right="-47"/>
        <w:jc w:val="both"/>
        <w:rPr>
          <w:rFonts w:ascii="Times New Roman" w:hAnsi="Times New Roman"/>
        </w:rPr>
      </w:pPr>
      <w:r>
        <w:rPr>
          <w:rFonts w:ascii="Times New Roman" w:hAnsi="Times New Roman"/>
        </w:rPr>
        <w:t>......................................................................................................................................................</w:t>
      </w:r>
    </w:p>
    <w:p w14:paraId="1A74BA21" w14:textId="77777777" w:rsidR="00B028C6" w:rsidRDefault="00B028C6" w:rsidP="00B028C6">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0B153106" w14:textId="77777777" w:rsidR="00B028C6" w:rsidRDefault="00B028C6" w:rsidP="00B028C6">
      <w:pPr>
        <w:pStyle w:val="Tekstpodstawowy"/>
        <w:ind w:right="-47"/>
        <w:jc w:val="both"/>
        <w:rPr>
          <w:rFonts w:ascii="Times New Roman" w:hAnsi="Times New Roman"/>
        </w:rPr>
      </w:pPr>
      <w:r>
        <w:rPr>
          <w:rFonts w:ascii="Times New Roman" w:hAnsi="Times New Roman"/>
        </w:rPr>
        <w:t>reprezentowanym przez:</w:t>
      </w:r>
    </w:p>
    <w:p w14:paraId="47066D06" w14:textId="77777777" w:rsidR="00B028C6" w:rsidRDefault="00B028C6" w:rsidP="00B028C6">
      <w:pPr>
        <w:pStyle w:val="Tekstpodstawowy"/>
        <w:ind w:right="-47"/>
        <w:jc w:val="both"/>
        <w:rPr>
          <w:rFonts w:ascii="Times New Roman" w:hAnsi="Times New Roman"/>
        </w:rPr>
      </w:pPr>
      <w:r>
        <w:rPr>
          <w:rFonts w:ascii="Times New Roman" w:hAnsi="Times New Roman"/>
        </w:rPr>
        <w:t>1...................................................................................................................................................</w:t>
      </w:r>
    </w:p>
    <w:p w14:paraId="5C9161B5" w14:textId="77777777" w:rsidR="00B028C6" w:rsidRDefault="00B028C6" w:rsidP="00B028C6">
      <w:pPr>
        <w:pStyle w:val="Tekstpodstawowy"/>
        <w:ind w:right="-47"/>
        <w:jc w:val="both"/>
        <w:rPr>
          <w:rFonts w:ascii="Times New Roman" w:hAnsi="Times New Roman"/>
        </w:rPr>
      </w:pPr>
      <w:r>
        <w:rPr>
          <w:rFonts w:ascii="Times New Roman" w:hAnsi="Times New Roman"/>
        </w:rPr>
        <w:t xml:space="preserve">2................................................................................................................................................... </w:t>
      </w:r>
    </w:p>
    <w:p w14:paraId="505E577C" w14:textId="77777777" w:rsidR="00B028C6" w:rsidRDefault="00B028C6" w:rsidP="00B028C6">
      <w:pPr>
        <w:pStyle w:val="Tekstpodstawowy"/>
        <w:ind w:right="-47"/>
        <w:jc w:val="both"/>
        <w:rPr>
          <w:rFonts w:ascii="Times New Roman" w:hAnsi="Times New Roman"/>
        </w:rPr>
      </w:pPr>
      <w:r>
        <w:rPr>
          <w:rFonts w:ascii="Times New Roman" w:hAnsi="Times New Roman"/>
        </w:rPr>
        <w:t>zwanym dalej SPRZEDAWCĄ</w:t>
      </w:r>
    </w:p>
    <w:p w14:paraId="4E4F1E1E" w14:textId="77777777" w:rsidR="00B028C6" w:rsidRDefault="00B028C6" w:rsidP="00B028C6">
      <w:pPr>
        <w:pStyle w:val="Tekstpodstawowy"/>
        <w:ind w:right="-47"/>
        <w:jc w:val="center"/>
        <w:rPr>
          <w:rFonts w:ascii="Times New Roman" w:hAnsi="Times New Roman"/>
        </w:rPr>
      </w:pPr>
    </w:p>
    <w:p w14:paraId="4C433838" w14:textId="77777777" w:rsidR="00B028C6" w:rsidRPr="00877B92" w:rsidRDefault="00B028C6" w:rsidP="00B028C6">
      <w:pPr>
        <w:pStyle w:val="Tekstpodstawowy"/>
        <w:ind w:right="-47"/>
        <w:jc w:val="center"/>
        <w:rPr>
          <w:rFonts w:ascii="Times New Roman" w:hAnsi="Times New Roman"/>
          <w:b/>
        </w:rPr>
      </w:pPr>
      <w:r w:rsidRPr="00877B92">
        <w:rPr>
          <w:rFonts w:ascii="Times New Roman" w:hAnsi="Times New Roman"/>
          <w:b/>
        </w:rPr>
        <w:t>§ 1</w:t>
      </w:r>
    </w:p>
    <w:p w14:paraId="49D09595" w14:textId="2DEF87A5" w:rsidR="00B028C6" w:rsidRPr="009D242F" w:rsidRDefault="00B028C6" w:rsidP="00B028C6">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rPr>
        <w:t xml:space="preserve">Przedmiotem niniejszej umowy jest sprzedaż i </w:t>
      </w:r>
      <w:r>
        <w:rPr>
          <w:rFonts w:ascii="Times New Roman" w:hAnsi="Times New Roman"/>
          <w:b/>
        </w:rPr>
        <w:t>d</w:t>
      </w:r>
      <w:r w:rsidRPr="009D242F">
        <w:rPr>
          <w:rFonts w:ascii="Times New Roman" w:hAnsi="Times New Roman"/>
          <w:b/>
        </w:rPr>
        <w:t xml:space="preserve">ostawa </w:t>
      </w:r>
      <w:r>
        <w:rPr>
          <w:rFonts w:ascii="Times New Roman" w:hAnsi="Times New Roman"/>
          <w:b/>
        </w:rPr>
        <w:t>komputera przenośnego</w:t>
      </w:r>
      <w:r>
        <w:rPr>
          <w:rFonts w:ascii="Times New Roman" w:hAnsi="Times New Roman"/>
          <w:b/>
        </w:rPr>
        <w:t xml:space="preserve"> na potrzeby </w:t>
      </w:r>
      <w:proofErr w:type="spellStart"/>
      <w:r>
        <w:rPr>
          <w:rFonts w:ascii="Times New Roman" w:hAnsi="Times New Roman"/>
          <w:b/>
        </w:rPr>
        <w:t>WIMiIP</w:t>
      </w:r>
      <w:proofErr w:type="spellEnd"/>
    </w:p>
    <w:p w14:paraId="62075BC7" w14:textId="77777777" w:rsidR="00B028C6" w:rsidRDefault="00B028C6" w:rsidP="00B028C6">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szCs w:val="24"/>
        </w:rPr>
        <w:t>Szczegółowa specyfikacja sprzętu jest określona w Załączniku nr 1, który stanowi integralną część niniejszej umowy.</w:t>
      </w:r>
    </w:p>
    <w:p w14:paraId="4F58DBA6" w14:textId="77777777" w:rsidR="00B028C6" w:rsidRPr="0043435F" w:rsidRDefault="00B028C6" w:rsidP="00B028C6">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1EEF60E6" w14:textId="77777777" w:rsidR="00B028C6" w:rsidRDefault="00B028C6" w:rsidP="00B028C6">
      <w:pPr>
        <w:pStyle w:val="Tekstpodstawowy"/>
        <w:ind w:right="-47"/>
        <w:jc w:val="both"/>
        <w:rPr>
          <w:rFonts w:ascii="Times New Roman" w:hAnsi="Times New Roman"/>
        </w:rPr>
      </w:pPr>
    </w:p>
    <w:p w14:paraId="6065191E" w14:textId="77777777" w:rsidR="00B028C6" w:rsidRPr="00877B92" w:rsidRDefault="00B028C6" w:rsidP="00B028C6">
      <w:pPr>
        <w:pStyle w:val="Tekstpodstawowy"/>
        <w:ind w:right="-47"/>
        <w:jc w:val="center"/>
        <w:rPr>
          <w:rFonts w:ascii="Times New Roman" w:hAnsi="Times New Roman"/>
          <w:b/>
        </w:rPr>
      </w:pPr>
      <w:r w:rsidRPr="00877B92">
        <w:rPr>
          <w:rFonts w:ascii="Times New Roman" w:hAnsi="Times New Roman"/>
          <w:b/>
        </w:rPr>
        <w:t>§ 2</w:t>
      </w:r>
    </w:p>
    <w:p w14:paraId="21816B44" w14:textId="77777777" w:rsidR="00B028C6" w:rsidRPr="0043435F" w:rsidRDefault="00B028C6" w:rsidP="00B028C6">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Pr>
          <w:rFonts w:ascii="Times New Roman" w:hAnsi="Times New Roman"/>
          <w:szCs w:val="24"/>
        </w:rPr>
        <w:t xml:space="preserve"> </w:t>
      </w:r>
      <w:r w:rsidRPr="0043435F">
        <w:rPr>
          <w:rFonts w:ascii="Times New Roman" w:hAnsi="Times New Roman"/>
          <w:szCs w:val="24"/>
        </w:rPr>
        <w:t xml:space="preserve">sprzęt, o którym mowa w § 1 w terminie do ……. </w:t>
      </w:r>
      <w:r>
        <w:rPr>
          <w:rFonts w:ascii="Times New Roman" w:hAnsi="Times New Roman"/>
          <w:szCs w:val="24"/>
        </w:rPr>
        <w:t>dni</w:t>
      </w:r>
      <w:r w:rsidRPr="0043435F">
        <w:rPr>
          <w:rFonts w:ascii="Times New Roman" w:hAnsi="Times New Roman"/>
          <w:szCs w:val="24"/>
        </w:rPr>
        <w:t xml:space="preserve"> od daty </w:t>
      </w:r>
      <w:r>
        <w:rPr>
          <w:rFonts w:ascii="Times New Roman" w:hAnsi="Times New Roman"/>
          <w:szCs w:val="24"/>
        </w:rPr>
        <w:t>podpisania niniejszej umowy</w:t>
      </w:r>
      <w:r w:rsidRPr="0043435F">
        <w:rPr>
          <w:rFonts w:ascii="Times New Roman" w:hAnsi="Times New Roman"/>
          <w:szCs w:val="24"/>
        </w:rPr>
        <w:t xml:space="preserve"> do siedziby Kupującego</w:t>
      </w:r>
      <w:r>
        <w:rPr>
          <w:rFonts w:ascii="Times New Roman" w:hAnsi="Times New Roman"/>
          <w:szCs w:val="24"/>
        </w:rPr>
        <w:t xml:space="preserve"> </w:t>
      </w:r>
    </w:p>
    <w:p w14:paraId="7CFCE199" w14:textId="77777777" w:rsidR="00B028C6" w:rsidRPr="0043435F" w:rsidRDefault="00B028C6" w:rsidP="00B028C6">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0C6798E1" w14:textId="77777777" w:rsidR="00B028C6" w:rsidRPr="0043435F" w:rsidRDefault="00B028C6" w:rsidP="00B028C6">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7D60B199" w14:textId="77777777" w:rsidR="00B028C6" w:rsidRDefault="00B028C6" w:rsidP="00B028C6">
      <w:pPr>
        <w:pStyle w:val="Tekstpodstawowy"/>
        <w:ind w:right="-47"/>
        <w:jc w:val="both"/>
        <w:rPr>
          <w:rFonts w:ascii="Times New Roman" w:hAnsi="Times New Roman"/>
        </w:rPr>
      </w:pPr>
    </w:p>
    <w:p w14:paraId="018A2DD3" w14:textId="77777777" w:rsidR="00B028C6" w:rsidRDefault="00B028C6" w:rsidP="00B028C6">
      <w:pPr>
        <w:pStyle w:val="Tekstpodstawowy"/>
        <w:ind w:right="-47"/>
        <w:jc w:val="center"/>
        <w:rPr>
          <w:rFonts w:ascii="Times New Roman" w:hAnsi="Times New Roman"/>
          <w:b/>
        </w:rPr>
      </w:pPr>
    </w:p>
    <w:p w14:paraId="2D0CB937" w14:textId="77777777" w:rsidR="00B028C6" w:rsidRDefault="00B028C6" w:rsidP="00B028C6">
      <w:pPr>
        <w:pStyle w:val="Tekstpodstawowy"/>
        <w:ind w:right="-47"/>
        <w:jc w:val="center"/>
        <w:rPr>
          <w:rFonts w:ascii="Times New Roman" w:hAnsi="Times New Roman"/>
          <w:b/>
        </w:rPr>
      </w:pPr>
    </w:p>
    <w:p w14:paraId="5C2A4A59" w14:textId="77777777" w:rsidR="00B028C6" w:rsidRPr="00877B92" w:rsidRDefault="00B028C6" w:rsidP="00B028C6">
      <w:pPr>
        <w:pStyle w:val="Tekstpodstawowy"/>
        <w:ind w:right="-47"/>
        <w:jc w:val="center"/>
        <w:rPr>
          <w:rFonts w:ascii="Times New Roman" w:hAnsi="Times New Roman"/>
          <w:b/>
        </w:rPr>
      </w:pPr>
      <w:r w:rsidRPr="00877B92">
        <w:rPr>
          <w:rFonts w:ascii="Times New Roman" w:hAnsi="Times New Roman"/>
          <w:b/>
        </w:rPr>
        <w:t>§ 3</w:t>
      </w:r>
    </w:p>
    <w:p w14:paraId="5D7315BB" w14:textId="77777777" w:rsidR="00B028C6" w:rsidRPr="0043435F" w:rsidRDefault="00B028C6" w:rsidP="00B028C6">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23157D8E" w14:textId="77777777" w:rsidR="00B028C6" w:rsidRPr="0043435F" w:rsidRDefault="00B028C6" w:rsidP="00B028C6">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lastRenderedPageBreak/>
        <w:t>Do powyższej kwoty Sprzedawca doliczy podatek VAT w wysokości ................................</w:t>
      </w:r>
      <w:r w:rsidRPr="0043435F">
        <w:rPr>
          <w:rFonts w:ascii="Times New Roman" w:hAnsi="Times New Roman"/>
          <w:i/>
          <w:szCs w:val="24"/>
        </w:rPr>
        <w:t>(słownie: ...................................................................................)</w:t>
      </w:r>
    </w:p>
    <w:p w14:paraId="0A7E632B" w14:textId="77777777" w:rsidR="00B028C6" w:rsidRPr="0043435F" w:rsidRDefault="00B028C6" w:rsidP="00B028C6">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2DAF0D0A" w14:textId="77777777" w:rsidR="00B028C6" w:rsidRPr="0043435F" w:rsidRDefault="00B028C6" w:rsidP="00B028C6">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F93F6C0" w14:textId="77777777" w:rsidR="00B028C6" w:rsidRDefault="00B028C6" w:rsidP="00B028C6">
      <w:pPr>
        <w:pStyle w:val="Tekstpodstawowy"/>
        <w:ind w:right="-47"/>
        <w:jc w:val="both"/>
        <w:rPr>
          <w:rFonts w:ascii="Times New Roman" w:hAnsi="Times New Roman"/>
        </w:rPr>
      </w:pPr>
    </w:p>
    <w:p w14:paraId="5A6DED7A" w14:textId="77777777" w:rsidR="00B028C6" w:rsidRPr="00877B92" w:rsidRDefault="00B028C6" w:rsidP="00B028C6">
      <w:pPr>
        <w:pStyle w:val="Tekstpodstawowy"/>
        <w:ind w:right="-47"/>
        <w:jc w:val="center"/>
        <w:rPr>
          <w:rFonts w:ascii="Times New Roman" w:hAnsi="Times New Roman"/>
          <w:b/>
        </w:rPr>
      </w:pPr>
      <w:r w:rsidRPr="00877B92">
        <w:rPr>
          <w:rFonts w:ascii="Times New Roman" w:hAnsi="Times New Roman"/>
          <w:b/>
        </w:rPr>
        <w:t>§ 4</w:t>
      </w:r>
    </w:p>
    <w:p w14:paraId="463C5755" w14:textId="77777777" w:rsidR="00B028C6" w:rsidRDefault="00B028C6" w:rsidP="00B028C6">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13EF34F1" w14:textId="77777777" w:rsidR="00B028C6" w:rsidRDefault="00B028C6" w:rsidP="00B028C6">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5ACECBF4" w14:textId="77777777" w:rsidR="00B028C6" w:rsidRDefault="00B028C6" w:rsidP="00B028C6">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4A7337A4" w14:textId="77777777" w:rsidR="00B028C6" w:rsidRPr="00593CEB" w:rsidRDefault="00B028C6" w:rsidP="00B028C6">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412A6CEA" w14:textId="77777777" w:rsidR="00B028C6" w:rsidRDefault="00B028C6" w:rsidP="00B028C6">
      <w:pPr>
        <w:pStyle w:val="Tekstpodstawowy"/>
        <w:ind w:right="-47"/>
        <w:jc w:val="center"/>
        <w:rPr>
          <w:rFonts w:ascii="Times New Roman" w:hAnsi="Times New Roman"/>
        </w:rPr>
      </w:pPr>
    </w:p>
    <w:p w14:paraId="13A11AC9" w14:textId="77777777" w:rsidR="00B028C6" w:rsidRPr="00877B92" w:rsidRDefault="00B028C6" w:rsidP="00B028C6">
      <w:pPr>
        <w:pStyle w:val="Tekstpodstawowy"/>
        <w:ind w:right="-47"/>
        <w:jc w:val="center"/>
        <w:rPr>
          <w:rFonts w:ascii="Times New Roman" w:hAnsi="Times New Roman"/>
          <w:b/>
        </w:rPr>
      </w:pPr>
      <w:r w:rsidRPr="00877B92">
        <w:rPr>
          <w:rFonts w:ascii="Times New Roman" w:hAnsi="Times New Roman"/>
          <w:b/>
        </w:rPr>
        <w:t>§ 5</w:t>
      </w:r>
    </w:p>
    <w:p w14:paraId="268D5954" w14:textId="77777777" w:rsidR="00B028C6" w:rsidRPr="00C53B52" w:rsidRDefault="00B028C6" w:rsidP="00B028C6">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17A8A9DC" w14:textId="77777777" w:rsidR="00B028C6" w:rsidRPr="00C53B52" w:rsidRDefault="00B028C6" w:rsidP="00B028C6">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3C891532" w14:textId="77777777" w:rsidR="00B028C6" w:rsidRPr="00C53B52" w:rsidRDefault="00B028C6" w:rsidP="00B028C6">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71FEE272" w14:textId="77777777" w:rsidR="00B028C6" w:rsidRPr="00C53B52" w:rsidRDefault="00B028C6" w:rsidP="00B028C6">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5A4233F6" w14:textId="77777777" w:rsidR="00B028C6" w:rsidRPr="00C53B52" w:rsidRDefault="00B028C6" w:rsidP="00B028C6">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całości przez którąkolwiek ze stron z </w:t>
      </w:r>
      <w:r>
        <w:rPr>
          <w:rFonts w:ascii="Times New Roman" w:hAnsi="Times New Roman"/>
        </w:rPr>
        <w:t>winy</w:t>
      </w:r>
      <w:r w:rsidRPr="00C53B52">
        <w:rPr>
          <w:rFonts w:ascii="Times New Roman" w:hAnsi="Times New Roman"/>
        </w:rPr>
        <w:t xml:space="preserve"> Sprzedawcy, w wysokości 10% całkowitego wynagrodzenia netto określonego w  § 3 ust. 1;</w:t>
      </w:r>
    </w:p>
    <w:p w14:paraId="38D04AA5" w14:textId="77777777" w:rsidR="00B028C6" w:rsidRPr="00C53B52" w:rsidRDefault="00B028C6" w:rsidP="00B028C6">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części przez którąkolwiek ze stron z </w:t>
      </w:r>
      <w:r>
        <w:rPr>
          <w:rFonts w:ascii="Times New Roman" w:hAnsi="Times New Roman"/>
        </w:rPr>
        <w:t>winy</w:t>
      </w:r>
      <w:r w:rsidRPr="00C53B52">
        <w:rPr>
          <w:rFonts w:ascii="Times New Roman" w:hAnsi="Times New Roman"/>
        </w:rPr>
        <w:t xml:space="preserve"> Sprzedawcy, w wysokości 10% wartości netto części przedmiotu umowy, której dotyczy odstąpienie;</w:t>
      </w:r>
    </w:p>
    <w:p w14:paraId="29CC7376" w14:textId="77777777" w:rsidR="00B028C6" w:rsidRPr="00C53B52" w:rsidRDefault="00B028C6" w:rsidP="00B028C6">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23762F57" w14:textId="77777777" w:rsidR="00B028C6" w:rsidRPr="00C53B52" w:rsidRDefault="00B028C6" w:rsidP="00B028C6">
      <w:pPr>
        <w:pStyle w:val="Tekstpodstawowy"/>
        <w:numPr>
          <w:ilvl w:val="0"/>
          <w:numId w:val="26"/>
        </w:numPr>
        <w:ind w:left="709" w:right="-47"/>
        <w:jc w:val="both"/>
        <w:rPr>
          <w:rFonts w:ascii="Times New Roman" w:hAnsi="Times New Roman"/>
        </w:rPr>
      </w:pPr>
      <w:r w:rsidRPr="00C53B52">
        <w:rPr>
          <w:rFonts w:ascii="Times New Roman" w:hAnsi="Times New Roman"/>
        </w:rPr>
        <w:t xml:space="preserve">z tytułu odstąpienia od umowy w całości przez którąkolwiek ze stron z </w:t>
      </w:r>
      <w:r>
        <w:rPr>
          <w:rFonts w:ascii="Times New Roman" w:hAnsi="Times New Roman"/>
        </w:rPr>
        <w:t>winy</w:t>
      </w:r>
      <w:r w:rsidRPr="00C53B52">
        <w:rPr>
          <w:rFonts w:ascii="Times New Roman" w:hAnsi="Times New Roman"/>
        </w:rPr>
        <w:t xml:space="preserve"> Kupującego, w wysokości 10% całkowitego wynagrodzenia netto określonego w § 3 ust. 1;</w:t>
      </w:r>
    </w:p>
    <w:p w14:paraId="0802DC4C" w14:textId="77777777" w:rsidR="00B028C6" w:rsidRPr="00C53B52" w:rsidRDefault="00B028C6" w:rsidP="00B028C6">
      <w:pPr>
        <w:pStyle w:val="Tekstpodstawowy"/>
        <w:numPr>
          <w:ilvl w:val="0"/>
          <w:numId w:val="26"/>
        </w:numPr>
        <w:ind w:left="709" w:right="-47"/>
        <w:jc w:val="both"/>
        <w:rPr>
          <w:rFonts w:ascii="Times New Roman" w:hAnsi="Times New Roman"/>
        </w:rPr>
      </w:pPr>
      <w:r w:rsidRPr="00C53B52">
        <w:rPr>
          <w:rFonts w:ascii="Times New Roman" w:hAnsi="Times New Roman"/>
        </w:rPr>
        <w:t xml:space="preserve">z tytułu odstąpienia od umowy w części przez którąkolwiek ze stron z </w:t>
      </w:r>
      <w:r>
        <w:rPr>
          <w:rFonts w:ascii="Times New Roman" w:hAnsi="Times New Roman"/>
        </w:rPr>
        <w:t>winy</w:t>
      </w:r>
      <w:r w:rsidRPr="00C53B52">
        <w:rPr>
          <w:rFonts w:ascii="Times New Roman" w:hAnsi="Times New Roman"/>
        </w:rPr>
        <w:t xml:space="preserve"> Kupującego, w wysokości 10% wartości netto części przedmiotu umowy, której dotyczy odstąpienie</w:t>
      </w:r>
    </w:p>
    <w:p w14:paraId="70CA1238" w14:textId="77777777" w:rsidR="00B028C6" w:rsidRPr="006B2CAA" w:rsidRDefault="00B028C6" w:rsidP="00B028C6">
      <w:pPr>
        <w:pStyle w:val="Tekstpodstawowy"/>
        <w:numPr>
          <w:ilvl w:val="0"/>
          <w:numId w:val="18"/>
        </w:numPr>
        <w:tabs>
          <w:tab w:val="clear" w:pos="720"/>
          <w:tab w:val="num" w:pos="360"/>
        </w:tabs>
        <w:ind w:right="-47"/>
        <w:jc w:val="both"/>
        <w:rPr>
          <w:rFonts w:ascii="Times New Roman" w:hAnsi="Times New Roman"/>
        </w:rPr>
      </w:pPr>
      <w:r w:rsidRPr="006B2CAA">
        <w:rPr>
          <w:rFonts w:ascii="Times New Roman" w:hAnsi="Times New Roman"/>
          <w:szCs w:val="24"/>
        </w:rPr>
        <w:t>Łączna maksymalna wysokość kar umownych, których mogą dochodzić Strony nie może przekroczyć 20% wynagrodzenia netto o którym mowa w § 3ust. 1 umowy.</w:t>
      </w:r>
    </w:p>
    <w:p w14:paraId="1329DA8B" w14:textId="77777777" w:rsidR="00B028C6" w:rsidRDefault="00B028C6" w:rsidP="00B028C6">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47B1C510" w14:textId="77777777" w:rsidR="00B028C6" w:rsidRDefault="00B028C6" w:rsidP="00B028C6">
      <w:pPr>
        <w:pStyle w:val="Tekstpodstawowy"/>
        <w:ind w:right="-47"/>
        <w:jc w:val="center"/>
        <w:rPr>
          <w:rFonts w:ascii="Times New Roman" w:hAnsi="Times New Roman"/>
          <w:b/>
        </w:rPr>
      </w:pPr>
    </w:p>
    <w:p w14:paraId="09E1C3FE" w14:textId="77777777" w:rsidR="00B028C6" w:rsidRDefault="00B028C6" w:rsidP="00B028C6">
      <w:pPr>
        <w:pStyle w:val="Tekstpodstawowy"/>
        <w:ind w:right="-47"/>
        <w:jc w:val="center"/>
        <w:rPr>
          <w:rFonts w:ascii="Times New Roman" w:hAnsi="Times New Roman"/>
          <w:b/>
        </w:rPr>
      </w:pPr>
    </w:p>
    <w:p w14:paraId="35289E32" w14:textId="77777777" w:rsidR="00B028C6" w:rsidRDefault="00B028C6" w:rsidP="00B028C6">
      <w:pPr>
        <w:pStyle w:val="Tekstpodstawowy"/>
        <w:ind w:right="-47"/>
        <w:jc w:val="center"/>
        <w:rPr>
          <w:rFonts w:ascii="Times New Roman" w:hAnsi="Times New Roman"/>
          <w:b/>
        </w:rPr>
      </w:pPr>
      <w:r w:rsidRPr="00877B92">
        <w:rPr>
          <w:rFonts w:ascii="Times New Roman" w:hAnsi="Times New Roman"/>
          <w:b/>
        </w:rPr>
        <w:t>§ 6</w:t>
      </w:r>
    </w:p>
    <w:p w14:paraId="7249C378" w14:textId="77777777" w:rsidR="00B028C6" w:rsidRDefault="00B028C6" w:rsidP="00B028C6">
      <w:pPr>
        <w:pStyle w:val="Tekstpodstawowy"/>
        <w:ind w:right="-47"/>
        <w:jc w:val="center"/>
        <w:rPr>
          <w:rFonts w:ascii="Times New Roman" w:hAnsi="Times New Roman"/>
          <w:b/>
        </w:rPr>
      </w:pPr>
    </w:p>
    <w:p w14:paraId="12DCD499" w14:textId="77777777" w:rsidR="00B028C6" w:rsidRDefault="00B028C6" w:rsidP="00B028C6">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3CD4AAC1" w14:textId="77777777" w:rsidR="00B028C6" w:rsidRDefault="00B028C6" w:rsidP="00B028C6">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45A7784B" w14:textId="77777777" w:rsidR="00B028C6" w:rsidRDefault="00B028C6" w:rsidP="00B028C6">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44BEA857" w14:textId="77777777" w:rsidR="00B028C6" w:rsidRDefault="00B028C6" w:rsidP="00B028C6">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14CFC4D" w14:textId="77777777" w:rsidR="00B028C6" w:rsidRDefault="00B028C6" w:rsidP="00B028C6">
      <w:pPr>
        <w:numPr>
          <w:ilvl w:val="0"/>
          <w:numId w:val="34"/>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617808FC" w14:textId="77777777" w:rsidR="00B028C6" w:rsidRPr="00877B92" w:rsidRDefault="00B028C6" w:rsidP="00B028C6">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54FDA4C8" w14:textId="77777777" w:rsidR="00B028C6" w:rsidRPr="003F1749" w:rsidRDefault="00B028C6" w:rsidP="00B028C6">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21A76274" w14:textId="77777777" w:rsidR="00B028C6" w:rsidRDefault="00B028C6" w:rsidP="00B028C6">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2D78AECB" w14:textId="77777777" w:rsidR="00B028C6" w:rsidRDefault="00B028C6" w:rsidP="00B028C6">
      <w:pPr>
        <w:pStyle w:val="Tekstpodstawowy"/>
        <w:ind w:right="-47"/>
        <w:jc w:val="center"/>
        <w:rPr>
          <w:rFonts w:ascii="Times New Roman" w:hAnsi="Times New Roman"/>
        </w:rPr>
      </w:pPr>
    </w:p>
    <w:p w14:paraId="09D6737F" w14:textId="77777777" w:rsidR="00B028C6" w:rsidRPr="00877B92" w:rsidRDefault="00B028C6" w:rsidP="00B028C6">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03198923" w14:textId="77777777" w:rsidR="00B028C6" w:rsidRPr="0043435F" w:rsidRDefault="00B028C6" w:rsidP="00B028C6">
      <w:pPr>
        <w:numPr>
          <w:ilvl w:val="0"/>
          <w:numId w:val="20"/>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05AEA776" w14:textId="77777777" w:rsidR="00B028C6" w:rsidRPr="0043435F" w:rsidRDefault="00B028C6" w:rsidP="00B028C6">
      <w:pPr>
        <w:numPr>
          <w:ilvl w:val="0"/>
          <w:numId w:val="20"/>
        </w:numPr>
        <w:ind w:left="284"/>
        <w:jc w:val="both"/>
        <w:rPr>
          <w:bCs/>
          <w:sz w:val="24"/>
          <w:szCs w:val="24"/>
          <w:lang w:val="pl-PL" w:eastAsia="en-US"/>
        </w:rPr>
      </w:pPr>
      <w:r w:rsidRPr="0043435F">
        <w:rPr>
          <w:sz w:val="24"/>
          <w:szCs w:val="24"/>
          <w:lang w:val="pl-PL"/>
        </w:rPr>
        <w:t xml:space="preserve">Sprzedawca udziela Kupującemu </w:t>
      </w:r>
      <w:r w:rsidRPr="002D7003">
        <w:rPr>
          <w:b/>
          <w:bCs/>
          <w:sz w:val="24"/>
          <w:szCs w:val="24"/>
          <w:lang w:val="pl-PL"/>
        </w:rPr>
        <w:t>gwarancji producenta lub autoryzowanego przedstawiciela serwisowego producenta</w:t>
      </w:r>
      <w:r>
        <w:rPr>
          <w:sz w:val="24"/>
          <w:szCs w:val="24"/>
          <w:lang w:val="pl-PL"/>
        </w:rPr>
        <w:t xml:space="preserve"> i zapewnia </w:t>
      </w:r>
      <w:r w:rsidRPr="0043435F">
        <w:rPr>
          <w:sz w:val="24"/>
          <w:szCs w:val="24"/>
          <w:lang w:val="pl-PL"/>
        </w:rPr>
        <w:t>że dostarczony przedmiot zamówienia jest fabrycznie nowy i wolny od wad fizycznych i wad prawnych.</w:t>
      </w:r>
    </w:p>
    <w:p w14:paraId="185AFFA3" w14:textId="77777777" w:rsidR="00B028C6" w:rsidRPr="0043435F" w:rsidRDefault="00B028C6" w:rsidP="00B028C6">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760DC94C" w14:textId="77777777" w:rsidR="00B028C6" w:rsidRPr="0043435F" w:rsidRDefault="00B028C6" w:rsidP="00B028C6">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09F0694D" w14:textId="77777777" w:rsidR="00B028C6" w:rsidRPr="0043435F" w:rsidRDefault="00B028C6" w:rsidP="00B028C6">
      <w:pPr>
        <w:numPr>
          <w:ilvl w:val="0"/>
          <w:numId w:val="20"/>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2 dni robocze</w:t>
      </w:r>
      <w:r w:rsidRPr="0043435F">
        <w:rPr>
          <w:bCs/>
          <w:sz w:val="24"/>
          <w:szCs w:val="24"/>
          <w:lang w:val="pl-PL" w:eastAsia="en-US"/>
        </w:rPr>
        <w:t xml:space="preserve"> od momentu zgłoszenia. Za godziny robocze uważa się godziny w dni robocze od poniedziałku do piątku, w godzinach 7:30-15:30, za wyjątkiem dni ustawowo wolnych od pracy. </w:t>
      </w:r>
    </w:p>
    <w:p w14:paraId="6704746E" w14:textId="77777777" w:rsidR="00B028C6" w:rsidRPr="0043435F" w:rsidRDefault="00B028C6" w:rsidP="00B028C6">
      <w:pPr>
        <w:numPr>
          <w:ilvl w:val="0"/>
          <w:numId w:val="20"/>
        </w:numPr>
        <w:ind w:left="284"/>
        <w:jc w:val="both"/>
        <w:rPr>
          <w:bCs/>
          <w:sz w:val="24"/>
          <w:szCs w:val="24"/>
          <w:lang w:val="pl-PL" w:eastAsia="en-US"/>
        </w:rPr>
      </w:pPr>
      <w:r w:rsidRPr="0043435F">
        <w:rPr>
          <w:bCs/>
          <w:sz w:val="24"/>
          <w:szCs w:val="24"/>
          <w:lang w:val="pl-PL" w:eastAsia="en-US"/>
        </w:rPr>
        <w:lastRenderedPageBreak/>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r>
        <w:rPr>
          <w:bCs/>
          <w:sz w:val="24"/>
          <w:szCs w:val="24"/>
          <w:lang w:val="pl-PL" w:eastAsia="en-US"/>
        </w:rPr>
        <w:t>W przypadku konieczności wykonania naprawy poza granicami kraju lub konieczności sprowadzenia części zamiennych zza granicy termin wykonania naprawy może zostać przedłużony o kolejne 7 dni roboczych.</w:t>
      </w:r>
    </w:p>
    <w:p w14:paraId="30F3886A" w14:textId="216EECD6" w:rsidR="00B028C6" w:rsidRPr="0043435F" w:rsidRDefault="00B028C6" w:rsidP="00B028C6">
      <w:pPr>
        <w:numPr>
          <w:ilvl w:val="0"/>
          <w:numId w:val="20"/>
        </w:numPr>
        <w:ind w:left="284"/>
        <w:jc w:val="both"/>
        <w:rPr>
          <w:bCs/>
          <w:sz w:val="24"/>
          <w:szCs w:val="24"/>
          <w:lang w:val="pl-PL" w:eastAsia="en-US"/>
        </w:rPr>
      </w:pPr>
      <w:r w:rsidRPr="0043435F">
        <w:rPr>
          <w:bCs/>
          <w:sz w:val="24"/>
          <w:szCs w:val="24"/>
          <w:lang w:val="pl-PL" w:eastAsia="en-US"/>
        </w:rPr>
        <w:t xml:space="preserve">Wszelkie zgłoszenia usterek (wad) będą przekazywane Sprzedawcy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za zwrotnym potwierdzeniem odbioru zgłoszenia na e-mail na adres: ……………………………</w:t>
      </w:r>
      <w:r>
        <w:rPr>
          <w:bCs/>
          <w:sz w:val="24"/>
          <w:szCs w:val="24"/>
          <w:lang w:val="pl-PL" w:eastAsia="en-US"/>
        </w:rPr>
        <w:t>…………</w:t>
      </w:r>
      <w:r w:rsidRPr="0043435F">
        <w:rPr>
          <w:bCs/>
          <w:sz w:val="24"/>
          <w:szCs w:val="24"/>
          <w:lang w:val="pl-PL" w:eastAsia="en-US"/>
        </w:rPr>
        <w:t xml:space="preserve"> .</w:t>
      </w:r>
    </w:p>
    <w:p w14:paraId="09C505EE" w14:textId="77777777" w:rsidR="00B028C6" w:rsidRPr="0043435F" w:rsidRDefault="00B028C6" w:rsidP="00B028C6">
      <w:pPr>
        <w:numPr>
          <w:ilvl w:val="0"/>
          <w:numId w:val="20"/>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66813082" w14:textId="77777777" w:rsidR="00B028C6" w:rsidRPr="0043435F" w:rsidRDefault="00B028C6" w:rsidP="00B028C6">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052EDC26" w14:textId="77777777" w:rsidR="00B028C6" w:rsidRPr="0043435F" w:rsidRDefault="00B028C6" w:rsidP="00B028C6">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1C04703" w14:textId="77777777" w:rsidR="00B028C6" w:rsidRPr="0043435F" w:rsidRDefault="00B028C6" w:rsidP="00B028C6">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78713A8B" w14:textId="77777777" w:rsidR="00B028C6" w:rsidRPr="0043435F" w:rsidRDefault="00B028C6" w:rsidP="00B028C6">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ADFDB76" w14:textId="77777777" w:rsidR="00B028C6" w:rsidRDefault="00B028C6" w:rsidP="00B028C6">
      <w:pPr>
        <w:pStyle w:val="Tekstpodstawowy"/>
        <w:ind w:left="284" w:right="-47"/>
        <w:jc w:val="both"/>
        <w:rPr>
          <w:rFonts w:ascii="Times New Roman" w:hAnsi="Times New Roman"/>
        </w:rPr>
      </w:pPr>
    </w:p>
    <w:p w14:paraId="68F3062C" w14:textId="77777777" w:rsidR="00B028C6" w:rsidRPr="00877B92" w:rsidRDefault="00B028C6" w:rsidP="00B028C6">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4E40AAB0" w14:textId="77777777" w:rsidR="00B028C6" w:rsidRDefault="00B028C6" w:rsidP="00B028C6">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21E10093" w14:textId="77777777" w:rsidR="00B028C6" w:rsidRPr="009B2595" w:rsidRDefault="00B028C6" w:rsidP="00B028C6">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4FDFCAB0" w14:textId="77777777" w:rsidR="00B028C6" w:rsidRPr="009B2595" w:rsidRDefault="00B028C6" w:rsidP="00B028C6">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576FA01F" w14:textId="77777777" w:rsidR="00B028C6" w:rsidRPr="009B2595" w:rsidRDefault="00B028C6" w:rsidP="00B028C6">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705EAB76" w14:textId="77777777" w:rsidR="00B028C6" w:rsidRPr="009B2595" w:rsidRDefault="00B028C6" w:rsidP="00B028C6">
      <w:pPr>
        <w:numPr>
          <w:ilvl w:val="0"/>
          <w:numId w:val="50"/>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7AE4C4C6" w14:textId="77777777" w:rsidR="00B028C6" w:rsidRPr="009B2595" w:rsidRDefault="00B028C6" w:rsidP="00B028C6">
      <w:pPr>
        <w:numPr>
          <w:ilvl w:val="0"/>
          <w:numId w:val="50"/>
        </w:numPr>
        <w:suppressAutoHyphens/>
        <w:autoSpaceDN w:val="0"/>
        <w:spacing w:after="147"/>
        <w:jc w:val="both"/>
        <w:rPr>
          <w:sz w:val="24"/>
          <w:szCs w:val="24"/>
          <w:lang w:val="pl-PL"/>
        </w:rPr>
      </w:pPr>
      <w:r w:rsidRPr="009B2595">
        <w:rPr>
          <w:color w:val="000000"/>
          <w:sz w:val="24"/>
          <w:szCs w:val="24"/>
          <w:lang w:val="pl-PL"/>
        </w:rPr>
        <w:lastRenderedPageBreak/>
        <w:t>zmiany powszechnie obowiązujących przepisów prawa w zakresie mającym wpływ na realizację Umowy;</w:t>
      </w:r>
    </w:p>
    <w:p w14:paraId="355DEA53" w14:textId="77777777" w:rsidR="00B028C6" w:rsidRPr="009B2595" w:rsidRDefault="00B028C6" w:rsidP="00B028C6">
      <w:pPr>
        <w:numPr>
          <w:ilvl w:val="0"/>
          <w:numId w:val="50"/>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6EF33882" w14:textId="77777777" w:rsidR="00B028C6" w:rsidRPr="009B2595" w:rsidRDefault="00B028C6" w:rsidP="00B028C6">
      <w:pPr>
        <w:numPr>
          <w:ilvl w:val="0"/>
          <w:numId w:val="50"/>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03CBC293" w14:textId="77777777" w:rsidR="00B028C6" w:rsidRPr="009B2595" w:rsidRDefault="00B028C6" w:rsidP="00B028C6">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3AF431E2" w14:textId="77777777" w:rsidR="00B028C6" w:rsidRPr="009B2595" w:rsidRDefault="00B028C6" w:rsidP="00B028C6">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452A7295" w14:textId="77777777" w:rsidR="00B028C6" w:rsidRPr="00042F5C" w:rsidRDefault="00B028C6" w:rsidP="00B028C6">
      <w:pPr>
        <w:widowControl w:val="0"/>
        <w:suppressAutoHyphens/>
        <w:autoSpaceDN w:val="0"/>
        <w:ind w:left="360"/>
        <w:jc w:val="center"/>
        <w:textAlignment w:val="baseline"/>
        <w:rPr>
          <w:rFonts w:eastAsia="SimSun"/>
          <w:b/>
          <w:bCs/>
          <w:color w:val="000000"/>
          <w:kern w:val="2"/>
          <w:sz w:val="24"/>
          <w:szCs w:val="24"/>
          <w:lang w:val="pl-PL"/>
        </w:rPr>
      </w:pPr>
    </w:p>
    <w:p w14:paraId="087AA2E9" w14:textId="77777777" w:rsidR="00B028C6" w:rsidRPr="009B2595" w:rsidRDefault="00B028C6" w:rsidP="00B028C6">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63C883E2" w14:textId="77777777" w:rsidR="00B028C6" w:rsidRPr="009B2595" w:rsidRDefault="00B028C6" w:rsidP="00B028C6">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1E785AA2" w14:textId="77777777" w:rsidR="00B028C6" w:rsidRPr="009B2595" w:rsidRDefault="00B028C6" w:rsidP="00B028C6">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0A39B10D" w14:textId="77777777" w:rsidR="00B028C6" w:rsidRPr="009B2595" w:rsidRDefault="00B028C6" w:rsidP="00B028C6">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249FC0A" w14:textId="77777777" w:rsidR="00B028C6" w:rsidRPr="009B2595" w:rsidRDefault="00B028C6" w:rsidP="00B028C6">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4B56EDF0" w14:textId="77777777" w:rsidR="00B028C6" w:rsidRPr="00877B92" w:rsidRDefault="00B028C6" w:rsidP="00B028C6">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60F2F603" w14:textId="77777777" w:rsidR="00B028C6" w:rsidRDefault="00B028C6" w:rsidP="00B028C6">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63D4CB85" w14:textId="77777777" w:rsidR="00B028C6" w:rsidRDefault="00B028C6" w:rsidP="00B028C6">
      <w:pPr>
        <w:pStyle w:val="Tekstpodstawowy"/>
        <w:ind w:right="-47"/>
        <w:jc w:val="center"/>
        <w:rPr>
          <w:rFonts w:ascii="Times New Roman" w:hAnsi="Times New Roman"/>
        </w:rPr>
      </w:pPr>
    </w:p>
    <w:p w14:paraId="7590A5E0" w14:textId="77777777" w:rsidR="00B028C6" w:rsidRDefault="00B028C6" w:rsidP="00B028C6">
      <w:pPr>
        <w:pStyle w:val="Tekstpodstawowy"/>
        <w:ind w:right="-47"/>
        <w:jc w:val="center"/>
        <w:rPr>
          <w:rFonts w:ascii="Times New Roman" w:hAnsi="Times New Roman"/>
        </w:rPr>
      </w:pPr>
    </w:p>
    <w:p w14:paraId="4938662E" w14:textId="77777777" w:rsidR="00B028C6" w:rsidRPr="00877B92" w:rsidRDefault="00B028C6" w:rsidP="00B028C6">
      <w:pPr>
        <w:pStyle w:val="Tekstpodstawowy"/>
        <w:ind w:right="-47"/>
        <w:jc w:val="center"/>
        <w:rPr>
          <w:b/>
        </w:rPr>
      </w:pPr>
      <w:r w:rsidRPr="00877B92">
        <w:rPr>
          <w:rFonts w:ascii="Times New Roman" w:hAnsi="Times New Roman"/>
          <w:b/>
        </w:rPr>
        <w:t>§1</w:t>
      </w:r>
      <w:r>
        <w:rPr>
          <w:rFonts w:ascii="Times New Roman" w:hAnsi="Times New Roman"/>
          <w:b/>
        </w:rPr>
        <w:t>2</w:t>
      </w:r>
    </w:p>
    <w:p w14:paraId="13B4CA74" w14:textId="77777777" w:rsidR="00B028C6" w:rsidRDefault="00B028C6" w:rsidP="00B028C6">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19C79285" w14:textId="77777777" w:rsidR="00B028C6" w:rsidRDefault="00B028C6" w:rsidP="00B028C6">
      <w:pPr>
        <w:pStyle w:val="NormalnyWeb"/>
        <w:jc w:val="both"/>
      </w:pPr>
      <w:r>
        <w:lastRenderedPageBreak/>
        <w:t xml:space="preserve">2. W razie wątpliwości, czy określona informacja stanowi tajemnicę Wykonawca zobowiązany jest zwrócić się w formie pisemnej do Zamawiającego o wyjaśnienie takiej wątpliwości. </w:t>
      </w:r>
    </w:p>
    <w:p w14:paraId="184CABA5" w14:textId="77777777" w:rsidR="00B028C6" w:rsidRDefault="00B028C6" w:rsidP="00B028C6">
      <w:pPr>
        <w:pStyle w:val="NormalnyWeb"/>
        <w:jc w:val="both"/>
      </w:pPr>
      <w:r>
        <w:t xml:space="preserve">3. Wykonawca zobowiązuje się do wykorzystania uzyskanych, powyższych informacji jedynie w celu wykonania przedmiotu umowy. </w:t>
      </w:r>
    </w:p>
    <w:p w14:paraId="50619CAD" w14:textId="77777777" w:rsidR="00B028C6" w:rsidRDefault="00B028C6" w:rsidP="00B028C6">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4BC47A7B" w14:textId="77777777" w:rsidR="00B028C6" w:rsidRDefault="00B028C6" w:rsidP="00B028C6">
      <w:pPr>
        <w:pStyle w:val="NormalnyWeb"/>
        <w:jc w:val="both"/>
      </w:pPr>
      <w:r>
        <w:t>5. Powyższe przepisy nie będą miały zastosowania wobec informacji powszechnie znanych lub opublikowanych oraz w przypadku żądania ich ujawnienia przez uprawniony organ.</w:t>
      </w:r>
    </w:p>
    <w:p w14:paraId="4B9B8E29" w14:textId="77777777" w:rsidR="00B028C6" w:rsidRDefault="00B028C6" w:rsidP="00B028C6">
      <w:pPr>
        <w:pStyle w:val="Tekstpodstawowy"/>
        <w:ind w:right="-47"/>
        <w:jc w:val="both"/>
        <w:rPr>
          <w:rFonts w:ascii="Times New Roman" w:hAnsi="Times New Roman"/>
        </w:rPr>
      </w:pPr>
    </w:p>
    <w:p w14:paraId="29A98DB1" w14:textId="77777777" w:rsidR="00B028C6" w:rsidRPr="00877B92" w:rsidRDefault="00B028C6" w:rsidP="00B028C6">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68AD8E20" w14:textId="77777777" w:rsidR="00B028C6" w:rsidRDefault="00B028C6" w:rsidP="00B028C6">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65323EC2" w14:textId="77777777" w:rsidR="00B028C6" w:rsidRDefault="00B028C6" w:rsidP="00B028C6">
      <w:pPr>
        <w:pStyle w:val="Tekstpodstawowy"/>
        <w:ind w:right="-47"/>
        <w:jc w:val="both"/>
        <w:rPr>
          <w:rFonts w:ascii="Times New Roman" w:hAnsi="Times New Roman"/>
        </w:rPr>
      </w:pPr>
    </w:p>
    <w:p w14:paraId="539E9036" w14:textId="77777777" w:rsidR="00B028C6" w:rsidRPr="00877B92" w:rsidRDefault="00B028C6" w:rsidP="00B028C6">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050F4B80" w14:textId="77777777" w:rsidR="00B028C6" w:rsidRDefault="00B028C6" w:rsidP="00B028C6">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36D025D9" w14:textId="77777777" w:rsidR="00B028C6" w:rsidRDefault="00B028C6" w:rsidP="00B028C6">
      <w:pPr>
        <w:pStyle w:val="Tekstpodstawowy"/>
        <w:ind w:right="-47"/>
        <w:jc w:val="both"/>
        <w:rPr>
          <w:rFonts w:ascii="Times New Roman" w:hAnsi="Times New Roman"/>
        </w:rPr>
      </w:pPr>
    </w:p>
    <w:p w14:paraId="6A48C015" w14:textId="77777777" w:rsidR="00B028C6" w:rsidRPr="00877B92" w:rsidRDefault="00B028C6" w:rsidP="00B028C6">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03FDE60F" w14:textId="77777777" w:rsidR="00B028C6" w:rsidRPr="004F0507" w:rsidRDefault="00B028C6" w:rsidP="00B028C6">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3E6F8DAA" w14:textId="77777777" w:rsidR="00B028C6" w:rsidRDefault="00B028C6" w:rsidP="00B028C6">
      <w:pPr>
        <w:pStyle w:val="Tekstpodstawowy2"/>
        <w:spacing w:line="240" w:lineRule="auto"/>
        <w:ind w:right="-47"/>
      </w:pPr>
    </w:p>
    <w:p w14:paraId="589A7FC8" w14:textId="77777777" w:rsidR="00B028C6" w:rsidRPr="004F0507" w:rsidRDefault="00B028C6" w:rsidP="00B028C6">
      <w:pPr>
        <w:pStyle w:val="Tekstpodstawowy2"/>
        <w:spacing w:line="240" w:lineRule="auto"/>
        <w:ind w:right="-47"/>
        <w:rPr>
          <w:b/>
          <w:sz w:val="24"/>
        </w:rPr>
      </w:pPr>
      <w:r>
        <w:rPr>
          <w:b/>
          <w:sz w:val="24"/>
        </w:rPr>
        <w:t xml:space="preserve">      </w:t>
      </w:r>
      <w:r w:rsidRPr="004F0507">
        <w:rPr>
          <w:b/>
          <w:sz w:val="24"/>
        </w:rPr>
        <w:t>Za Sprzedawcę                                                                                   Za Kupującego</w:t>
      </w:r>
    </w:p>
    <w:p w14:paraId="3A25115F" w14:textId="77777777" w:rsidR="00B028C6" w:rsidRPr="000936CA" w:rsidRDefault="00B028C6" w:rsidP="00B028C6">
      <w:pPr>
        <w:rPr>
          <w:lang w:val="pl-PL"/>
        </w:rPr>
      </w:pPr>
    </w:p>
    <w:p w14:paraId="3B182AB3" w14:textId="77777777" w:rsidR="00B028C6" w:rsidRDefault="00B028C6" w:rsidP="00B028C6">
      <w:pPr>
        <w:pStyle w:val="Zwykytekst"/>
        <w:rPr>
          <w:lang w:val="pl-PL"/>
        </w:rPr>
      </w:pPr>
    </w:p>
    <w:p w14:paraId="292AEFEB" w14:textId="77777777" w:rsidR="00B028C6" w:rsidRDefault="00B028C6" w:rsidP="00B028C6">
      <w:pPr>
        <w:pStyle w:val="Zwykytekst"/>
        <w:rPr>
          <w:lang w:val="pl-PL"/>
        </w:rPr>
      </w:pPr>
    </w:p>
    <w:p w14:paraId="6F42CA82" w14:textId="77777777" w:rsidR="00B028C6" w:rsidRDefault="00B028C6" w:rsidP="00B028C6">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705FC9A5" w14:textId="77777777" w:rsidR="00B028C6" w:rsidRPr="00496551" w:rsidRDefault="00B028C6" w:rsidP="00B028C6">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25C7B8DA" w14:textId="77777777" w:rsidR="00B028C6" w:rsidRPr="00496551" w:rsidRDefault="00B028C6" w:rsidP="00B028C6">
      <w:pPr>
        <w:pStyle w:val="Zwykytekst"/>
        <w:rPr>
          <w:rFonts w:ascii="Times New Roman" w:hAnsi="Times New Roman" w:cs="Times New Roman"/>
          <w:sz w:val="16"/>
          <w:szCs w:val="16"/>
          <w:lang w:val="pl-PL"/>
        </w:rPr>
      </w:pPr>
    </w:p>
    <w:p w14:paraId="7A0B4B0C" w14:textId="77777777" w:rsidR="00B028C6" w:rsidRPr="00496551" w:rsidRDefault="00B028C6" w:rsidP="00B028C6">
      <w:pPr>
        <w:pStyle w:val="Zwykytekst"/>
        <w:rPr>
          <w:sz w:val="16"/>
          <w:szCs w:val="16"/>
          <w:lang w:val="pl-PL"/>
        </w:rPr>
      </w:pPr>
    </w:p>
    <w:p w14:paraId="1E4B12FB" w14:textId="77777777" w:rsidR="00B028C6" w:rsidRPr="00877B92" w:rsidRDefault="00B028C6" w:rsidP="00B028C6">
      <w:pPr>
        <w:rPr>
          <w:lang w:val="pl-PL"/>
        </w:rPr>
      </w:pPr>
    </w:p>
    <w:p w14:paraId="4123F855" w14:textId="77777777" w:rsidR="00B028C6" w:rsidRDefault="00B028C6" w:rsidP="00B028C6">
      <w:pPr>
        <w:rPr>
          <w:lang w:val="pl-PL"/>
        </w:rPr>
      </w:pPr>
    </w:p>
    <w:p w14:paraId="1BFAA3DB" w14:textId="77777777" w:rsidR="00B028C6" w:rsidRPr="009B06ED" w:rsidRDefault="00B028C6" w:rsidP="00B028C6">
      <w:pPr>
        <w:rPr>
          <w:lang w:val="pl-PL"/>
        </w:rPr>
      </w:pPr>
      <w:r>
        <w:rPr>
          <w:lang w:val="pl-PL"/>
        </w:rPr>
        <w:t>* Egzemplarz dla Wykonawcy / AGH</w:t>
      </w:r>
    </w:p>
    <w:p w14:paraId="796CCD44" w14:textId="77777777" w:rsidR="00B028C6" w:rsidRPr="00456B64" w:rsidRDefault="00B028C6" w:rsidP="00B028C6">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5E0B9932" w14:textId="77777777" w:rsidR="00B028C6" w:rsidRPr="00456B64" w:rsidRDefault="00B028C6" w:rsidP="00B028C6">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7E00F7CA" w14:textId="77777777" w:rsidR="00B028C6" w:rsidRPr="002D7003" w:rsidRDefault="00B028C6" w:rsidP="00B028C6">
      <w:pPr>
        <w:rPr>
          <w:lang w:val="pl-PL"/>
        </w:rPr>
      </w:pPr>
    </w:p>
    <w:p w14:paraId="062EFE6B" w14:textId="77777777" w:rsidR="00B028C6" w:rsidRPr="00C51FE0" w:rsidRDefault="00B028C6" w:rsidP="00B028C6">
      <w:pPr>
        <w:rPr>
          <w:lang w:val="pl-PL"/>
        </w:rPr>
      </w:pPr>
    </w:p>
    <w:p w14:paraId="53E2F010" w14:textId="77777777" w:rsidR="00B028C6" w:rsidRPr="00D57065" w:rsidRDefault="00B028C6" w:rsidP="00B028C6">
      <w:pPr>
        <w:rPr>
          <w:lang w:val="pl-PL"/>
        </w:rPr>
      </w:pPr>
    </w:p>
    <w:p w14:paraId="4420818F" w14:textId="77777777" w:rsidR="00B028C6" w:rsidRPr="00F8529B" w:rsidRDefault="00B028C6" w:rsidP="00B028C6">
      <w:pPr>
        <w:rPr>
          <w:lang w:val="pl-PL"/>
        </w:rPr>
      </w:pPr>
    </w:p>
    <w:p w14:paraId="2E172C6F" w14:textId="77777777" w:rsidR="00B028C6" w:rsidRPr="00901D7D" w:rsidRDefault="00B028C6" w:rsidP="00B028C6">
      <w:pPr>
        <w:rPr>
          <w:lang w:val="pl-PL"/>
        </w:rPr>
      </w:pPr>
    </w:p>
    <w:p w14:paraId="74D09652" w14:textId="77777777" w:rsidR="00496551" w:rsidRPr="00B028C6" w:rsidRDefault="00496551" w:rsidP="00B028C6">
      <w:pPr>
        <w:rPr>
          <w:lang w:val="pl-PL"/>
        </w:rPr>
      </w:pPr>
    </w:p>
    <w:sectPr w:rsidR="00496551" w:rsidRPr="00B028C6">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239E9D" w14:textId="77777777" w:rsidR="002713FC" w:rsidRDefault="002713FC">
      <w:r>
        <w:separator/>
      </w:r>
    </w:p>
  </w:endnote>
  <w:endnote w:type="continuationSeparator" w:id="0">
    <w:p w14:paraId="1B9F2676" w14:textId="77777777" w:rsidR="002713FC" w:rsidRDefault="00271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01CE9" w14:textId="77777777" w:rsidR="00C11182" w:rsidRDefault="00C1118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CA902" w14:textId="77777777" w:rsidR="00B028C6" w:rsidRDefault="00B028C6">
    <w:pPr>
      <w:pStyle w:val="Stopka"/>
      <w:jc w:val="right"/>
    </w:pPr>
    <w:r>
      <w:fldChar w:fldCharType="begin"/>
    </w:r>
    <w:r>
      <w:instrText>PAGE   \* MERGEFORMAT</w:instrText>
    </w:r>
    <w:r>
      <w:fldChar w:fldCharType="separate"/>
    </w:r>
    <w:r>
      <w:rPr>
        <w:lang w:val="pl-PL"/>
      </w:rPr>
      <w:t>2</w:t>
    </w:r>
    <w:r>
      <w:fldChar w:fldCharType="end"/>
    </w:r>
  </w:p>
  <w:p w14:paraId="09CE2800" w14:textId="77777777" w:rsidR="00C11182" w:rsidRDefault="00C11182">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C64C7" w14:textId="77777777" w:rsidR="00C11182" w:rsidRDefault="00C1118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41DBA3" w14:textId="77777777" w:rsidR="002713FC" w:rsidRDefault="002713FC">
      <w:r>
        <w:separator/>
      </w:r>
    </w:p>
  </w:footnote>
  <w:footnote w:type="continuationSeparator" w:id="0">
    <w:p w14:paraId="30970D2C" w14:textId="77777777" w:rsidR="002713FC" w:rsidRDefault="002713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ABA3D" w14:textId="77777777" w:rsidR="00C11182" w:rsidRDefault="00C1118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EA205" w14:textId="77777777" w:rsidR="00C11182" w:rsidRDefault="00C1118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0A920" w14:textId="77777777" w:rsidR="00C11182" w:rsidRDefault="00C1118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302664508">
    <w:abstractNumId w:val="19"/>
  </w:num>
  <w:num w:numId="2" w16cid:durableId="192883079">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43777536">
    <w:abstractNumId w:val="29"/>
  </w:num>
  <w:num w:numId="4" w16cid:durableId="557863655">
    <w:abstractNumId w:val="11"/>
  </w:num>
  <w:num w:numId="5" w16cid:durableId="1029917304">
    <w:abstractNumId w:val="30"/>
  </w:num>
  <w:num w:numId="6" w16cid:durableId="390080943">
    <w:abstractNumId w:val="32"/>
  </w:num>
  <w:num w:numId="7" w16cid:durableId="1312712164">
    <w:abstractNumId w:val="35"/>
  </w:num>
  <w:num w:numId="8" w16cid:durableId="510292483">
    <w:abstractNumId w:val="25"/>
  </w:num>
  <w:num w:numId="9" w16cid:durableId="536741572">
    <w:abstractNumId w:val="39"/>
  </w:num>
  <w:num w:numId="10" w16cid:durableId="1019351548">
    <w:abstractNumId w:val="27"/>
  </w:num>
  <w:num w:numId="11" w16cid:durableId="766077172">
    <w:abstractNumId w:val="6"/>
  </w:num>
  <w:num w:numId="12" w16cid:durableId="630790026">
    <w:abstractNumId w:val="10"/>
  </w:num>
  <w:num w:numId="13" w16cid:durableId="977806146">
    <w:abstractNumId w:val="14"/>
  </w:num>
  <w:num w:numId="14" w16cid:durableId="1582371958">
    <w:abstractNumId w:val="40"/>
  </w:num>
  <w:num w:numId="15" w16cid:durableId="660350507">
    <w:abstractNumId w:val="13"/>
  </w:num>
  <w:num w:numId="16" w16cid:durableId="55400671">
    <w:abstractNumId w:val="9"/>
  </w:num>
  <w:num w:numId="17" w16cid:durableId="522667394">
    <w:abstractNumId w:val="37"/>
  </w:num>
  <w:num w:numId="18" w16cid:durableId="1613592577">
    <w:abstractNumId w:val="28"/>
  </w:num>
  <w:num w:numId="19" w16cid:durableId="123818377">
    <w:abstractNumId w:val="23"/>
  </w:num>
  <w:num w:numId="20" w16cid:durableId="1092627871">
    <w:abstractNumId w:val="26"/>
  </w:num>
  <w:num w:numId="21" w16cid:durableId="2065642750">
    <w:abstractNumId w:val="20"/>
  </w:num>
  <w:num w:numId="22" w16cid:durableId="1160848845">
    <w:abstractNumId w:val="0"/>
  </w:num>
  <w:num w:numId="23" w16cid:durableId="1863932684">
    <w:abstractNumId w:val="38"/>
  </w:num>
  <w:num w:numId="24" w16cid:durableId="594678309">
    <w:abstractNumId w:val="18"/>
  </w:num>
  <w:num w:numId="25" w16cid:durableId="1259288798">
    <w:abstractNumId w:val="3"/>
  </w:num>
  <w:num w:numId="26" w16cid:durableId="1228808813">
    <w:abstractNumId w:val="31"/>
  </w:num>
  <w:num w:numId="27" w16cid:durableId="199564376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823254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411011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290409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8636934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1752155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6959915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1139059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7662423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8168387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9809598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67872680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6424885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07055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0112531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72575988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38748826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55308069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65745820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40360334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05712046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29213005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10626089">
    <w:abstractNumId w:val="7"/>
  </w:num>
  <w:num w:numId="50" w16cid:durableId="77333242">
    <w:abstractNumId w:val="36"/>
  </w:num>
  <w:num w:numId="51" w16cid:durableId="178739045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713FC"/>
    <w:rsid w:val="000033EA"/>
    <w:rsid w:val="0002467C"/>
    <w:rsid w:val="00040A7A"/>
    <w:rsid w:val="0007315E"/>
    <w:rsid w:val="000936CA"/>
    <w:rsid w:val="00097182"/>
    <w:rsid w:val="000B1A00"/>
    <w:rsid w:val="000C0F66"/>
    <w:rsid w:val="001764D4"/>
    <w:rsid w:val="001F341B"/>
    <w:rsid w:val="002430FD"/>
    <w:rsid w:val="00267340"/>
    <w:rsid w:val="002713FC"/>
    <w:rsid w:val="00275C59"/>
    <w:rsid w:val="002E46B7"/>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028C6"/>
    <w:rsid w:val="00BA1B11"/>
    <w:rsid w:val="00BA5498"/>
    <w:rsid w:val="00BD0C12"/>
    <w:rsid w:val="00BD5E3D"/>
    <w:rsid w:val="00C07E7C"/>
    <w:rsid w:val="00C11182"/>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15E9A1"/>
  <w15:chartTrackingRefBased/>
  <w15:docId w15:val="{2F43F3D0-3A08-439B-A9A7-9F25E5C35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028C6"/>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B028C6"/>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2</TotalTime>
  <Pages>6</Pages>
  <Words>2276</Words>
  <Characters>13662</Characters>
  <Application>Microsoft Office Word</Application>
  <DocSecurity>0</DocSecurity>
  <Lines>113</Lines>
  <Paragraphs>31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15907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1601-01-01T00:00:00Z</cp:lastPrinted>
  <dcterms:created xsi:type="dcterms:W3CDTF">2025-02-10T07:50:00Z</dcterms:created>
  <dcterms:modified xsi:type="dcterms:W3CDTF">2025-02-10T07:52:00Z</dcterms:modified>
</cp:coreProperties>
</file>