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811A3" w14:textId="77777777" w:rsidR="00C54795" w:rsidRPr="002A16E2" w:rsidRDefault="00C54795" w:rsidP="00C54795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759DBC27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4AD98297" w14:textId="77777777" w:rsidR="00C54795" w:rsidRPr="002A16E2" w:rsidRDefault="00C54795" w:rsidP="00C5479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573B5AC" w14:textId="77777777" w:rsidR="00C54795" w:rsidRPr="002A16E2" w:rsidRDefault="00C54795" w:rsidP="00C5479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30D40A8" w14:textId="77777777" w:rsidR="00C54795" w:rsidRPr="002A16E2" w:rsidRDefault="00C54795" w:rsidP="00C54795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E763735" w14:textId="77777777" w:rsidR="00C54795" w:rsidRPr="002A16E2" w:rsidRDefault="00C54795" w:rsidP="00C5479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830E5B7" w14:textId="77777777" w:rsidR="00C54795" w:rsidRPr="00FA50AF" w:rsidRDefault="00C54795" w:rsidP="00C5479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6E961E4" w14:textId="77777777" w:rsidR="00C54795" w:rsidRPr="002A16E2" w:rsidRDefault="00C54795" w:rsidP="00C5479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25D3B72" w14:textId="77777777" w:rsidR="00C54795" w:rsidRPr="002A16E2" w:rsidRDefault="00C54795" w:rsidP="00C5479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DBE7987" w14:textId="77777777" w:rsidR="00C54795" w:rsidRPr="002A16E2" w:rsidRDefault="00C54795" w:rsidP="00C5479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7F490635" w14:textId="77777777" w:rsidR="00C54795" w:rsidRPr="002A16E2" w:rsidRDefault="00C54795" w:rsidP="00C5479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F801B1D" w14:textId="77777777" w:rsidR="00C54795" w:rsidRPr="002A16E2" w:rsidRDefault="00C54795" w:rsidP="00C5479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09CE4C0" w14:textId="77777777" w:rsidR="00C54795" w:rsidRPr="002A16E2" w:rsidRDefault="00C54795" w:rsidP="00C5479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E0082F2" w14:textId="77777777" w:rsidR="00C54795" w:rsidRPr="002A16E2" w:rsidRDefault="00C54795" w:rsidP="00C5479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4AC7F03" w14:textId="77777777" w:rsidR="00C54795" w:rsidRPr="002A16E2" w:rsidRDefault="00C54795" w:rsidP="00C54795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18919519" w14:textId="77777777" w:rsidR="00C54795" w:rsidRPr="002A16E2" w:rsidRDefault="00C54795" w:rsidP="00C5479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4118F10" w14:textId="77777777" w:rsidR="00C54795" w:rsidRPr="002A16E2" w:rsidRDefault="00C54795" w:rsidP="00C5479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50AA2E61" w14:textId="77777777" w:rsidR="00C54795" w:rsidRPr="002A16E2" w:rsidRDefault="00C54795" w:rsidP="00C5479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BC229B7" w14:textId="77777777" w:rsidR="00C54795" w:rsidRPr="002A16E2" w:rsidRDefault="00C54795" w:rsidP="00C5479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2C7093A" w14:textId="77777777" w:rsidR="00C54795" w:rsidRPr="002A16E2" w:rsidRDefault="00C54795" w:rsidP="00C54795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38B9D54E" w14:textId="77777777" w:rsidR="00C54795" w:rsidRPr="002A16E2" w:rsidRDefault="00C54795" w:rsidP="00C54795">
      <w:pPr>
        <w:ind w:firstLine="3969"/>
        <w:rPr>
          <w:b/>
          <w:sz w:val="22"/>
          <w:szCs w:val="22"/>
        </w:rPr>
      </w:pPr>
    </w:p>
    <w:p w14:paraId="4C38E601" w14:textId="704B168C" w:rsidR="00C54795" w:rsidRDefault="00C54795" w:rsidP="00C54795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BF2A3B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komputera przenośnego</w:t>
      </w:r>
      <w:r w:rsidRPr="00BF2A3B">
        <w:rPr>
          <w:b/>
          <w:sz w:val="22"/>
          <w:szCs w:val="22"/>
        </w:rPr>
        <w:t xml:space="preserve"> na potrzeby </w:t>
      </w:r>
      <w:proofErr w:type="spellStart"/>
      <w:r>
        <w:rPr>
          <w:b/>
          <w:sz w:val="22"/>
          <w:szCs w:val="22"/>
        </w:rPr>
        <w:t>WIMiIP</w:t>
      </w:r>
      <w:proofErr w:type="spellEnd"/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69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DDC97F2" w14:textId="77777777" w:rsidR="00C54795" w:rsidRDefault="00C54795" w:rsidP="00C54795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52BDE1C0" w14:textId="77777777" w:rsidR="00C54795" w:rsidRPr="00483084" w:rsidRDefault="00C54795" w:rsidP="00C5479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598A5D7D" w14:textId="77777777" w:rsidR="00C54795" w:rsidRPr="00483084" w:rsidRDefault="00C54795" w:rsidP="00C5479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C315CFA" w14:textId="77777777" w:rsidR="00C54795" w:rsidRPr="00483084" w:rsidRDefault="00C54795" w:rsidP="00C5479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7CC8B11E" w14:textId="77777777" w:rsidR="00C54795" w:rsidRPr="00483084" w:rsidRDefault="00C54795" w:rsidP="00C5479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A3FC4FC" w14:textId="77777777" w:rsidR="00C54795" w:rsidRPr="00483084" w:rsidRDefault="00C54795" w:rsidP="00C5479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B74BF67" w14:textId="77777777" w:rsidR="00C54795" w:rsidRPr="00483084" w:rsidRDefault="00C54795" w:rsidP="00C5479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8DFB3AE" w14:textId="77777777" w:rsidR="00C54795" w:rsidRDefault="00C54795" w:rsidP="00C54795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08FCC4D9" w14:textId="77777777" w:rsidR="00C54795" w:rsidRPr="00483084" w:rsidRDefault="00C54795" w:rsidP="00C54795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641879DE" w14:textId="77777777" w:rsidR="00C54795" w:rsidRPr="002A16E2" w:rsidRDefault="00C54795" w:rsidP="00C5479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…………. dni od daty podpisania umowy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A082CF7" w14:textId="0B2A1CC3" w:rsidR="00C54795" w:rsidRPr="002A16E2" w:rsidRDefault="00C54795" w:rsidP="00C5479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12</w:t>
      </w:r>
      <w:r w:rsidRPr="002A16E2">
        <w:rPr>
          <w:b/>
          <w:bCs/>
          <w:sz w:val="22"/>
          <w:szCs w:val="22"/>
        </w:rPr>
        <w:t xml:space="preserve"> 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y</w:t>
      </w:r>
    </w:p>
    <w:p w14:paraId="46B1C81C" w14:textId="77777777" w:rsidR="00C54795" w:rsidRPr="002A16E2" w:rsidRDefault="00C54795" w:rsidP="00C5479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D56C5D8" w14:textId="77777777" w:rsidR="00C54795" w:rsidRDefault="00C54795" w:rsidP="00C54795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4F0C9FB" w14:textId="77777777" w:rsidR="00C54795" w:rsidRDefault="00C54795" w:rsidP="00C54795">
      <w:pPr>
        <w:tabs>
          <w:tab w:val="left" w:pos="426"/>
        </w:tabs>
        <w:jc w:val="both"/>
        <w:rPr>
          <w:sz w:val="22"/>
          <w:szCs w:val="22"/>
        </w:rPr>
      </w:pPr>
    </w:p>
    <w:p w14:paraId="54818C35" w14:textId="77777777" w:rsidR="00C54795" w:rsidRPr="002A16E2" w:rsidRDefault="00C54795" w:rsidP="00C54795">
      <w:pPr>
        <w:tabs>
          <w:tab w:val="left" w:pos="426"/>
        </w:tabs>
        <w:jc w:val="both"/>
        <w:rPr>
          <w:sz w:val="22"/>
          <w:szCs w:val="22"/>
        </w:rPr>
      </w:pPr>
    </w:p>
    <w:p w14:paraId="08ECA7FF" w14:textId="77777777" w:rsidR="00C54795" w:rsidRDefault="00C54795" w:rsidP="00C5479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79F593D6" w14:textId="77777777" w:rsidR="00C54795" w:rsidRPr="002A16E2" w:rsidRDefault="00C54795" w:rsidP="00C54795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D356D67" w14:textId="77777777" w:rsidR="00C54795" w:rsidRPr="002A16E2" w:rsidRDefault="00C54795" w:rsidP="00C5479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65B30193" w14:textId="77777777" w:rsidR="00C54795" w:rsidRDefault="00C54795" w:rsidP="00C5479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F505998" w14:textId="77777777" w:rsidR="00C54795" w:rsidRPr="003E2056" w:rsidRDefault="00C54795" w:rsidP="00C54795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889D2FD" w14:textId="77777777" w:rsidR="00C54795" w:rsidRPr="002A16E2" w:rsidRDefault="00C54795" w:rsidP="00C5479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702BA6" w14:textId="77777777" w:rsidR="00C54795" w:rsidRPr="002A16E2" w:rsidRDefault="00C54795" w:rsidP="00C5479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473CD3" w14:textId="77777777" w:rsidR="00C54795" w:rsidRPr="002A16E2" w:rsidRDefault="00C54795" w:rsidP="00C5479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F52300" w14:textId="77777777" w:rsidR="00C54795" w:rsidRPr="002A16E2" w:rsidRDefault="00C54795" w:rsidP="00C5479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4795" w:rsidRPr="002A16E2" w14:paraId="66CE1279" w14:textId="77777777" w:rsidTr="0078398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4C8142" w14:textId="77777777" w:rsidR="00C54795" w:rsidRPr="002A16E2" w:rsidRDefault="00C54795" w:rsidP="007839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774AE" w14:textId="77777777" w:rsidR="00C54795" w:rsidRPr="002A16E2" w:rsidRDefault="00C54795" w:rsidP="007839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113F76D" w14:textId="77777777" w:rsidR="00C54795" w:rsidRPr="002A16E2" w:rsidRDefault="00C54795" w:rsidP="007839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07DDA0" w14:textId="77777777" w:rsidR="00C54795" w:rsidRPr="002A16E2" w:rsidRDefault="00C54795" w:rsidP="007839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C54795" w:rsidRPr="002A16E2" w14:paraId="1EAB8DB1" w14:textId="77777777" w:rsidTr="0078398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79383" w14:textId="77777777" w:rsidR="00C54795" w:rsidRPr="002A16E2" w:rsidRDefault="00C54795" w:rsidP="0078398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2BD1D" w14:textId="77777777" w:rsidR="00C54795" w:rsidRPr="002A16E2" w:rsidRDefault="00C54795" w:rsidP="007839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DE80A" w14:textId="77777777" w:rsidR="00C54795" w:rsidRPr="002A16E2" w:rsidRDefault="00C54795" w:rsidP="007839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54795" w:rsidRPr="002A16E2" w14:paraId="262CB812" w14:textId="77777777" w:rsidTr="0078398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792C6" w14:textId="77777777" w:rsidR="00C54795" w:rsidRPr="002A16E2" w:rsidRDefault="00C54795" w:rsidP="0078398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676BE" w14:textId="77777777" w:rsidR="00C54795" w:rsidRPr="002A16E2" w:rsidRDefault="00C54795" w:rsidP="007839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6356E" w14:textId="77777777" w:rsidR="00C54795" w:rsidRPr="002A16E2" w:rsidRDefault="00C54795" w:rsidP="007839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C9E4EBA" w14:textId="77777777" w:rsidR="00C54795" w:rsidRPr="002A16E2" w:rsidRDefault="00C54795" w:rsidP="00C5479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03EF44A" w14:textId="77777777" w:rsidR="00C54795" w:rsidRPr="002A16E2" w:rsidRDefault="00C54795" w:rsidP="00C54795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A2E6FA3" w14:textId="77777777" w:rsidR="00C54795" w:rsidRPr="002A16E2" w:rsidRDefault="00C54795" w:rsidP="00C5479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327D6EE6" w14:textId="77777777" w:rsidR="00C54795" w:rsidRPr="002A16E2" w:rsidRDefault="00C54795" w:rsidP="00C5479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11435A1" w14:textId="77777777" w:rsidR="00C54795" w:rsidRPr="002A16E2" w:rsidRDefault="00C54795" w:rsidP="00C5479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4F5A220A" w14:textId="77777777" w:rsidR="00C54795" w:rsidRPr="002A16E2" w:rsidRDefault="00C54795" w:rsidP="00C54795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FD8B2D6" w14:textId="77777777" w:rsidR="00C54795" w:rsidRPr="002A16E2" w:rsidRDefault="00C54795" w:rsidP="00C5479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47518BC4" w14:textId="77777777" w:rsidR="00C54795" w:rsidRPr="002A16E2" w:rsidRDefault="00C54795" w:rsidP="00C547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E6BB7BF" w14:textId="77777777" w:rsidR="00C54795" w:rsidRPr="002A16E2" w:rsidRDefault="00C54795" w:rsidP="00C547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574D030" w14:textId="77777777" w:rsidR="00C54795" w:rsidRPr="00F47191" w:rsidRDefault="00C54795" w:rsidP="00C54795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C54795" w:rsidRPr="00F471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1FC90" w14:textId="77777777" w:rsidR="00403EDC" w:rsidRDefault="00403EDC">
      <w:r>
        <w:separator/>
      </w:r>
    </w:p>
  </w:endnote>
  <w:endnote w:type="continuationSeparator" w:id="0">
    <w:p w14:paraId="498297F6" w14:textId="77777777" w:rsidR="00403EDC" w:rsidRDefault="00403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B4462" w14:textId="77777777" w:rsidR="00C3718A" w:rsidRDefault="00C371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6738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40006" w14:textId="77777777" w:rsidR="00C3718A" w:rsidRDefault="00C371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2B439" w14:textId="77777777" w:rsidR="00403EDC" w:rsidRDefault="00403EDC">
      <w:r>
        <w:separator/>
      </w:r>
    </w:p>
  </w:footnote>
  <w:footnote w:type="continuationSeparator" w:id="0">
    <w:p w14:paraId="1B924F2D" w14:textId="77777777" w:rsidR="00403EDC" w:rsidRDefault="00403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518A0" w14:textId="77777777" w:rsidR="00C3718A" w:rsidRDefault="00C371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1AE7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6A736" w14:textId="77777777" w:rsidR="00C3718A" w:rsidRDefault="00C371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99116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56039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9659075">
    <w:abstractNumId w:val="0"/>
  </w:num>
  <w:num w:numId="4" w16cid:durableId="495724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ED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03ED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3718A"/>
    <w:rsid w:val="00C54795"/>
    <w:rsid w:val="00C969A6"/>
    <w:rsid w:val="00CA7D36"/>
    <w:rsid w:val="00D06654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B43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FAC1054"/>
  <w15:chartTrackingRefBased/>
  <w15:docId w15:val="{575E1A61-05CC-49F8-BE38-138405F74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479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532</Words>
  <Characters>4350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2025-02-10T07:40:00Z</cp:lastPrinted>
  <dcterms:created xsi:type="dcterms:W3CDTF">2025-02-10T07:36:00Z</dcterms:created>
  <dcterms:modified xsi:type="dcterms:W3CDTF">2025-02-10T07:45:00Z</dcterms:modified>
</cp:coreProperties>
</file>