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C0CAB" w14:textId="707ECA0B" w:rsidR="006F51D7" w:rsidRDefault="006F51D7" w:rsidP="006F51D7">
      <w:pPr>
        <w:pStyle w:val="Nagwek"/>
        <w:rPr>
          <w:b/>
          <w:sz w:val="24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DE-dzp.272-</w:t>
      </w:r>
      <w:r>
        <w:rPr>
          <w:b/>
          <w:sz w:val="24"/>
        </w:rPr>
        <w:t>69</w:t>
      </w:r>
      <w:r>
        <w:rPr>
          <w:b/>
          <w:sz w:val="24"/>
        </w:rPr>
        <w:t>/2</w:t>
      </w:r>
      <w:r>
        <w:rPr>
          <w:b/>
          <w:sz w:val="24"/>
        </w:rPr>
        <w:t>5</w:t>
      </w:r>
    </w:p>
    <w:p w14:paraId="660B3A27" w14:textId="26EF9A38" w:rsidR="006F51D7" w:rsidRDefault="006F51D7" w:rsidP="006F51D7">
      <w:pPr>
        <w:pStyle w:val="Nagwek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57C2D743" w14:textId="77777777" w:rsidR="006F51D7" w:rsidRDefault="006F51D7" w:rsidP="006F51D7">
      <w:pPr>
        <w:jc w:val="center"/>
        <w:rPr>
          <w:b/>
          <w:sz w:val="28"/>
          <w:szCs w:val="28"/>
        </w:rPr>
      </w:pPr>
    </w:p>
    <w:p w14:paraId="68C91129" w14:textId="77777777" w:rsidR="006F51D7" w:rsidRDefault="006F51D7" w:rsidP="006F51D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04A43A59" w14:textId="77777777" w:rsidR="006F51D7" w:rsidRDefault="006F51D7" w:rsidP="006F51D7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2B5F23C0" w14:textId="77777777" w:rsidR="006F51D7" w:rsidRDefault="006F51D7" w:rsidP="006F51D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BEB5829" w14:textId="77777777" w:rsidR="006F51D7" w:rsidRDefault="006F51D7" w:rsidP="006F51D7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0EA20DD1" w14:textId="0C7B90BE" w:rsidR="006F51D7" w:rsidRDefault="006F51D7" w:rsidP="006F51D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25021">
        <w:rPr>
          <w:b/>
        </w:rPr>
        <w:t xml:space="preserve">Dostawa </w:t>
      </w:r>
      <w:r>
        <w:rPr>
          <w:b/>
        </w:rPr>
        <w:t>komputera przenośnego</w:t>
      </w:r>
      <w:r>
        <w:rPr>
          <w:b/>
        </w:rPr>
        <w:t xml:space="preserve"> na potrzeby </w:t>
      </w:r>
      <w:proofErr w:type="spellStart"/>
      <w:r>
        <w:rPr>
          <w:b/>
        </w:rPr>
        <w:t>WIMiIP</w:t>
      </w:r>
      <w:proofErr w:type="spellEnd"/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79F8B435" w14:textId="77777777" w:rsidR="006F51D7" w:rsidRDefault="006F51D7" w:rsidP="006F51D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52658AD" w14:textId="77777777" w:rsidR="006F51D7" w:rsidRDefault="006F51D7" w:rsidP="006F51D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3B24D5C4" w14:textId="77777777" w:rsidR="006F51D7" w:rsidRDefault="006F51D7" w:rsidP="006F51D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F298FC8" w14:textId="77777777" w:rsidR="006F51D7" w:rsidRDefault="006F51D7" w:rsidP="006F51D7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487D9B63" w14:textId="77777777" w:rsidR="006F51D7" w:rsidRDefault="006F51D7" w:rsidP="006F51D7">
      <w:pPr>
        <w:pStyle w:val="Akapitzlist"/>
        <w:numPr>
          <w:ilvl w:val="0"/>
          <w:numId w:val="1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15BEF37E" w14:textId="77777777" w:rsidR="006F51D7" w:rsidRDefault="006F51D7" w:rsidP="006F51D7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598FEA09" w14:textId="77777777" w:rsidR="006F51D7" w:rsidRDefault="006F51D7" w:rsidP="006F51D7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6F51D7" w14:paraId="0BFFB659" w14:textId="77777777" w:rsidTr="0078398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23D21" w14:textId="77777777" w:rsidR="006F51D7" w:rsidRDefault="006F51D7" w:rsidP="00783986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FD702" w14:textId="77777777" w:rsidR="006F51D7" w:rsidRDefault="006F51D7" w:rsidP="00783986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82E29" w14:textId="77777777" w:rsidR="006F51D7" w:rsidRDefault="006F51D7" w:rsidP="00783986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6F51D7" w14:paraId="33799E97" w14:textId="77777777" w:rsidTr="0078398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32F39" w14:textId="77777777" w:rsidR="006F51D7" w:rsidRDefault="006F51D7" w:rsidP="00783986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79511" w14:textId="77777777" w:rsidR="006F51D7" w:rsidRDefault="006F51D7" w:rsidP="00783986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E94A6" w14:textId="77777777" w:rsidR="006F51D7" w:rsidRDefault="006F51D7" w:rsidP="00783986">
            <w:pPr>
              <w:widowControl w:val="0"/>
              <w:spacing w:line="360" w:lineRule="auto"/>
              <w:jc w:val="both"/>
            </w:pPr>
          </w:p>
        </w:tc>
      </w:tr>
      <w:tr w:rsidR="006F51D7" w14:paraId="0D7174AF" w14:textId="77777777" w:rsidTr="0078398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5CB1D" w14:textId="77777777" w:rsidR="006F51D7" w:rsidRDefault="006F51D7" w:rsidP="00783986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E0395" w14:textId="77777777" w:rsidR="006F51D7" w:rsidRDefault="006F51D7" w:rsidP="00783986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C4220" w14:textId="77777777" w:rsidR="006F51D7" w:rsidRDefault="006F51D7" w:rsidP="00783986">
            <w:pPr>
              <w:widowControl w:val="0"/>
              <w:spacing w:line="360" w:lineRule="auto"/>
              <w:jc w:val="both"/>
            </w:pPr>
          </w:p>
        </w:tc>
      </w:tr>
      <w:tr w:rsidR="006F51D7" w14:paraId="5AE00027" w14:textId="77777777" w:rsidTr="0078398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613BF" w14:textId="77777777" w:rsidR="006F51D7" w:rsidRDefault="006F51D7" w:rsidP="00783986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06CBE" w14:textId="77777777" w:rsidR="006F51D7" w:rsidRDefault="006F51D7" w:rsidP="00783986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86D26" w14:textId="77777777" w:rsidR="006F51D7" w:rsidRDefault="006F51D7" w:rsidP="00783986">
            <w:pPr>
              <w:widowControl w:val="0"/>
              <w:spacing w:line="360" w:lineRule="auto"/>
              <w:jc w:val="both"/>
            </w:pPr>
          </w:p>
        </w:tc>
      </w:tr>
    </w:tbl>
    <w:p w14:paraId="5E72BE98" w14:textId="77777777" w:rsidR="006F51D7" w:rsidRDefault="006F51D7" w:rsidP="006F51D7">
      <w:pPr>
        <w:widowControl w:val="0"/>
        <w:spacing w:line="360" w:lineRule="auto"/>
        <w:jc w:val="both"/>
      </w:pPr>
    </w:p>
    <w:p w14:paraId="7306B2AB" w14:textId="77777777" w:rsidR="006F51D7" w:rsidRDefault="006F51D7" w:rsidP="006F51D7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63014813" w14:textId="77777777" w:rsidR="006F51D7" w:rsidRDefault="006F51D7" w:rsidP="006F51D7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4336E7C7" w14:textId="77777777" w:rsidR="006F51D7" w:rsidRDefault="006F51D7" w:rsidP="006F51D7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2C66A632" w14:textId="77777777" w:rsidR="006F51D7" w:rsidRDefault="006F51D7" w:rsidP="006F51D7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79028B07" w14:textId="77777777" w:rsidR="006F51D7" w:rsidRDefault="006F51D7" w:rsidP="006F51D7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719C7497" w14:textId="77777777" w:rsidR="006F51D7" w:rsidRDefault="006F51D7" w:rsidP="006F51D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1A31B82C" w14:textId="77777777" w:rsidR="006F51D7" w:rsidRDefault="006F51D7" w:rsidP="006F51D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sectPr w:rsidR="006F51D7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F60D6" w14:textId="77777777" w:rsidR="00FC60B7" w:rsidRDefault="00FC60B7">
      <w:r>
        <w:separator/>
      </w:r>
    </w:p>
  </w:endnote>
  <w:endnote w:type="continuationSeparator" w:id="0">
    <w:p w14:paraId="3011D108" w14:textId="77777777" w:rsidR="00FC60B7" w:rsidRDefault="00FC6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CE36F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11DC263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53407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249D76C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1A6BED08">
        <v:line id="_x0000_s1025" style="position:absolute;left:0;text-align:left;z-index:251657728" from="-3.85pt,8.7pt" to="455.15pt,8.7pt"/>
      </w:pict>
    </w:r>
  </w:p>
  <w:p w14:paraId="55DA0CC5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9C374" w14:textId="77777777" w:rsidR="00714E3F" w:rsidRDefault="00714E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C5074E" w14:textId="77777777" w:rsidR="00FC60B7" w:rsidRDefault="00FC60B7">
      <w:r>
        <w:separator/>
      </w:r>
    </w:p>
  </w:footnote>
  <w:footnote w:type="continuationSeparator" w:id="0">
    <w:p w14:paraId="6818A1E7" w14:textId="77777777" w:rsidR="00FC60B7" w:rsidRDefault="00FC60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3782A" w14:textId="77777777" w:rsidR="00714E3F" w:rsidRDefault="00714E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C77F2" w14:textId="77777777" w:rsidR="00714E3F" w:rsidRDefault="00714E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F42CC" w14:textId="77777777" w:rsidR="00714E3F" w:rsidRDefault="00714E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35642316">
    <w:abstractNumId w:val="15"/>
  </w:num>
  <w:num w:numId="2" w16cid:durableId="1542403208">
    <w:abstractNumId w:val="0"/>
  </w:num>
  <w:num w:numId="3" w16cid:durableId="124199110">
    <w:abstractNumId w:val="13"/>
  </w:num>
  <w:num w:numId="4" w16cid:durableId="340202223">
    <w:abstractNumId w:val="8"/>
  </w:num>
  <w:num w:numId="5" w16cid:durableId="2136676406">
    <w:abstractNumId w:val="7"/>
  </w:num>
  <w:num w:numId="6" w16cid:durableId="216862848">
    <w:abstractNumId w:val="1"/>
  </w:num>
  <w:num w:numId="7" w16cid:durableId="540173636">
    <w:abstractNumId w:val="6"/>
  </w:num>
  <w:num w:numId="8" w16cid:durableId="565188042">
    <w:abstractNumId w:val="3"/>
  </w:num>
  <w:num w:numId="9" w16cid:durableId="658774514">
    <w:abstractNumId w:val="2"/>
  </w:num>
  <w:num w:numId="10" w16cid:durableId="129444309">
    <w:abstractNumId w:val="5"/>
  </w:num>
  <w:num w:numId="11" w16cid:durableId="2080441412">
    <w:abstractNumId w:val="11"/>
  </w:num>
  <w:num w:numId="12" w16cid:durableId="1711106409">
    <w:abstractNumId w:val="4"/>
  </w:num>
  <w:num w:numId="13" w16cid:durableId="744379143">
    <w:abstractNumId w:val="10"/>
  </w:num>
  <w:num w:numId="14" w16cid:durableId="1760443905">
    <w:abstractNumId w:val="14"/>
  </w:num>
  <w:num w:numId="18" w16cid:durableId="5162407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60B7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6F51D7"/>
    <w:rsid w:val="0070113A"/>
    <w:rsid w:val="00714E3F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C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64064568"/>
  <w15:chartTrackingRefBased/>
  <w15:docId w15:val="{1A2D96D2-9CDA-4D05-8369-D24316890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F51D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6F51D7"/>
  </w:style>
  <w:style w:type="paragraph" w:styleId="Akapitzlist">
    <w:name w:val="List Paragraph"/>
    <w:basedOn w:val="Normalny"/>
    <w:uiPriority w:val="34"/>
    <w:qFormat/>
    <w:rsid w:val="006F51D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334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2025-02-10T07:49:00Z</cp:lastPrinted>
  <dcterms:created xsi:type="dcterms:W3CDTF">2025-02-10T07:47:00Z</dcterms:created>
  <dcterms:modified xsi:type="dcterms:W3CDTF">2025-02-10T07:49:00Z</dcterms:modified>
</cp:coreProperties>
</file>