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58E0" w14:textId="77777777" w:rsidR="0055608E" w:rsidRDefault="0055608E" w:rsidP="0055608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</w:t>
      </w:r>
    </w:p>
    <w:p w14:paraId="66EB4C49" w14:textId="77777777" w:rsidR="0055608E" w:rsidRDefault="0055608E" w:rsidP="0055608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6BDA6E39" w14:textId="77777777" w:rsidR="0055608E" w:rsidRDefault="0055608E" w:rsidP="0055608E">
      <w:pPr>
        <w:tabs>
          <w:tab w:val="left" w:pos="694"/>
          <w:tab w:val="right" w:pos="9000"/>
        </w:tabs>
        <w:jc w:val="center"/>
        <w:rPr>
          <w:rFonts w:ascii="Verdana" w:hAnsi="Verdana"/>
          <w:sz w:val="20"/>
          <w:szCs w:val="20"/>
        </w:rPr>
      </w:pPr>
    </w:p>
    <w:p w14:paraId="35C37B84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 lub Wykonawców w przypadku oferty wspólnej:……………………………………………………………………</w:t>
      </w:r>
    </w:p>
    <w:p w14:paraId="276645B4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......................................................................</w:t>
      </w:r>
    </w:p>
    <w:p w14:paraId="198CE090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ADRES:……………………………………………………………………………………….</w:t>
      </w:r>
    </w:p>
    <w:p w14:paraId="4C8FA371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</w:t>
      </w:r>
    </w:p>
    <w:p w14:paraId="3D7E098E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de-DE"/>
        </w:rPr>
        <w:t>TEL./FAX/ E-MAIL…………………………………………………………………………..</w:t>
      </w:r>
    </w:p>
    <w:p w14:paraId="27416ED2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</w:t>
      </w:r>
    </w:p>
    <w:p w14:paraId="144526CA" w14:textId="77777777" w:rsidR="0055608E" w:rsidRDefault="0055608E" w:rsidP="0055608E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………………………………………………………………………….</w:t>
      </w:r>
    </w:p>
    <w:p w14:paraId="3BEDC536" w14:textId="77777777" w:rsidR="0055608E" w:rsidRDefault="0055608E" w:rsidP="0055608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BB37A71" w14:textId="77777777" w:rsidR="0055608E" w:rsidRDefault="0055608E" w:rsidP="0055608E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im. Stanisława Staszica w Krakowie</w:t>
      </w:r>
    </w:p>
    <w:p w14:paraId="1F6D0204" w14:textId="77777777" w:rsidR="0055608E" w:rsidRDefault="0055608E" w:rsidP="0055608E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3F31970" w14:textId="77777777" w:rsidR="0055608E" w:rsidRDefault="0055608E" w:rsidP="0055608E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1023AA31" w14:textId="77777777" w:rsidR="0055608E" w:rsidRDefault="0055608E" w:rsidP="0055608E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4344DEBC" w14:textId="77777777" w:rsidR="0055608E" w:rsidRDefault="0055608E" w:rsidP="0055608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bCs/>
          <w:iCs/>
          <w:color w:val="000000"/>
          <w:sz w:val="20"/>
          <w:szCs w:val="20"/>
          <w:lang w:val="x-none" w:eastAsia="x-none"/>
        </w:rPr>
        <w:t>Budowa nowego zejścia na plażę w Łukęcinie w sąsiedztwie Ośrodka AGH - DE-dzp.272-</w:t>
      </w:r>
      <w:r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83/25</w:t>
      </w:r>
      <w:r>
        <w:rPr>
          <w:rFonts w:ascii="Verdana" w:hAnsi="Verdana"/>
          <w:b/>
          <w:iCs/>
          <w:color w:val="000000"/>
          <w:sz w:val="20"/>
          <w:szCs w:val="20"/>
          <w:lang w:eastAsia="pl-PL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4421B055" w14:textId="77777777" w:rsidR="0055608E" w:rsidRDefault="0055608E" w:rsidP="0055608E">
      <w:pPr>
        <w:jc w:val="both"/>
        <w:rPr>
          <w:rFonts w:ascii="Verdana" w:hAnsi="Verdana"/>
          <w:b/>
          <w:sz w:val="20"/>
          <w:szCs w:val="20"/>
        </w:rPr>
      </w:pPr>
    </w:p>
    <w:p w14:paraId="5B768525" w14:textId="77777777" w:rsidR="0055608E" w:rsidRDefault="0055608E" w:rsidP="0055608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brutto: 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.........................................................................PLN</w:t>
      </w:r>
    </w:p>
    <w:p w14:paraId="6CDEB53B" w14:textId="77777777" w:rsidR="0055608E" w:rsidRDefault="0055608E" w:rsidP="0055608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/słownie brutto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........................................................./</w:t>
      </w:r>
    </w:p>
    <w:p w14:paraId="36DB7BA4" w14:textId="77777777" w:rsidR="0055608E" w:rsidRDefault="0055608E" w:rsidP="0055608E">
      <w:pPr>
        <w:jc w:val="both"/>
        <w:rPr>
          <w:rFonts w:ascii="Verdana" w:hAnsi="Verdana"/>
          <w:b/>
          <w:sz w:val="20"/>
          <w:szCs w:val="20"/>
        </w:rPr>
      </w:pPr>
    </w:p>
    <w:p w14:paraId="1D2308F0" w14:textId="77777777" w:rsidR="0055608E" w:rsidRDefault="0055608E" w:rsidP="0055608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>
        <w:rPr>
          <w:rFonts w:ascii="Verdana" w:hAnsi="Verdana"/>
          <w:bCs/>
          <w:sz w:val="20"/>
          <w:szCs w:val="20"/>
        </w:rPr>
        <w:t>..... % tj.………………PLN</w:t>
      </w:r>
    </w:p>
    <w:p w14:paraId="641AA82A" w14:textId="77777777" w:rsidR="0055608E" w:rsidRDefault="0055608E" w:rsidP="0055608E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6DB25050" w14:textId="77777777" w:rsidR="0055608E" w:rsidRDefault="0055608E" w:rsidP="0055608E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realizacji umowy: do 12 miesięcy od dnia podpisania umowy.</w:t>
      </w:r>
    </w:p>
    <w:p w14:paraId="6CBFECF8" w14:textId="77777777" w:rsidR="0055608E" w:rsidRDefault="0055608E" w:rsidP="0055608E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19F2D31E" w14:textId="77777777" w:rsidR="0055608E" w:rsidRDefault="0055608E" w:rsidP="0055608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…………………miesięcy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14:paraId="1399E477" w14:textId="77777777" w:rsidR="0055608E" w:rsidRDefault="0055608E" w:rsidP="0055608E">
      <w:pPr>
        <w:widowControl w:val="0"/>
        <w:ind w:right="1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sz w:val="16"/>
          <w:szCs w:val="16"/>
        </w:rPr>
        <w:t>*</w:t>
      </w:r>
      <w:r>
        <w:rPr>
          <w:rFonts w:ascii="Verdana" w:hAnsi="Verdana"/>
          <w:bCs/>
          <w:i/>
          <w:sz w:val="16"/>
          <w:szCs w:val="16"/>
        </w:rPr>
        <w:t>W przypadku nie podania okresu gwarancji, Zamawiający przyjmie minimalny okres gwarancji wskazany w SWZ.</w:t>
      </w:r>
    </w:p>
    <w:p w14:paraId="11DE7669" w14:textId="77777777" w:rsidR="0055608E" w:rsidRDefault="0055608E" w:rsidP="0055608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1E715112" w14:textId="77777777" w:rsidR="0055608E" w:rsidRDefault="0055608E" w:rsidP="0055608E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C3FD87B" w14:textId="77777777" w:rsidR="0055608E" w:rsidRDefault="0055608E" w:rsidP="0055608E">
      <w:pPr>
        <w:ind w:right="-47"/>
        <w:jc w:val="both"/>
        <w:rPr>
          <w:rFonts w:ascii="Verdana" w:hAnsi="Verdana"/>
          <w:sz w:val="20"/>
          <w:szCs w:val="20"/>
        </w:rPr>
      </w:pPr>
    </w:p>
    <w:p w14:paraId="3860E8AF" w14:textId="77777777" w:rsidR="0055608E" w:rsidRDefault="0055608E" w:rsidP="0055608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8CB611B" w14:textId="77777777" w:rsidR="0055608E" w:rsidRDefault="0055608E" w:rsidP="0055608E">
      <w:pPr>
        <w:numPr>
          <w:ilvl w:val="0"/>
          <w:numId w:val="5"/>
        </w:numPr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2D59395A" w14:textId="77777777" w:rsidR="0055608E" w:rsidRDefault="0055608E" w:rsidP="0055608E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2FA04F1" w14:textId="77777777" w:rsidR="0055608E" w:rsidRDefault="0055608E" w:rsidP="0055608E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5C9C63D2" w14:textId="77777777" w:rsidR="0055608E" w:rsidRDefault="0055608E" w:rsidP="0055608E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Projektu, dokumentacji przetargowej,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76AE5A0F" w14:textId="77777777" w:rsidR="0055608E" w:rsidRDefault="0055608E" w:rsidP="0055608E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</w:t>
      </w:r>
      <w:r>
        <w:rPr>
          <w:rFonts w:ascii="Verdana" w:hAnsi="Verdana"/>
          <w:sz w:val="20"/>
          <w:szCs w:val="20"/>
          <w:lang w:eastAsia="ar-SA"/>
        </w:rPr>
        <w:lastRenderedPageBreak/>
        <w:t>wskazane w dokumentacji projektowej oraz w zestawieniu wybranych urządzeń i materiałów.</w:t>
      </w:r>
    </w:p>
    <w:p w14:paraId="19C1EB6F" w14:textId="77777777" w:rsidR="0055608E" w:rsidRDefault="0055608E" w:rsidP="0055608E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SWZ.</w:t>
      </w:r>
    </w:p>
    <w:p w14:paraId="3F71D013" w14:textId="77777777" w:rsidR="0055608E" w:rsidRDefault="0055608E" w:rsidP="0055608E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0C483F13" w14:textId="77777777" w:rsidR="0055608E" w:rsidRDefault="0055608E" w:rsidP="0055608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AA86B08" w14:textId="77777777" w:rsidR="0055608E" w:rsidRDefault="0055608E" w:rsidP="0055608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3A1EF569" w14:textId="77777777" w:rsidR="0055608E" w:rsidRDefault="0055608E" w:rsidP="0055608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50B99F60" w14:textId="77777777" w:rsidR="0055608E" w:rsidRDefault="0055608E" w:rsidP="0055608E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C2404BB" w14:textId="77777777" w:rsidR="0055608E" w:rsidRDefault="0055608E" w:rsidP="0055608E">
      <w:pPr>
        <w:tabs>
          <w:tab w:val="left" w:pos="1440"/>
        </w:tabs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8. Ośw</w:t>
      </w:r>
      <w:r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16"/>
          <w:szCs w:val="16"/>
        </w:rPr>
        <w:t>.**</w:t>
      </w:r>
      <w:r>
        <w:rPr>
          <w:rFonts w:ascii="Verdana" w:hAnsi="Verdana"/>
          <w:sz w:val="20"/>
          <w:szCs w:val="20"/>
        </w:rPr>
        <w:t xml:space="preserve"> </w:t>
      </w:r>
    </w:p>
    <w:p w14:paraId="0CD6787E" w14:textId="77777777" w:rsidR="0055608E" w:rsidRDefault="0055608E" w:rsidP="0055608E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D9254F" w14:textId="77777777" w:rsidR="0055608E" w:rsidRDefault="0055608E" w:rsidP="0055608E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</w:t>
      </w:r>
      <w:r>
        <w:rPr>
          <w:rFonts w:ascii="Verdana" w:hAnsi="Verdana"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790FA2" w14:textId="77777777" w:rsidR="0055608E" w:rsidRDefault="0055608E" w:rsidP="0055608E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1A597BB7" w14:textId="77777777" w:rsidR="0055608E" w:rsidRDefault="0055608E" w:rsidP="0055608E">
      <w:pPr>
        <w:numPr>
          <w:ilvl w:val="0"/>
          <w:numId w:val="6"/>
        </w:numPr>
        <w:tabs>
          <w:tab w:val="left" w:pos="0"/>
        </w:tabs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75EBE85B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763DD2D5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………………………………………………………………………………………………….</w:t>
      </w:r>
    </w:p>
    <w:p w14:paraId="3CCE253F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4B77C311" w14:textId="77777777" w:rsidR="0055608E" w:rsidRDefault="0055608E" w:rsidP="0055608E">
      <w:pPr>
        <w:numPr>
          <w:ilvl w:val="0"/>
          <w:numId w:val="6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p w14:paraId="4C835391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sz w:val="20"/>
          <w:szCs w:val="20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5608E" w14:paraId="309F0C8C" w14:textId="77777777" w:rsidTr="005560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29CD32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B1EA1B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6ED9B6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2F508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55608E" w14:paraId="6608EABA" w14:textId="77777777" w:rsidTr="005560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B12C20" w14:textId="77777777" w:rsidR="0055608E" w:rsidRDefault="0055608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F6BC98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DB517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21C453" w14:textId="77777777" w:rsidR="0055608E" w:rsidRDefault="0055608E" w:rsidP="0055608E">
      <w:pPr>
        <w:tabs>
          <w:tab w:val="left" w:pos="0"/>
        </w:tabs>
        <w:ind w:left="720" w:right="1"/>
        <w:rPr>
          <w:rFonts w:ascii="Verdana" w:hAnsi="Verdana"/>
          <w:bCs/>
          <w:sz w:val="20"/>
          <w:szCs w:val="20"/>
        </w:rPr>
      </w:pPr>
    </w:p>
    <w:p w14:paraId="4D758D6D" w14:textId="77777777" w:rsidR="0055608E" w:rsidRDefault="0055608E" w:rsidP="0055608E">
      <w:pPr>
        <w:numPr>
          <w:ilvl w:val="0"/>
          <w:numId w:val="6"/>
        </w:numPr>
        <w:tabs>
          <w:tab w:val="left" w:pos="0"/>
        </w:tabs>
        <w:ind w:right="1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Wadium w kwocie..........................................PLN zostało wniesione </w:t>
      </w:r>
    </w:p>
    <w:p w14:paraId="31BF7061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w dniu.................................... </w:t>
      </w:r>
    </w:p>
    <w:p w14:paraId="184714A7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 formie.....................................................................</w:t>
      </w:r>
    </w:p>
    <w:p w14:paraId="79F01538" w14:textId="77777777" w:rsidR="0055608E" w:rsidRDefault="0055608E" w:rsidP="0055608E">
      <w:pPr>
        <w:numPr>
          <w:ilvl w:val="0"/>
          <w:numId w:val="6"/>
        </w:numPr>
        <w:tabs>
          <w:tab w:val="left" w:pos="0"/>
        </w:tabs>
        <w:ind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Po zakończeniu postępowania wadium należy zwrócić.</w:t>
      </w:r>
      <w:r>
        <w:rPr>
          <w:rFonts w:ascii="Verdana" w:hAnsi="Verdana"/>
          <w:bCs/>
          <w:sz w:val="20"/>
          <w:szCs w:val="20"/>
          <w:vertAlign w:val="superscript"/>
        </w:rPr>
        <w:footnoteReference w:id="3"/>
      </w:r>
    </w:p>
    <w:p w14:paraId="0A6AFB49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Bank: ........................................................................</w:t>
      </w:r>
    </w:p>
    <w:p w14:paraId="4536CF66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Nr konta ....................................................................</w:t>
      </w:r>
    </w:p>
    <w:p w14:paraId="62BF5884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Inne .......................................................................... </w:t>
      </w:r>
    </w:p>
    <w:p w14:paraId="61B39F56" w14:textId="77777777" w:rsidR="0055608E" w:rsidRDefault="0055608E" w:rsidP="0055608E">
      <w:pPr>
        <w:tabs>
          <w:tab w:val="left" w:pos="0"/>
        </w:tabs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42F488D9" w14:textId="77777777" w:rsidR="0055608E" w:rsidRDefault="0055608E" w:rsidP="0055608E">
      <w:pPr>
        <w:numPr>
          <w:ilvl w:val="0"/>
          <w:numId w:val="6"/>
        </w:numPr>
        <w:tabs>
          <w:tab w:val="left" w:pos="0"/>
        </w:tabs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5608E" w14:paraId="361BC104" w14:textId="77777777" w:rsidTr="005560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32C82C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bookmarkStart w:id="0" w:name="_Hlk105497681"/>
            <w:r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360392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3CBBC" w14:textId="77777777" w:rsidR="0055608E" w:rsidRDefault="0055608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55608E" w14:paraId="0AA30FFB" w14:textId="77777777" w:rsidTr="005560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C8887F" w14:textId="77777777" w:rsidR="0055608E" w:rsidRDefault="0055608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96C5E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F3223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5608E" w14:paraId="0D4566D0" w14:textId="77777777" w:rsidTr="005560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A8CA8E" w14:textId="77777777" w:rsidR="0055608E" w:rsidRDefault="0055608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6F7BAB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83BA7" w14:textId="77777777" w:rsidR="0055608E" w:rsidRDefault="0055608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bookmarkEnd w:id="0"/>
    </w:tbl>
    <w:p w14:paraId="3A85F7AE" w14:textId="77777777" w:rsidR="0055608E" w:rsidRDefault="0055608E" w:rsidP="0055608E">
      <w:pPr>
        <w:ind w:left="720"/>
        <w:jc w:val="both"/>
        <w:rPr>
          <w:rFonts w:ascii="Verdana" w:hAnsi="Verdana"/>
          <w:sz w:val="20"/>
          <w:szCs w:val="20"/>
        </w:rPr>
      </w:pPr>
    </w:p>
    <w:p w14:paraId="407B97F1" w14:textId="77777777" w:rsidR="0055608E" w:rsidRDefault="0055608E" w:rsidP="0055608E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080C833" w14:textId="77777777" w:rsidR="0055608E" w:rsidRDefault="0055608E" w:rsidP="0055608E">
      <w:pPr>
        <w:pStyle w:val="Nagwek1"/>
        <w:numPr>
          <w:ilvl w:val="0"/>
          <w:numId w:val="7"/>
        </w:numPr>
        <w:spacing w:before="0" w:after="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78D2997" w14:textId="77777777" w:rsidR="0055608E" w:rsidRDefault="0055608E" w:rsidP="0055608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0D815043" w14:textId="77777777" w:rsidR="0055608E" w:rsidRDefault="0055608E" w:rsidP="0055608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34F0DBFA" w14:textId="77777777" w:rsidR="0055608E" w:rsidRDefault="0055608E" w:rsidP="0055608E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1733E428" w14:textId="77777777" w:rsidR="0055608E" w:rsidRDefault="0055608E" w:rsidP="005560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3CC4A04F" w14:textId="77777777" w:rsidR="0055608E" w:rsidRDefault="0055608E" w:rsidP="0055608E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5E46BF01" w14:textId="77777777" w:rsidR="0055608E" w:rsidRDefault="0055608E" w:rsidP="0055608E">
      <w:pPr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B1A6E11" w14:textId="77777777" w:rsidR="0055608E" w:rsidRDefault="0055608E" w:rsidP="0055608E">
      <w:pPr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FFD60D0" w14:textId="77777777" w:rsidR="0055608E" w:rsidRDefault="0055608E" w:rsidP="0055608E">
      <w:pPr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677CED9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D473904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06334A8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38E7E194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32C5CEB9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69984E85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30930D1" w14:textId="77777777" w:rsidR="0055608E" w:rsidRDefault="0055608E" w:rsidP="0055608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  <w:lang w:eastAsia="pl-PL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62A27600" w14:textId="77777777" w:rsidR="0055608E" w:rsidRDefault="0055608E" w:rsidP="0055608E">
      <w:pPr>
        <w:rPr>
          <w:rFonts w:ascii="Verdana" w:hAnsi="Verdana"/>
          <w:sz w:val="20"/>
          <w:szCs w:val="20"/>
        </w:rPr>
      </w:pPr>
    </w:p>
    <w:p w14:paraId="0D95C10F" w14:textId="77777777" w:rsidR="0055608E" w:rsidRDefault="0055608E" w:rsidP="0055608E">
      <w:pPr>
        <w:rPr>
          <w:rFonts w:ascii="Verdana" w:hAnsi="Verdana"/>
          <w:sz w:val="20"/>
          <w:szCs w:val="20"/>
        </w:rPr>
      </w:pPr>
    </w:p>
    <w:p w14:paraId="331CFD63" w14:textId="77777777" w:rsidR="00FE545C" w:rsidRPr="0055608E" w:rsidRDefault="00FE545C" w:rsidP="0055608E"/>
    <w:sectPr w:rsidR="00FE545C" w:rsidRPr="00556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D07E" w14:textId="77777777" w:rsidR="0006499B" w:rsidRDefault="0006499B">
      <w:r>
        <w:separator/>
      </w:r>
    </w:p>
  </w:endnote>
  <w:endnote w:type="continuationSeparator" w:id="0">
    <w:p w14:paraId="04EBD3B8" w14:textId="77777777" w:rsidR="0006499B" w:rsidRDefault="0006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267F8" w14:textId="77777777" w:rsidR="00634DFA" w:rsidRDefault="00634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DBC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89D29" w14:textId="77777777" w:rsidR="00634DFA" w:rsidRDefault="00634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D06A5" w14:textId="77777777" w:rsidR="0006499B" w:rsidRDefault="0006499B">
      <w:r>
        <w:separator/>
      </w:r>
    </w:p>
  </w:footnote>
  <w:footnote w:type="continuationSeparator" w:id="0">
    <w:p w14:paraId="7F475F91" w14:textId="77777777" w:rsidR="0006499B" w:rsidRDefault="0006499B">
      <w:r>
        <w:continuationSeparator/>
      </w:r>
    </w:p>
  </w:footnote>
  <w:footnote w:id="1">
    <w:p w14:paraId="451C14DF" w14:textId="77777777" w:rsidR="0055608E" w:rsidRDefault="0055608E" w:rsidP="005560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159803B" w14:textId="77777777" w:rsidR="0055608E" w:rsidRDefault="0055608E" w:rsidP="005560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419953BD" w14:textId="77777777" w:rsidR="0055608E" w:rsidRDefault="0055608E" w:rsidP="0055608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322E609D" w14:textId="77777777" w:rsidR="0055608E" w:rsidRDefault="0055608E" w:rsidP="0055608E">
      <w:pPr>
        <w:pStyle w:val="Tekstprzypisudolnego"/>
        <w:numPr>
          <w:ilvl w:val="0"/>
          <w:numId w:val="9"/>
        </w:numPr>
        <w:suppressAutoHyphens w:val="0"/>
        <w:ind w:left="426"/>
      </w:pPr>
      <w:r>
        <w:t>niepotrzebne skreślić</w:t>
      </w:r>
    </w:p>
    <w:p w14:paraId="383D308A" w14:textId="77777777" w:rsidR="0055608E" w:rsidRDefault="0055608E" w:rsidP="0055608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6FF95" w14:textId="77777777" w:rsidR="00634DFA" w:rsidRDefault="00634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5FCC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B34D4" w14:textId="77777777" w:rsidR="00634DFA" w:rsidRDefault="00634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77568B70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D2E48"/>
    <w:multiLevelType w:val="hybridMultilevel"/>
    <w:tmpl w:val="75107868"/>
    <w:lvl w:ilvl="0" w:tplc="0415000F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24627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80260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6785454">
    <w:abstractNumId w:val="3"/>
  </w:num>
  <w:num w:numId="4" w16cid:durableId="1322929134">
    <w:abstractNumId w:val="5"/>
  </w:num>
  <w:num w:numId="5" w16cid:durableId="1356804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55139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20932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9070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166319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99B"/>
    <w:rsid w:val="00012286"/>
    <w:rsid w:val="0006499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608E"/>
    <w:rsid w:val="00595C87"/>
    <w:rsid w:val="005D2C65"/>
    <w:rsid w:val="005E6D94"/>
    <w:rsid w:val="0063384F"/>
    <w:rsid w:val="00634DFA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7D7748"/>
  <w15:chartTrackingRefBased/>
  <w15:docId w15:val="{905375DB-DD04-4FD8-A627-2046ED3B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08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5608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729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2025-02-14T11:07:00Z</dcterms:created>
  <dcterms:modified xsi:type="dcterms:W3CDTF">2025-02-14T11:07:00Z</dcterms:modified>
</cp:coreProperties>
</file>