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DA67F6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DA67F6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6C67DA" w:rsidRPr="00DA67F6">
        <w:rPr>
          <w:rFonts w:ascii="Arial Narrow" w:hAnsi="Arial Narrow" w:cs="Arial"/>
          <w:b w:val="0"/>
          <w:bCs/>
          <w:sz w:val="24"/>
        </w:rPr>
        <w:t>6</w:t>
      </w:r>
      <w:r w:rsidR="00F83B51" w:rsidRPr="00DA67F6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DA67F6" w:rsidTr="00CA5E56">
        <w:tc>
          <w:tcPr>
            <w:tcW w:w="2800" w:type="dxa"/>
            <w:shd w:val="clear" w:color="auto" w:fill="auto"/>
          </w:tcPr>
          <w:p w:rsidR="007524A3" w:rsidRPr="00DA67F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67F6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DA67F6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DA67F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DA67F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A67F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A67F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DA67F6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DA67F6">
              <w:rPr>
                <w:rFonts w:ascii="Arial Narrow" w:hAnsi="Arial Narrow"/>
              </w:rPr>
              <w:t xml:space="preserve"> </w:t>
            </w:r>
            <w:r w:rsidRPr="00DA67F6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DA67F6" w:rsidTr="00CA5E56">
        <w:tc>
          <w:tcPr>
            <w:tcW w:w="2800" w:type="dxa"/>
            <w:shd w:val="clear" w:color="auto" w:fill="auto"/>
          </w:tcPr>
          <w:p w:rsidR="007524A3" w:rsidRPr="00DA67F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67F6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DA67F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DA67F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A67F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DA67F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DA67F6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DA67F6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DA67F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DA67F6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DA67F6" w:rsidTr="00CA5E56">
        <w:tc>
          <w:tcPr>
            <w:tcW w:w="14034" w:type="dxa"/>
            <w:shd w:val="clear" w:color="auto" w:fill="F2F2F2"/>
          </w:tcPr>
          <w:p w:rsidR="00CA5E56" w:rsidRPr="00DA67F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A67F6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DA67F6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67F6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DA67F6" w:rsidTr="00CA5E56">
        <w:tc>
          <w:tcPr>
            <w:tcW w:w="2268" w:type="dxa"/>
            <w:shd w:val="clear" w:color="auto" w:fill="auto"/>
          </w:tcPr>
          <w:p w:rsidR="00CA5E56" w:rsidRPr="00DA67F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7F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DA67F6" w:rsidRDefault="006C67DA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A67F6">
              <w:rPr>
                <w:rFonts w:ascii="Arial Narrow" w:hAnsi="Arial Narrow" w:cs="Arial"/>
                <w:bCs/>
                <w:sz w:val="24"/>
                <w:szCs w:val="24"/>
              </w:rPr>
              <w:t>Przeglądy okresowe i naprawy drobnego sprzętu medycznego</w:t>
            </w:r>
            <w:r w:rsidR="00CA5E56" w:rsidRPr="00DA67F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C67DA" w:rsidRPr="00DA67F6" w:rsidTr="000F3EA0">
        <w:tc>
          <w:tcPr>
            <w:tcW w:w="2268" w:type="dxa"/>
            <w:shd w:val="clear" w:color="auto" w:fill="auto"/>
          </w:tcPr>
          <w:p w:rsidR="006C67DA" w:rsidRPr="00DA67F6" w:rsidRDefault="006C67DA" w:rsidP="000F3E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7F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6C67DA" w:rsidRPr="00DA67F6" w:rsidRDefault="006C67DA" w:rsidP="000F3E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A67F6">
              <w:rPr>
                <w:rFonts w:ascii="Arial Narrow" w:hAnsi="Arial Narrow" w:cs="Arial"/>
                <w:bCs/>
                <w:sz w:val="24"/>
                <w:szCs w:val="24"/>
              </w:rPr>
              <w:t>4/2025</w:t>
            </w:r>
          </w:p>
        </w:tc>
      </w:tr>
    </w:tbl>
    <w:p w:rsidR="0060654D" w:rsidRPr="00DA67F6" w:rsidRDefault="006C67DA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67F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DA67F6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DA67F6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DA67F6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DA67F6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DA67F6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DA67F6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DA67F6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DA67F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DA67F6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DA67F6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DA67F6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DA67F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67F6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67F6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67F6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67F6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DA67F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67F6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DA67F6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A67F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A67F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A67F6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A67F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A67F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A67F6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DA67F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DA67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DA67F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DA67F6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DA67F6" w:rsidTr="009160CE">
        <w:tc>
          <w:tcPr>
            <w:tcW w:w="6237" w:type="dxa"/>
            <w:shd w:val="clear" w:color="auto" w:fill="auto"/>
          </w:tcPr>
          <w:p w:rsidR="00121B8A" w:rsidRPr="00DA67F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DA67F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DA67F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DA67F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DA67F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DA67F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67F6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DA67F6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DA67F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DA67F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DA67F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DA67F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DA67F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DA67F6" w:rsidRDefault="00121B8A" w:rsidP="006C67D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67F6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6C67DA" w:rsidRPr="00DA67F6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DA67F6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DA67F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DA67F6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D78" w:rsidRDefault="005B1D78">
      <w:r>
        <w:separator/>
      </w:r>
    </w:p>
  </w:endnote>
  <w:endnote w:type="continuationSeparator" w:id="0">
    <w:p w:rsidR="005B1D78" w:rsidRDefault="005B1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DA67F6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DA67F6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67F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D78" w:rsidRDefault="005B1D78">
      <w:r>
        <w:separator/>
      </w:r>
    </w:p>
  </w:footnote>
  <w:footnote w:type="continuationSeparator" w:id="0">
    <w:p w:rsidR="005B1D78" w:rsidRDefault="005B1D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7DA" w:rsidRDefault="006C67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6C67DA">
      <w:rPr>
        <w:rFonts w:ascii="Arial" w:hAnsi="Arial" w:cs="Arial"/>
      </w:rPr>
      <w:t>4/2025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7DA"/>
    <w:rsid w:val="001174D3"/>
    <w:rsid w:val="00121B8A"/>
    <w:rsid w:val="00150D7E"/>
    <w:rsid w:val="00167DCC"/>
    <w:rsid w:val="00173417"/>
    <w:rsid w:val="004E070D"/>
    <w:rsid w:val="005B1D78"/>
    <w:rsid w:val="0060654D"/>
    <w:rsid w:val="00691359"/>
    <w:rsid w:val="006C67DA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A67F6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C4067-F24E-4990-8327-A327CFABF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2025-02-17T08:36:00Z</cp:lastPrinted>
  <dcterms:created xsi:type="dcterms:W3CDTF">2025-02-17T08:36:00Z</dcterms:created>
  <dcterms:modified xsi:type="dcterms:W3CDTF">2025-02-17T08:36:00Z</dcterms:modified>
</cp:coreProperties>
</file>