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200D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73CA6" w:rsidRPr="007200DF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7200D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200DF" w:rsidTr="00D62E6E">
        <w:tc>
          <w:tcPr>
            <w:tcW w:w="2800" w:type="dxa"/>
            <w:shd w:val="clear" w:color="auto" w:fill="auto"/>
          </w:tcPr>
          <w:p w:rsidR="00D62E6E" w:rsidRPr="007200D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00D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200D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200D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200D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200D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200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200D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200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200DF" w:rsidTr="00D62E6E">
        <w:tc>
          <w:tcPr>
            <w:tcW w:w="2800" w:type="dxa"/>
            <w:shd w:val="clear" w:color="auto" w:fill="auto"/>
          </w:tcPr>
          <w:p w:rsidR="00D62E6E" w:rsidRPr="007200D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00D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200D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200D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200D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200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200D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200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7200D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73CA6" w:rsidRPr="007200DF" w:rsidTr="000F3E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73CA6" w:rsidRPr="007200DF" w:rsidRDefault="00073CA6" w:rsidP="000F3EA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73CA6" w:rsidRPr="007200DF" w:rsidRDefault="00073CA6" w:rsidP="000F3EA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200D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7200D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200DF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7200D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7200D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200D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73CA6" w:rsidRPr="007200DF" w:rsidRDefault="00073CA6" w:rsidP="000F3E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73CA6" w:rsidRPr="007200DF" w:rsidRDefault="00073CA6" w:rsidP="000F3E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200DF" w:rsidRDefault="00073CA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200D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200DF" w:rsidTr="00D62E6E">
        <w:tc>
          <w:tcPr>
            <w:tcW w:w="2269" w:type="dxa"/>
            <w:shd w:val="clear" w:color="auto" w:fill="auto"/>
          </w:tcPr>
          <w:p w:rsidR="00D62E6E" w:rsidRPr="007200D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200DF" w:rsidRDefault="00073C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drobnego sprzętu medycznego</w:t>
            </w:r>
            <w:r w:rsidR="00D62E6E" w:rsidRPr="007200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3CA6" w:rsidRPr="007200DF" w:rsidTr="000F3EA0">
        <w:tc>
          <w:tcPr>
            <w:tcW w:w="2269" w:type="dxa"/>
            <w:shd w:val="clear" w:color="auto" w:fill="auto"/>
          </w:tcPr>
          <w:p w:rsidR="00073CA6" w:rsidRPr="007200DF" w:rsidRDefault="00073CA6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3CA6" w:rsidRPr="007200DF" w:rsidRDefault="00073CA6" w:rsidP="000F3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4/2025</w:t>
            </w:r>
          </w:p>
        </w:tc>
      </w:tr>
    </w:tbl>
    <w:p w:rsidR="00BC121E" w:rsidRPr="007200DF" w:rsidRDefault="00073CA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200D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200D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200D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200D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200D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200D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7200D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200D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200D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200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200D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200D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200D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200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200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200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200D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200D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200D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200D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200D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200D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200D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200D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200D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200DF" w:rsidTr="00620E37">
        <w:tc>
          <w:tcPr>
            <w:tcW w:w="2660" w:type="dxa"/>
            <w:shd w:val="clear" w:color="auto" w:fill="auto"/>
          </w:tcPr>
          <w:p w:rsidR="00BC121E" w:rsidRPr="007200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200D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200D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200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200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200DF" w:rsidRDefault="00844A96" w:rsidP="00073C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73CA6"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200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7200DF" w:rsidRDefault="00106AC7" w:rsidP="00BC121E">
      <w:pPr>
        <w:rPr>
          <w:rFonts w:ascii="Arial Narrow" w:hAnsi="Arial Narrow"/>
        </w:rPr>
      </w:pPr>
    </w:p>
    <w:sectPr w:rsidR="00106AC7" w:rsidRPr="007200D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C58" w:rsidRDefault="00695C58">
      <w:r>
        <w:separator/>
      </w:r>
    </w:p>
  </w:endnote>
  <w:endnote w:type="continuationSeparator" w:id="0">
    <w:p w:rsidR="00695C58" w:rsidRDefault="00695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0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CA6" w:rsidRDefault="00073C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C58" w:rsidRDefault="00695C58">
      <w:r>
        <w:separator/>
      </w:r>
    </w:p>
  </w:footnote>
  <w:footnote w:type="continuationSeparator" w:id="0">
    <w:p w:rsidR="00695C58" w:rsidRDefault="00695C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CA6" w:rsidRDefault="00073C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CA6" w:rsidRDefault="00073C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CA6" w:rsidRDefault="00073C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CA6"/>
    <w:rsid w:val="0000184A"/>
    <w:rsid w:val="00007C1C"/>
    <w:rsid w:val="00012997"/>
    <w:rsid w:val="000621A2"/>
    <w:rsid w:val="00067B62"/>
    <w:rsid w:val="000719DC"/>
    <w:rsid w:val="00073CA6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5C58"/>
    <w:rsid w:val="00697D36"/>
    <w:rsid w:val="006B51E7"/>
    <w:rsid w:val="006D68D8"/>
    <w:rsid w:val="006E0FAA"/>
    <w:rsid w:val="0070113A"/>
    <w:rsid w:val="007200DF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FBB01-E6E3-4576-848C-E110D580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2025-02-17T08:37:00Z</cp:lastPrinted>
  <dcterms:created xsi:type="dcterms:W3CDTF">2025-02-17T08:37:00Z</dcterms:created>
  <dcterms:modified xsi:type="dcterms:W3CDTF">2025-02-17T08:37:00Z</dcterms:modified>
</cp:coreProperties>
</file>