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797AF" w14:textId="77777777" w:rsidR="00FB7F50" w:rsidRPr="002245BE" w:rsidRDefault="003F62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62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627E">
        <w:rPr>
          <w:sz w:val="22"/>
          <w:szCs w:val="22"/>
        </w:rPr>
        <w:t>2025-02-14</w:t>
      </w:r>
    </w:p>
    <w:p w14:paraId="3022FD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5490E8" w14:textId="77777777" w:rsidR="003F627E" w:rsidRPr="003F627E" w:rsidRDefault="003F627E" w:rsidP="00FB7F50">
      <w:pPr>
        <w:spacing w:after="40"/>
        <w:rPr>
          <w:b/>
          <w:bCs/>
          <w:sz w:val="22"/>
          <w:szCs w:val="22"/>
        </w:rPr>
      </w:pPr>
      <w:r w:rsidRPr="003F627E">
        <w:rPr>
          <w:b/>
          <w:bCs/>
          <w:sz w:val="22"/>
          <w:szCs w:val="22"/>
        </w:rPr>
        <w:t>Akademia Górniczo - Hutnicza</w:t>
      </w:r>
    </w:p>
    <w:p w14:paraId="4C47F28A" w14:textId="77777777" w:rsidR="003F627E" w:rsidRPr="003F627E" w:rsidRDefault="003F627E" w:rsidP="00FB7F50">
      <w:pPr>
        <w:spacing w:after="40"/>
        <w:rPr>
          <w:b/>
          <w:bCs/>
          <w:sz w:val="22"/>
          <w:szCs w:val="22"/>
        </w:rPr>
      </w:pPr>
      <w:r w:rsidRPr="003F627E">
        <w:rPr>
          <w:b/>
          <w:bCs/>
          <w:sz w:val="22"/>
          <w:szCs w:val="22"/>
        </w:rPr>
        <w:t>im. Stanisława Staszica w Krakowie</w:t>
      </w:r>
    </w:p>
    <w:p w14:paraId="7F30854D" w14:textId="77777777" w:rsidR="00FB7F50" w:rsidRPr="002245BE" w:rsidRDefault="003F627E" w:rsidP="00FB7F50">
      <w:pPr>
        <w:spacing w:after="40"/>
        <w:rPr>
          <w:b/>
          <w:bCs/>
          <w:sz w:val="22"/>
          <w:szCs w:val="22"/>
        </w:rPr>
      </w:pPr>
      <w:r w:rsidRPr="003F627E">
        <w:rPr>
          <w:b/>
          <w:bCs/>
          <w:sz w:val="22"/>
          <w:szCs w:val="22"/>
        </w:rPr>
        <w:t>Dział Zamówień Publicznych</w:t>
      </w:r>
    </w:p>
    <w:p w14:paraId="0376CDC4" w14:textId="77777777" w:rsidR="00FB7F50" w:rsidRPr="002245BE" w:rsidRDefault="003F627E" w:rsidP="00FB7F50">
      <w:pPr>
        <w:rPr>
          <w:sz w:val="22"/>
          <w:szCs w:val="22"/>
        </w:rPr>
      </w:pPr>
      <w:r w:rsidRPr="003F62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627E">
        <w:rPr>
          <w:sz w:val="22"/>
          <w:szCs w:val="22"/>
        </w:rPr>
        <w:t>30</w:t>
      </w:r>
    </w:p>
    <w:p w14:paraId="7FC0962A" w14:textId="77777777" w:rsidR="00FB7F50" w:rsidRPr="002245BE" w:rsidRDefault="003F627E" w:rsidP="00FB7F50">
      <w:pPr>
        <w:rPr>
          <w:sz w:val="22"/>
          <w:szCs w:val="22"/>
        </w:rPr>
      </w:pPr>
      <w:r w:rsidRPr="003F62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627E">
        <w:rPr>
          <w:sz w:val="22"/>
          <w:szCs w:val="22"/>
        </w:rPr>
        <w:t>Kraków</w:t>
      </w:r>
    </w:p>
    <w:p w14:paraId="1A4DD1C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75975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627E" w:rsidRPr="00607F9B" w14:paraId="45FA4466" w14:textId="77777777" w:rsidTr="00E16F60">
        <w:trPr>
          <w:trHeight w:val="638"/>
        </w:trPr>
        <w:tc>
          <w:tcPr>
            <w:tcW w:w="959" w:type="dxa"/>
            <w:shd w:val="clear" w:color="auto" w:fill="auto"/>
          </w:tcPr>
          <w:p w14:paraId="583B8220" w14:textId="77777777" w:rsidR="003F627E" w:rsidRPr="00607F9B" w:rsidRDefault="003F627E" w:rsidP="00E16F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FBF531" w14:textId="42915535" w:rsidR="003F627E" w:rsidRPr="00607F9B" w:rsidRDefault="003F627E" w:rsidP="00E16F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62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62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627E">
              <w:rPr>
                <w:b/>
                <w:bCs/>
                <w:sz w:val="22"/>
                <w:szCs w:val="22"/>
              </w:rPr>
              <w:t>Obsługa i bieżące naprawy instalacji technologicznych wymiennikowni ciepła w obiektach AGH- DE-dzp.272-9/25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D1ED09A" w14:textId="5C7EB13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627E" w14:paraId="226F8F36" w14:textId="77777777" w:rsidTr="00E16F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2356BBB" w14:textId="77777777" w:rsidR="003F627E" w:rsidRPr="00D26ED6" w:rsidRDefault="003F627E" w:rsidP="00E16F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F627E">
              <w:rPr>
                <w:b/>
                <w:sz w:val="22"/>
                <w:szCs w:val="22"/>
              </w:rPr>
              <w:t>Eksploterm</w:t>
            </w:r>
            <w:proofErr w:type="spellEnd"/>
            <w:r w:rsidRPr="003F627E">
              <w:rPr>
                <w:b/>
                <w:sz w:val="22"/>
                <w:szCs w:val="22"/>
              </w:rPr>
              <w:t xml:space="preserve"> Sp. z o.o.</w:t>
            </w:r>
          </w:p>
          <w:p w14:paraId="267298DC" w14:textId="77777777" w:rsidR="003F627E" w:rsidRPr="009F0E5C" w:rsidRDefault="003F627E" w:rsidP="00E16F60">
            <w:pPr>
              <w:jc w:val="both"/>
              <w:rPr>
                <w:bCs/>
                <w:sz w:val="22"/>
                <w:szCs w:val="22"/>
              </w:rPr>
            </w:pPr>
            <w:r w:rsidRPr="003F627E">
              <w:rPr>
                <w:bCs/>
                <w:sz w:val="22"/>
                <w:szCs w:val="22"/>
              </w:rPr>
              <w:t>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627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5F050B" w14:textId="77777777" w:rsidR="003F627E" w:rsidRPr="009F0E5C" w:rsidRDefault="003F627E" w:rsidP="00E16F60">
            <w:pPr>
              <w:jc w:val="both"/>
              <w:rPr>
                <w:bCs/>
                <w:sz w:val="22"/>
                <w:szCs w:val="22"/>
              </w:rPr>
            </w:pPr>
            <w:r w:rsidRPr="003F627E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627E">
              <w:rPr>
                <w:bCs/>
                <w:sz w:val="22"/>
                <w:szCs w:val="22"/>
              </w:rPr>
              <w:t>Balice</w:t>
            </w:r>
          </w:p>
          <w:p w14:paraId="795137A8" w14:textId="77777777" w:rsidR="003F627E" w:rsidRPr="00D26ED6" w:rsidRDefault="003F627E" w:rsidP="00E16F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D11EDE" w14:textId="77777777" w:rsidR="003F627E" w:rsidRDefault="003F627E" w:rsidP="00E16F6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F627E">
              <w:rPr>
                <w:sz w:val="22"/>
                <w:szCs w:val="22"/>
              </w:rPr>
              <w:t>Obsługa i bieżące naprawy instalacji technologicznych wymiennikowni ciepła w obiektach AGH- DE-dzp.272-9/25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09A07C8" w14:textId="2E9EE75D" w:rsidR="003F627E" w:rsidRPr="00D26ED6" w:rsidRDefault="003F627E" w:rsidP="00E16F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2B6CFA">
              <w:rPr>
                <w:b/>
                <w:sz w:val="22"/>
                <w:szCs w:val="22"/>
              </w:rPr>
              <w:t>362 319,70</w:t>
            </w:r>
            <w:r w:rsidRPr="003F627E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0297B65" w14:textId="77777777" w:rsidR="003F627E" w:rsidRDefault="003F627E" w:rsidP="00E16F6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CD5C2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B6CFA" w:rsidRPr="008567C7" w14:paraId="24AC5B52" w14:textId="77777777" w:rsidTr="002B6CFA">
        <w:trPr>
          <w:trHeight w:val="510"/>
        </w:trPr>
        <w:tc>
          <w:tcPr>
            <w:tcW w:w="500" w:type="pct"/>
            <w:vAlign w:val="center"/>
          </w:tcPr>
          <w:p w14:paraId="1FA547FD" w14:textId="77777777" w:rsidR="002B6CFA" w:rsidRPr="008567C7" w:rsidRDefault="002B6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2C7689D" w14:textId="77777777" w:rsidR="002B6CFA" w:rsidRPr="008567C7" w:rsidRDefault="002B6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7050F3F" w14:textId="77777777" w:rsidR="002B6CFA" w:rsidRPr="008567C7" w:rsidRDefault="002B6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826D746" w14:textId="77777777" w:rsidR="002B6CFA" w:rsidRPr="008567C7" w:rsidRDefault="002B6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800" w:type="pct"/>
            <w:vAlign w:val="center"/>
          </w:tcPr>
          <w:p w14:paraId="051D8E25" w14:textId="77777777" w:rsidR="002B6CFA" w:rsidRPr="008567C7" w:rsidRDefault="002B6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Materiały</w:t>
            </w:r>
          </w:p>
        </w:tc>
        <w:tc>
          <w:tcPr>
            <w:tcW w:w="600" w:type="pct"/>
            <w:vAlign w:val="center"/>
          </w:tcPr>
          <w:p w14:paraId="2E7DA193" w14:textId="77777777" w:rsidR="002B6CFA" w:rsidRPr="008567C7" w:rsidRDefault="002B6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6CFA" w:rsidRPr="008567C7" w14:paraId="698A2742" w14:textId="77777777" w:rsidTr="002B6CFA">
        <w:tc>
          <w:tcPr>
            <w:tcW w:w="500" w:type="pct"/>
            <w:vAlign w:val="center"/>
          </w:tcPr>
          <w:p w14:paraId="0338273E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1C462FD2" w14:textId="77777777" w:rsidR="002B6CFA" w:rsidRPr="002B6761" w:rsidRDefault="002B6CFA" w:rsidP="00E16F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F627E">
              <w:rPr>
                <w:rFonts w:ascii="Times New Roman" w:hAnsi="Times New Roman" w:cs="Times New Roman"/>
                <w:b/>
                <w:sz w:val="18"/>
                <w:szCs w:val="18"/>
              </w:rPr>
              <w:t>Eksploterm</w:t>
            </w:r>
            <w:proofErr w:type="spellEnd"/>
            <w:r w:rsidRPr="003F62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4BA54AE8" w14:textId="77777777" w:rsidR="002B6CFA" w:rsidRPr="008567C7" w:rsidRDefault="002B6CFA" w:rsidP="00E16F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F3778EE" w14:textId="77777777" w:rsidR="002B6CFA" w:rsidRPr="001B7815" w:rsidRDefault="002B6CFA" w:rsidP="00E16F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32-083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Balice</w:t>
            </w:r>
          </w:p>
        </w:tc>
        <w:tc>
          <w:tcPr>
            <w:tcW w:w="800" w:type="pct"/>
            <w:vAlign w:val="center"/>
          </w:tcPr>
          <w:p w14:paraId="2E27035A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29B852B6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1F49E0BE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AAC2812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B6CFA" w:rsidRPr="008567C7" w14:paraId="603AA316" w14:textId="77777777" w:rsidTr="002B6CFA">
        <w:tc>
          <w:tcPr>
            <w:tcW w:w="500" w:type="pct"/>
            <w:vAlign w:val="center"/>
          </w:tcPr>
          <w:p w14:paraId="7410FE51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4AF9667B" w14:textId="77777777" w:rsidR="002B6CFA" w:rsidRPr="002B6761" w:rsidRDefault="002B6CFA" w:rsidP="00E16F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/>
                <w:sz w:val="18"/>
                <w:szCs w:val="18"/>
              </w:rPr>
              <w:t>TERMO-SERWIS Technika Grzewcza i Sanitarna</w:t>
            </w:r>
          </w:p>
          <w:p w14:paraId="5CDD5CAA" w14:textId="77777777" w:rsidR="002B6CFA" w:rsidRPr="008567C7" w:rsidRDefault="002B6CFA" w:rsidP="00E16F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38D9BF" w14:textId="77777777" w:rsidR="002B6CFA" w:rsidRPr="001B7815" w:rsidRDefault="002B6CFA" w:rsidP="00E16F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627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2706551F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28,09</w:t>
            </w:r>
          </w:p>
        </w:tc>
        <w:tc>
          <w:tcPr>
            <w:tcW w:w="800" w:type="pct"/>
            <w:vAlign w:val="center"/>
          </w:tcPr>
          <w:p w14:paraId="38FC4CD8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421CD85B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19,06</w:t>
            </w:r>
          </w:p>
        </w:tc>
        <w:tc>
          <w:tcPr>
            <w:tcW w:w="600" w:type="pct"/>
            <w:vAlign w:val="center"/>
          </w:tcPr>
          <w:p w14:paraId="3296DA1F" w14:textId="77777777" w:rsidR="002B6CFA" w:rsidRPr="008567C7" w:rsidRDefault="002B6CFA" w:rsidP="00E16F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7E">
              <w:rPr>
                <w:rFonts w:ascii="Times New Roman" w:hAnsi="Times New Roman" w:cs="Times New Roman"/>
                <w:sz w:val="18"/>
                <w:szCs w:val="18"/>
              </w:rPr>
              <w:t xml:space="preserve">  87,15</w:t>
            </w:r>
          </w:p>
        </w:tc>
      </w:tr>
    </w:tbl>
    <w:p w14:paraId="448F7C4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FA072B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95E6B3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A3EBB" w14:textId="77777777" w:rsidR="00084CC8" w:rsidRDefault="00084CC8">
      <w:r>
        <w:separator/>
      </w:r>
    </w:p>
  </w:endnote>
  <w:endnote w:type="continuationSeparator" w:id="0">
    <w:p w14:paraId="2A8FA811" w14:textId="77777777" w:rsidR="00084CC8" w:rsidRDefault="0008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30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797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749C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B323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7FEA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F344A" w14:textId="77777777" w:rsidR="00084CC8" w:rsidRDefault="00084CC8">
      <w:r>
        <w:separator/>
      </w:r>
    </w:p>
  </w:footnote>
  <w:footnote w:type="continuationSeparator" w:id="0">
    <w:p w14:paraId="494BC3D0" w14:textId="77777777" w:rsidR="00084CC8" w:rsidRDefault="00084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661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81F9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090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CC8"/>
    <w:rsid w:val="00005838"/>
    <w:rsid w:val="00022322"/>
    <w:rsid w:val="00042497"/>
    <w:rsid w:val="00084CC8"/>
    <w:rsid w:val="000C1E6F"/>
    <w:rsid w:val="000E4E56"/>
    <w:rsid w:val="001A1468"/>
    <w:rsid w:val="001B7815"/>
    <w:rsid w:val="001C31ED"/>
    <w:rsid w:val="002B1E4F"/>
    <w:rsid w:val="002B6761"/>
    <w:rsid w:val="002B6CFA"/>
    <w:rsid w:val="003445A0"/>
    <w:rsid w:val="003A0AFC"/>
    <w:rsid w:val="003D611C"/>
    <w:rsid w:val="003E6BED"/>
    <w:rsid w:val="003F627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7CC31"/>
  <w15:chartTrackingRefBased/>
  <w15:docId w15:val="{4E1259FA-5DCB-4776-9D4D-9F394E513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2025-02-14T12:23:00Z</cp:lastPrinted>
  <dcterms:created xsi:type="dcterms:W3CDTF">2025-02-14T12:23:00Z</dcterms:created>
  <dcterms:modified xsi:type="dcterms:W3CDTF">2025-02-14T12:23:00Z</dcterms:modified>
</cp:coreProperties>
</file>