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6F0BD" w14:textId="77777777" w:rsidR="00CF7835" w:rsidRPr="00635711" w:rsidRDefault="00B33786" w:rsidP="00CF7835">
      <w:pPr>
        <w:spacing w:after="600"/>
        <w:jc w:val="right"/>
      </w:pPr>
      <w:r w:rsidRPr="00635711">
        <w:t>Niepołomice</w:t>
      </w:r>
      <w:r w:rsidR="00CF7835" w:rsidRPr="00635711">
        <w:t xml:space="preserve"> dnia: </w:t>
      </w:r>
      <w:r w:rsidRPr="00635711">
        <w:t>2025-02-14</w:t>
      </w:r>
    </w:p>
    <w:p w14:paraId="323E3311" w14:textId="77777777" w:rsidR="00CF7835" w:rsidRPr="00635711" w:rsidRDefault="00B33786" w:rsidP="00CF7835">
      <w:pPr>
        <w:spacing w:line="360" w:lineRule="auto"/>
        <w:rPr>
          <w:b/>
          <w:bCs/>
        </w:rPr>
      </w:pPr>
      <w:r w:rsidRPr="00635711">
        <w:rPr>
          <w:b/>
          <w:bCs/>
        </w:rPr>
        <w:t>Muzeum Niepołomickie w Niepołomicach</w:t>
      </w:r>
    </w:p>
    <w:p w14:paraId="1739D3B1" w14:textId="6F9186B5" w:rsidR="00CF7835" w:rsidRPr="00635711" w:rsidRDefault="00635711" w:rsidP="00CF7835">
      <w:pPr>
        <w:spacing w:line="360" w:lineRule="auto"/>
      </w:pPr>
      <w:r>
        <w:t xml:space="preserve">Ul. </w:t>
      </w:r>
      <w:r w:rsidR="00B33786" w:rsidRPr="00635711">
        <w:t>Zamkowa</w:t>
      </w:r>
      <w:r w:rsidR="00CF7835" w:rsidRPr="00635711">
        <w:t xml:space="preserve"> </w:t>
      </w:r>
      <w:r w:rsidR="00B33786" w:rsidRPr="00635711">
        <w:t>2</w:t>
      </w:r>
    </w:p>
    <w:p w14:paraId="207AEFD7" w14:textId="77777777" w:rsidR="00CF7835" w:rsidRPr="00635711" w:rsidRDefault="00B33786" w:rsidP="00CF7835">
      <w:r w:rsidRPr="00635711">
        <w:t>32-005</w:t>
      </w:r>
      <w:r w:rsidR="00CF7835" w:rsidRPr="00635711">
        <w:t xml:space="preserve"> </w:t>
      </w:r>
      <w:r w:rsidRPr="00635711">
        <w:t>Niepołomice</w:t>
      </w:r>
    </w:p>
    <w:p w14:paraId="3B041825" w14:textId="6F1E6DC0" w:rsidR="00CF7835" w:rsidRPr="0063571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35711" w14:paraId="6DBEFB5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1F103F" w14:textId="77777777" w:rsidR="00CF7835" w:rsidRPr="0063571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35711">
              <w:rPr>
                <w:b/>
                <w:spacing w:val="20"/>
              </w:rPr>
              <w:t>INFORMACJA Z OTWARCIA OFERT</w:t>
            </w:r>
          </w:p>
        </w:tc>
      </w:tr>
    </w:tbl>
    <w:p w14:paraId="52BCB96E" w14:textId="77777777" w:rsidR="00CF7835" w:rsidRPr="00635711" w:rsidRDefault="00CF7835" w:rsidP="00CF7835">
      <w:pPr>
        <w:pStyle w:val="Nagwek"/>
        <w:tabs>
          <w:tab w:val="clear" w:pos="4536"/>
        </w:tabs>
        <w:spacing w:after="360"/>
      </w:pPr>
      <w:r w:rsidRPr="00635711">
        <w:tab/>
        <w:t xml:space="preserve"> </w:t>
      </w:r>
    </w:p>
    <w:p w14:paraId="2D228ACD" w14:textId="77777777" w:rsidR="00CF7835" w:rsidRPr="0063571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35711">
        <w:rPr>
          <w:rFonts w:eastAsia="Calibri"/>
          <w:lang w:eastAsia="en-US"/>
        </w:rPr>
        <w:t xml:space="preserve">Dotyczy </w:t>
      </w:r>
      <w:r w:rsidRPr="00635711">
        <w:t>postępowania o udzielenie zamówienia publicznego</w:t>
      </w:r>
      <w:r w:rsidRPr="0063571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35711" w14:paraId="3741199B" w14:textId="77777777" w:rsidTr="000C1C6D">
        <w:tc>
          <w:tcPr>
            <w:tcW w:w="2269" w:type="dxa"/>
            <w:shd w:val="clear" w:color="auto" w:fill="auto"/>
          </w:tcPr>
          <w:p w14:paraId="2133AC26" w14:textId="77777777" w:rsidR="00CF7835" w:rsidRPr="0063571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3571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5FE0D4" w14:textId="77777777" w:rsidR="00CF7835" w:rsidRPr="00635711" w:rsidRDefault="00B3378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35711">
              <w:rPr>
                <w:bCs/>
              </w:rPr>
              <w:t>Pełnienie ochrony zbiorów Muzeum Niepołomickiego oraz dzieł sztuki Muzeum Narodowego w Krakowie eksponowanych na Zamku Królewskim w Niepołomicach</w:t>
            </w:r>
            <w:r w:rsidR="00CF7835" w:rsidRPr="00635711">
              <w:rPr>
                <w:bCs/>
              </w:rPr>
              <w:t>.</w:t>
            </w:r>
          </w:p>
        </w:tc>
      </w:tr>
      <w:tr w:rsidR="00B33786" w:rsidRPr="00635711" w14:paraId="1D7A2644" w14:textId="77777777" w:rsidTr="009B374E">
        <w:tc>
          <w:tcPr>
            <w:tcW w:w="2269" w:type="dxa"/>
            <w:shd w:val="clear" w:color="auto" w:fill="auto"/>
          </w:tcPr>
          <w:p w14:paraId="57801B0F" w14:textId="77777777" w:rsidR="00B33786" w:rsidRPr="00635711" w:rsidRDefault="00B33786" w:rsidP="009B37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3571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9B00CA" w14:textId="77777777" w:rsidR="00B33786" w:rsidRPr="00635711" w:rsidRDefault="00B33786" w:rsidP="009B37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35711">
              <w:rPr>
                <w:bCs/>
              </w:rPr>
              <w:t>ZPMN.271.1.2025</w:t>
            </w:r>
          </w:p>
        </w:tc>
      </w:tr>
    </w:tbl>
    <w:p w14:paraId="721AD338" w14:textId="77777777" w:rsidR="00D665F5" w:rsidRPr="00635711" w:rsidRDefault="00D665F5" w:rsidP="00CF7835">
      <w:pPr>
        <w:spacing w:before="480" w:line="360" w:lineRule="auto"/>
        <w:jc w:val="both"/>
      </w:pPr>
      <w:r w:rsidRPr="00635711">
        <w:t>Zamawiający, działając na podstawie art. 22</w:t>
      </w:r>
      <w:r w:rsidR="00601802" w:rsidRPr="00635711">
        <w:t>2</w:t>
      </w:r>
      <w:r w:rsidRPr="00635711">
        <w:t xml:space="preserve"> ust. 5 </w:t>
      </w:r>
      <w:r w:rsidRPr="00635711">
        <w:rPr>
          <w:bCs/>
        </w:rPr>
        <w:t>ustawy z dnia 11 września 2019r. Prawo zamówień publicznych</w:t>
      </w:r>
      <w:r w:rsidRPr="00635711">
        <w:t xml:space="preserve"> </w:t>
      </w:r>
      <w:r w:rsidR="00B33786" w:rsidRPr="00635711">
        <w:t>(</w:t>
      </w:r>
      <w:proofErr w:type="spellStart"/>
      <w:r w:rsidR="00B33786" w:rsidRPr="00635711">
        <w:t>t.j</w:t>
      </w:r>
      <w:proofErr w:type="spellEnd"/>
      <w:r w:rsidR="00B33786" w:rsidRPr="00635711">
        <w:t>. Dz. U. z 2024 poz. 1320)</w:t>
      </w:r>
      <w:r w:rsidR="00490DC0" w:rsidRPr="00635711">
        <w:t xml:space="preserve"> </w:t>
      </w:r>
      <w:r w:rsidRPr="00635711">
        <w:t>udostępnia</w:t>
      </w:r>
      <w:r w:rsidR="00F95C33" w:rsidRPr="00635711">
        <w:t xml:space="preserve"> </w:t>
      </w:r>
      <w:r w:rsidR="004C7E9B" w:rsidRPr="00635711">
        <w:t>informacj</w:t>
      </w:r>
      <w:r w:rsidR="00577BC6" w:rsidRPr="00635711">
        <w:t>ę</w:t>
      </w:r>
      <w:r w:rsidR="00035488" w:rsidRPr="00635711">
        <w:t xml:space="preserve"> z otwarcia ofert</w:t>
      </w:r>
      <w:r w:rsidR="00577BC6" w:rsidRPr="00635711">
        <w:t>.</w:t>
      </w:r>
    </w:p>
    <w:p w14:paraId="0A26075B" w14:textId="77777777" w:rsidR="00A80738" w:rsidRPr="00635711" w:rsidRDefault="00D665F5" w:rsidP="00CF7835">
      <w:pPr>
        <w:spacing w:before="120" w:after="120" w:line="360" w:lineRule="auto"/>
        <w:jc w:val="both"/>
      </w:pPr>
      <w:r w:rsidRPr="00635711">
        <w:t>Podczas otwarcia ofert, mającego miejsce</w:t>
      </w:r>
      <w:r w:rsidR="00FF4AB1" w:rsidRPr="00635711">
        <w:t xml:space="preserve"> w dniu </w:t>
      </w:r>
      <w:r w:rsidR="00B33786" w:rsidRPr="00635711">
        <w:t>14/02/2025</w:t>
      </w:r>
      <w:r w:rsidR="00FF4AB1" w:rsidRPr="00635711">
        <w:t xml:space="preserve"> o godz. </w:t>
      </w:r>
      <w:r w:rsidR="00B33786" w:rsidRPr="00635711">
        <w:t>09:30</w:t>
      </w:r>
      <w:r w:rsidRPr="0063571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35711" w14:paraId="1FAC0347" w14:textId="77777777" w:rsidTr="000C1C6D">
        <w:tc>
          <w:tcPr>
            <w:tcW w:w="1276" w:type="dxa"/>
            <w:shd w:val="clear" w:color="auto" w:fill="F2F2F2"/>
            <w:vAlign w:val="center"/>
          </w:tcPr>
          <w:p w14:paraId="6FF4D2D9" w14:textId="77777777" w:rsidR="00D665F5" w:rsidRPr="00635711" w:rsidRDefault="00960CEB" w:rsidP="003F57CD">
            <w:pPr>
              <w:spacing w:before="120" w:after="120"/>
              <w:jc w:val="center"/>
            </w:pPr>
            <w:r w:rsidRPr="00635711">
              <w:t>O</w:t>
            </w:r>
            <w:r w:rsidR="00D665F5" w:rsidRPr="00635711">
              <w:t>fert</w:t>
            </w:r>
            <w:r w:rsidRPr="0063571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E49AFCB" w14:textId="77777777" w:rsidR="00D665F5" w:rsidRPr="00635711" w:rsidRDefault="00D665F5" w:rsidP="003F57CD">
            <w:pPr>
              <w:spacing w:before="120" w:after="120"/>
              <w:jc w:val="center"/>
            </w:pPr>
            <w:r w:rsidRPr="00635711">
              <w:t>Nazwa</w:t>
            </w:r>
            <w:r w:rsidR="003F57CD" w:rsidRPr="00635711">
              <w:t xml:space="preserve"> </w:t>
            </w:r>
            <w:r w:rsidRPr="0063571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BE9B406" w14:textId="77777777" w:rsidR="00D665F5" w:rsidRPr="00635711" w:rsidRDefault="00D665F5" w:rsidP="003F57CD">
            <w:pPr>
              <w:spacing w:before="120" w:after="120"/>
              <w:jc w:val="center"/>
            </w:pPr>
            <w:r w:rsidRPr="00635711">
              <w:t>Cena oferty</w:t>
            </w:r>
          </w:p>
        </w:tc>
      </w:tr>
      <w:tr w:rsidR="00B33786" w:rsidRPr="00635711" w14:paraId="3913993D" w14:textId="77777777" w:rsidTr="009B374E">
        <w:tc>
          <w:tcPr>
            <w:tcW w:w="1276" w:type="dxa"/>
            <w:shd w:val="clear" w:color="auto" w:fill="auto"/>
            <w:vAlign w:val="center"/>
          </w:tcPr>
          <w:p w14:paraId="25067E01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1</w:t>
            </w:r>
          </w:p>
        </w:tc>
        <w:tc>
          <w:tcPr>
            <w:tcW w:w="4961" w:type="dxa"/>
            <w:shd w:val="clear" w:color="auto" w:fill="auto"/>
          </w:tcPr>
          <w:p w14:paraId="051CC395" w14:textId="77777777" w:rsidR="00B33786" w:rsidRPr="00635711" w:rsidRDefault="00B33786" w:rsidP="009B374E">
            <w:pPr>
              <w:spacing w:before="80" w:after="40"/>
            </w:pPr>
            <w:r w:rsidRPr="00635711">
              <w:t>VICTOR Spółka z ograniczoną odpowiedzialnością</w:t>
            </w:r>
          </w:p>
          <w:p w14:paraId="3B87EF17" w14:textId="77777777" w:rsidR="00B33786" w:rsidRPr="00635711" w:rsidRDefault="00B33786" w:rsidP="009B374E">
            <w:r w:rsidRPr="00635711">
              <w:t xml:space="preserve">os. </w:t>
            </w:r>
            <w:proofErr w:type="spellStart"/>
            <w:r w:rsidRPr="00635711">
              <w:t>Suszówka</w:t>
            </w:r>
            <w:proofErr w:type="spellEnd"/>
            <w:r w:rsidRPr="00635711">
              <w:t xml:space="preserve"> </w:t>
            </w:r>
            <w:r w:rsidRPr="00635711">
              <w:t>53</w:t>
            </w:r>
            <w:r w:rsidRPr="00635711">
              <w:t xml:space="preserve"> </w:t>
            </w:r>
          </w:p>
          <w:p w14:paraId="68EC1587" w14:textId="77777777" w:rsidR="00B33786" w:rsidRPr="00635711" w:rsidRDefault="00B33786" w:rsidP="009B374E">
            <w:pPr>
              <w:spacing w:after="80"/>
              <w:jc w:val="both"/>
            </w:pPr>
            <w:r w:rsidRPr="00635711">
              <w:t>32-005</w:t>
            </w:r>
            <w:r w:rsidRPr="00635711">
              <w:t xml:space="preserve"> </w:t>
            </w:r>
            <w:r w:rsidRPr="00635711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2C385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1 319 510.77 zł</w:t>
            </w:r>
          </w:p>
        </w:tc>
      </w:tr>
      <w:tr w:rsidR="00B33786" w:rsidRPr="00635711" w14:paraId="446EC6F3" w14:textId="77777777" w:rsidTr="009B374E">
        <w:tc>
          <w:tcPr>
            <w:tcW w:w="1276" w:type="dxa"/>
            <w:shd w:val="clear" w:color="auto" w:fill="auto"/>
            <w:vAlign w:val="center"/>
          </w:tcPr>
          <w:p w14:paraId="3FEA7D6C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2</w:t>
            </w:r>
          </w:p>
        </w:tc>
        <w:tc>
          <w:tcPr>
            <w:tcW w:w="4961" w:type="dxa"/>
            <w:shd w:val="clear" w:color="auto" w:fill="auto"/>
          </w:tcPr>
          <w:p w14:paraId="672EEFEB" w14:textId="7B4793FF" w:rsidR="00635711" w:rsidRDefault="00B33786" w:rsidP="00635711">
            <w:pPr>
              <w:spacing w:before="80" w:after="40"/>
            </w:pPr>
            <w:r w:rsidRPr="00635711">
              <w:t>MONSTER</w:t>
            </w:r>
            <w:r w:rsidR="00635711">
              <w:t xml:space="preserve"> </w:t>
            </w:r>
            <w:r w:rsidRPr="00635711">
              <w:t>GROUP S</w:t>
            </w:r>
            <w:r w:rsidR="00635711">
              <w:t>p.</w:t>
            </w:r>
            <w:r w:rsidRPr="00635711">
              <w:t xml:space="preserve"> </w:t>
            </w:r>
            <w:r w:rsidR="00635711">
              <w:t>z</w:t>
            </w:r>
            <w:r w:rsidRPr="00635711">
              <w:t xml:space="preserve"> </w:t>
            </w:r>
            <w:r w:rsidR="00635711">
              <w:t>o.o.</w:t>
            </w:r>
          </w:p>
          <w:p w14:paraId="5151D75D" w14:textId="7AB6585A" w:rsidR="00B33786" w:rsidRPr="00635711" w:rsidRDefault="00635711" w:rsidP="00635711">
            <w:pPr>
              <w:spacing w:before="80" w:after="40"/>
            </w:pPr>
            <w:r>
              <w:t>Ul. Kościuszki 7/3</w:t>
            </w:r>
          </w:p>
          <w:p w14:paraId="4BBFE034" w14:textId="44ED39BF" w:rsidR="00B33786" w:rsidRPr="00635711" w:rsidRDefault="00B33786" w:rsidP="009B374E">
            <w:pPr>
              <w:spacing w:after="80"/>
              <w:jc w:val="both"/>
            </w:pPr>
            <w:r w:rsidRPr="00635711">
              <w:t>33-3</w:t>
            </w:r>
            <w:r w:rsidR="00635711">
              <w:t>00</w:t>
            </w:r>
            <w:r w:rsidRPr="00635711">
              <w:t xml:space="preserve"> </w:t>
            </w:r>
            <w:r w:rsidR="00635711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9076E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1 531 767.76 zł</w:t>
            </w:r>
          </w:p>
        </w:tc>
      </w:tr>
      <w:tr w:rsidR="00B33786" w:rsidRPr="00635711" w14:paraId="38D796FA" w14:textId="77777777" w:rsidTr="009B374E">
        <w:tc>
          <w:tcPr>
            <w:tcW w:w="1276" w:type="dxa"/>
            <w:shd w:val="clear" w:color="auto" w:fill="auto"/>
            <w:vAlign w:val="center"/>
          </w:tcPr>
          <w:p w14:paraId="68D336C2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3</w:t>
            </w:r>
          </w:p>
        </w:tc>
        <w:tc>
          <w:tcPr>
            <w:tcW w:w="4961" w:type="dxa"/>
            <w:shd w:val="clear" w:color="auto" w:fill="auto"/>
          </w:tcPr>
          <w:p w14:paraId="09E8B28E" w14:textId="0E70FDA8" w:rsidR="00B33786" w:rsidRPr="00635711" w:rsidRDefault="00B33786" w:rsidP="009B374E">
            <w:pPr>
              <w:spacing w:before="80" w:after="40"/>
            </w:pPr>
            <w:r w:rsidRPr="00635711">
              <w:t>OCHRONA MIENIA KRAKÓW S</w:t>
            </w:r>
            <w:r w:rsidR="007B5DFB">
              <w:t>p</w:t>
            </w:r>
            <w:r w:rsidRPr="00635711">
              <w:t xml:space="preserve">. </w:t>
            </w:r>
            <w:r w:rsidR="007B5DFB" w:rsidRPr="00635711">
              <w:t>z o</w:t>
            </w:r>
            <w:r w:rsidRPr="00635711">
              <w:t>.</w:t>
            </w:r>
            <w:r w:rsidR="007B5DFB" w:rsidRPr="00635711">
              <w:t>o</w:t>
            </w:r>
            <w:r w:rsidRPr="00635711">
              <w:t>.</w:t>
            </w:r>
          </w:p>
          <w:p w14:paraId="3F16B1A6" w14:textId="2E2218C6" w:rsidR="00B33786" w:rsidRPr="00635711" w:rsidRDefault="00635711" w:rsidP="009B374E">
            <w:r>
              <w:t xml:space="preserve">Ul. </w:t>
            </w:r>
            <w:r w:rsidRPr="00635711">
              <w:t xml:space="preserve">Górników </w:t>
            </w:r>
            <w:r w:rsidR="00B33786" w:rsidRPr="00635711">
              <w:t>13</w:t>
            </w:r>
            <w:r w:rsidR="00B33786" w:rsidRPr="00635711">
              <w:t xml:space="preserve"> </w:t>
            </w:r>
          </w:p>
          <w:p w14:paraId="64AA12C1" w14:textId="77777777" w:rsidR="00B33786" w:rsidRPr="00635711" w:rsidRDefault="00B33786" w:rsidP="009B374E">
            <w:pPr>
              <w:spacing w:after="80"/>
              <w:jc w:val="both"/>
            </w:pPr>
            <w:r w:rsidRPr="00635711">
              <w:t>30-819</w:t>
            </w:r>
            <w:r w:rsidRPr="00635711">
              <w:t xml:space="preserve"> </w:t>
            </w:r>
            <w:r w:rsidRPr="006357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9E7411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1 450 288.08 zł</w:t>
            </w:r>
          </w:p>
        </w:tc>
      </w:tr>
      <w:tr w:rsidR="00B33786" w:rsidRPr="00635711" w14:paraId="6A1CB45C" w14:textId="77777777" w:rsidTr="009B374E">
        <w:tc>
          <w:tcPr>
            <w:tcW w:w="1276" w:type="dxa"/>
            <w:shd w:val="clear" w:color="auto" w:fill="auto"/>
            <w:vAlign w:val="center"/>
          </w:tcPr>
          <w:p w14:paraId="41C7D6C0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4</w:t>
            </w:r>
          </w:p>
        </w:tc>
        <w:tc>
          <w:tcPr>
            <w:tcW w:w="4961" w:type="dxa"/>
            <w:shd w:val="clear" w:color="auto" w:fill="auto"/>
          </w:tcPr>
          <w:p w14:paraId="2A866D1A" w14:textId="77777777" w:rsidR="00B33786" w:rsidRPr="00635711" w:rsidRDefault="00B33786" w:rsidP="009B374E">
            <w:pPr>
              <w:spacing w:before="80" w:after="40"/>
            </w:pPr>
            <w:r w:rsidRPr="00635711">
              <w:t>Przedsiębiorstwo Usługowe SED-HUT S. A.</w:t>
            </w:r>
          </w:p>
          <w:p w14:paraId="021440C3" w14:textId="60D76B5B" w:rsidR="00B33786" w:rsidRPr="00635711" w:rsidRDefault="00635711" w:rsidP="009B374E">
            <w:r>
              <w:t xml:space="preserve">Ul. </w:t>
            </w:r>
            <w:r w:rsidR="00B33786" w:rsidRPr="00635711">
              <w:t>Tadeusza Sendzimira</w:t>
            </w:r>
            <w:r w:rsidR="00B33786" w:rsidRPr="00635711">
              <w:t xml:space="preserve"> </w:t>
            </w:r>
            <w:r w:rsidR="00B33786" w:rsidRPr="00635711">
              <w:t>5</w:t>
            </w:r>
            <w:r w:rsidR="00B33786" w:rsidRPr="00635711">
              <w:t xml:space="preserve"> </w:t>
            </w:r>
          </w:p>
          <w:p w14:paraId="5E0522CC" w14:textId="77777777" w:rsidR="00B33786" w:rsidRPr="00635711" w:rsidRDefault="00B33786" w:rsidP="009B374E">
            <w:pPr>
              <w:spacing w:after="80"/>
              <w:jc w:val="both"/>
            </w:pPr>
            <w:r w:rsidRPr="00635711">
              <w:t>31-752</w:t>
            </w:r>
            <w:r w:rsidRPr="00635711">
              <w:t xml:space="preserve"> </w:t>
            </w:r>
            <w:r w:rsidRPr="0063571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4E187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1 245 566.88 zł</w:t>
            </w:r>
          </w:p>
        </w:tc>
      </w:tr>
      <w:tr w:rsidR="00B33786" w:rsidRPr="00635711" w14:paraId="27A84A55" w14:textId="77777777" w:rsidTr="009B374E">
        <w:tc>
          <w:tcPr>
            <w:tcW w:w="1276" w:type="dxa"/>
            <w:shd w:val="clear" w:color="auto" w:fill="auto"/>
            <w:vAlign w:val="center"/>
          </w:tcPr>
          <w:p w14:paraId="6A400FBA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5</w:t>
            </w:r>
          </w:p>
        </w:tc>
        <w:tc>
          <w:tcPr>
            <w:tcW w:w="4961" w:type="dxa"/>
            <w:shd w:val="clear" w:color="auto" w:fill="auto"/>
          </w:tcPr>
          <w:p w14:paraId="3C50DCEA" w14:textId="1ED86CEA" w:rsidR="00635711" w:rsidRDefault="007B5DFB" w:rsidP="009B374E">
            <w:pPr>
              <w:spacing w:before="80" w:after="40"/>
            </w:pPr>
            <w:r>
              <w:t>Konsorcjum</w:t>
            </w:r>
            <w:r w:rsidR="00635711">
              <w:t>:</w:t>
            </w:r>
          </w:p>
          <w:p w14:paraId="36A83866" w14:textId="030B33EF" w:rsidR="00B33786" w:rsidRPr="00635711" w:rsidRDefault="00635711" w:rsidP="009B374E">
            <w:pPr>
              <w:spacing w:before="80" w:after="40"/>
            </w:pPr>
            <w:r>
              <w:t xml:space="preserve">Lider: </w:t>
            </w:r>
            <w:proofErr w:type="spellStart"/>
            <w:r w:rsidR="00B33786" w:rsidRPr="00635711">
              <w:t>Maxus</w:t>
            </w:r>
            <w:proofErr w:type="spellEnd"/>
            <w:r w:rsidR="00B33786" w:rsidRPr="00635711">
              <w:t xml:space="preserve"> Sp. z o. o.</w:t>
            </w:r>
          </w:p>
          <w:p w14:paraId="6E88751F" w14:textId="4751062E" w:rsidR="00B33786" w:rsidRPr="00635711" w:rsidRDefault="007B5DFB" w:rsidP="009B374E">
            <w:r>
              <w:t xml:space="preserve">Ul. </w:t>
            </w:r>
            <w:r w:rsidR="00B33786" w:rsidRPr="00635711">
              <w:t>3-go Maja</w:t>
            </w:r>
            <w:r w:rsidR="00B33786" w:rsidRPr="00635711">
              <w:t xml:space="preserve"> </w:t>
            </w:r>
            <w:r w:rsidR="00B33786" w:rsidRPr="00635711">
              <w:t>64/66N</w:t>
            </w:r>
            <w:r w:rsidR="00B33786" w:rsidRPr="00635711">
              <w:t xml:space="preserve"> </w:t>
            </w:r>
          </w:p>
          <w:p w14:paraId="61D9DC24" w14:textId="77777777" w:rsidR="00B33786" w:rsidRDefault="00B33786" w:rsidP="009B374E">
            <w:pPr>
              <w:spacing w:after="80"/>
              <w:jc w:val="both"/>
            </w:pPr>
            <w:r w:rsidRPr="00635711">
              <w:t>93-408</w:t>
            </w:r>
            <w:r w:rsidRPr="00635711">
              <w:t xml:space="preserve"> </w:t>
            </w:r>
            <w:r w:rsidRPr="00635711">
              <w:t>Łódź</w:t>
            </w:r>
          </w:p>
          <w:p w14:paraId="1B5774F0" w14:textId="052DD45D" w:rsidR="00635711" w:rsidRDefault="00635711" w:rsidP="009B374E">
            <w:pPr>
              <w:spacing w:after="80"/>
              <w:jc w:val="both"/>
            </w:pPr>
            <w:r>
              <w:t>Partner: MM Service Monitoring Sp. z o.o.</w:t>
            </w:r>
          </w:p>
          <w:p w14:paraId="037D23F2" w14:textId="77777777" w:rsidR="00635711" w:rsidRDefault="00635711" w:rsidP="009B374E">
            <w:pPr>
              <w:spacing w:after="80"/>
              <w:jc w:val="both"/>
            </w:pPr>
            <w:r>
              <w:t>Ul. Trybunalska 21</w:t>
            </w:r>
          </w:p>
          <w:p w14:paraId="04021ED3" w14:textId="41105254" w:rsidR="00635711" w:rsidRPr="00635711" w:rsidRDefault="00635711" w:rsidP="009B374E">
            <w:pPr>
              <w:spacing w:after="80"/>
              <w:jc w:val="both"/>
            </w:pPr>
            <w:r>
              <w:lastRenderedPageBreak/>
              <w:t>95-080 Kruszów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5422B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lastRenderedPageBreak/>
              <w:t>1 545 408.00 zł</w:t>
            </w:r>
          </w:p>
        </w:tc>
      </w:tr>
      <w:tr w:rsidR="00B33786" w:rsidRPr="00635711" w14:paraId="28DD1B37" w14:textId="77777777" w:rsidTr="009B374E">
        <w:tc>
          <w:tcPr>
            <w:tcW w:w="1276" w:type="dxa"/>
            <w:shd w:val="clear" w:color="auto" w:fill="auto"/>
            <w:vAlign w:val="center"/>
          </w:tcPr>
          <w:p w14:paraId="7E386921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6</w:t>
            </w:r>
          </w:p>
        </w:tc>
        <w:tc>
          <w:tcPr>
            <w:tcW w:w="4961" w:type="dxa"/>
            <w:shd w:val="clear" w:color="auto" w:fill="auto"/>
          </w:tcPr>
          <w:p w14:paraId="5526176A" w14:textId="77777777" w:rsidR="00B33786" w:rsidRPr="00635711" w:rsidRDefault="00B33786" w:rsidP="009B374E">
            <w:pPr>
              <w:spacing w:before="80" w:after="40"/>
            </w:pPr>
            <w:r w:rsidRPr="00635711">
              <w:t>Usługowa Spółdzielnia Inwalidów</w:t>
            </w:r>
          </w:p>
          <w:p w14:paraId="315D243C" w14:textId="3BEAEAF0" w:rsidR="00B33786" w:rsidRPr="00635711" w:rsidRDefault="007B5DFB" w:rsidP="009B374E">
            <w:r>
              <w:t xml:space="preserve">Ul. </w:t>
            </w:r>
            <w:r w:rsidR="00B33786" w:rsidRPr="00635711">
              <w:t>Torowa</w:t>
            </w:r>
            <w:r w:rsidR="00B33786" w:rsidRPr="00635711">
              <w:t xml:space="preserve"> </w:t>
            </w:r>
            <w:r w:rsidR="00B33786" w:rsidRPr="00635711">
              <w:t>33</w:t>
            </w:r>
            <w:r w:rsidR="00B33786" w:rsidRPr="00635711">
              <w:t xml:space="preserve"> </w:t>
            </w:r>
          </w:p>
          <w:p w14:paraId="5D43ECC2" w14:textId="77777777" w:rsidR="00B33786" w:rsidRPr="00635711" w:rsidRDefault="00B33786" w:rsidP="009B374E">
            <w:pPr>
              <w:spacing w:after="80"/>
              <w:jc w:val="both"/>
            </w:pPr>
            <w:r w:rsidRPr="00635711">
              <w:t>32-050</w:t>
            </w:r>
            <w:r w:rsidRPr="00635711">
              <w:t xml:space="preserve"> </w:t>
            </w:r>
            <w:r w:rsidRPr="00635711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EBBF3" w14:textId="77777777" w:rsidR="00B33786" w:rsidRPr="00635711" w:rsidRDefault="00B33786" w:rsidP="009B374E">
            <w:pPr>
              <w:spacing w:before="80" w:after="80"/>
              <w:jc w:val="center"/>
            </w:pPr>
            <w:r w:rsidRPr="00635711">
              <w:t>1 447 152.00 zł</w:t>
            </w:r>
          </w:p>
        </w:tc>
      </w:tr>
    </w:tbl>
    <w:p w14:paraId="4569E0D3" w14:textId="77777777" w:rsidR="0069085C" w:rsidRPr="00635711" w:rsidRDefault="0069085C" w:rsidP="00A80738">
      <w:pPr>
        <w:spacing w:before="120" w:after="120"/>
        <w:jc w:val="both"/>
      </w:pPr>
    </w:p>
    <w:p w14:paraId="09E2E250" w14:textId="77777777" w:rsidR="00577BC6" w:rsidRPr="00635711" w:rsidRDefault="00577BC6" w:rsidP="00A80738">
      <w:pPr>
        <w:spacing w:before="120" w:after="120"/>
        <w:jc w:val="both"/>
      </w:pPr>
    </w:p>
    <w:sectPr w:rsidR="00577BC6" w:rsidRPr="0063571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11A79" w14:textId="77777777" w:rsidR="007A7376" w:rsidRDefault="007A7376">
      <w:r>
        <w:separator/>
      </w:r>
    </w:p>
  </w:endnote>
  <w:endnote w:type="continuationSeparator" w:id="0">
    <w:p w14:paraId="243F2734" w14:textId="77777777" w:rsidR="007A7376" w:rsidRDefault="007A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94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A84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EE5C6" w14:textId="713F75A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B5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1CCFCC" w14:textId="77777777" w:rsidR="009F189D" w:rsidRDefault="009F189D">
    <w:pPr>
      <w:pStyle w:val="Stopka"/>
      <w:tabs>
        <w:tab w:val="clear" w:pos="4536"/>
      </w:tabs>
      <w:jc w:val="center"/>
    </w:pPr>
  </w:p>
  <w:p w14:paraId="625CA8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9764C" w14:textId="77777777" w:rsidR="007A7376" w:rsidRDefault="007A7376">
      <w:r>
        <w:separator/>
      </w:r>
    </w:p>
  </w:footnote>
  <w:footnote w:type="continuationSeparator" w:id="0">
    <w:p w14:paraId="7353F115" w14:textId="77777777" w:rsidR="007A7376" w:rsidRDefault="007A7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8FE14" w14:textId="77777777" w:rsidR="00B33786" w:rsidRDefault="00B337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2B18D" w14:textId="77777777" w:rsidR="00B33786" w:rsidRDefault="00B337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11E1A" w14:textId="77777777" w:rsidR="00B33786" w:rsidRDefault="00B337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37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5711"/>
    <w:rsid w:val="0069085C"/>
    <w:rsid w:val="007A7376"/>
    <w:rsid w:val="007B5DFB"/>
    <w:rsid w:val="00843263"/>
    <w:rsid w:val="00861E75"/>
    <w:rsid w:val="008A26A5"/>
    <w:rsid w:val="008F318B"/>
    <w:rsid w:val="00960CEB"/>
    <w:rsid w:val="009D19BD"/>
    <w:rsid w:val="009F189D"/>
    <w:rsid w:val="00A80738"/>
    <w:rsid w:val="00B3378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5C5544"/>
  <w15:chartTrackingRefBased/>
  <w15:docId w15:val="{503CEC32-FE45-40D9-9F84-F20217038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2025-02-14T11:57:00Z</cp:lastPrinted>
  <dcterms:created xsi:type="dcterms:W3CDTF">2025-02-14T11:57:00Z</dcterms:created>
  <dcterms:modified xsi:type="dcterms:W3CDTF">2025-02-14T11:57:00Z</dcterms:modified>
</cp:coreProperties>
</file>