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7B0A8" w14:textId="58BF1D7A" w:rsidR="00C20EA2" w:rsidRPr="00C20EA2" w:rsidRDefault="008820E2" w:rsidP="00C20EA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Verdana" w:hAnsi="Verdana" w:cs="Verdana"/>
          <w:i/>
          <w:sz w:val="16"/>
          <w:szCs w:val="16"/>
          <w:lang w:eastAsia="zh-CN"/>
        </w:rPr>
        <w:t>1</w:t>
      </w:r>
      <w:r w:rsidR="00C20EA2" w:rsidRPr="00C20EA2">
        <w:rPr>
          <w:rFonts w:ascii="Arial" w:hAnsi="Arial" w:cs="Arial"/>
          <w:noProof/>
          <w:sz w:val="24"/>
        </w:rPr>
        <w:drawing>
          <wp:inline distT="0" distB="0" distL="0" distR="0" wp14:anchorId="010F19B6" wp14:editId="3B5A18EF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0F047" w14:textId="77777777" w:rsidR="00C20EA2" w:rsidRPr="00C20EA2" w:rsidRDefault="00C20EA2" w:rsidP="00C20EA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0A7B5D0C" wp14:editId="39AD5A98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E3C7A" w14:textId="77777777" w:rsidR="00C20EA2" w:rsidRPr="00377195" w:rsidRDefault="00C20EA2" w:rsidP="00C20EA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B5D0C" id="Dowolny kształt: kształt 1" o:spid="_x0000_s1026" style="position:absolute;left:0;text-align:left;margin-left:54.4pt;margin-top:21.65pt;width:105.6pt;height:23.1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1D2E3C7A" w14:textId="77777777" w:rsidR="00C20EA2" w:rsidRPr="00377195" w:rsidRDefault="00C20EA2" w:rsidP="00C20EA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538EA610" w14:textId="77777777" w:rsidR="00C20EA2" w:rsidRPr="00C20EA2" w:rsidRDefault="00C20EA2" w:rsidP="00C20EA2">
      <w:pPr>
        <w:tabs>
          <w:tab w:val="left" w:pos="6525"/>
        </w:tabs>
        <w:suppressAutoHyphens/>
        <w:rPr>
          <w:rFonts w:ascii="Verdana" w:hAnsi="Verdana" w:cs="Verdana"/>
          <w:color w:val="00000A"/>
          <w:sz w:val="16"/>
          <w:szCs w:val="16"/>
        </w:rPr>
      </w:pPr>
    </w:p>
    <w:p w14:paraId="22859E96" w14:textId="77777777" w:rsidR="001A4603" w:rsidRDefault="001A4603" w:rsidP="00C20EA2">
      <w:pPr>
        <w:tabs>
          <w:tab w:val="left" w:pos="694"/>
          <w:tab w:val="right" w:pos="9000"/>
        </w:tabs>
      </w:pPr>
    </w:p>
    <w:p w14:paraId="7B21B41C" w14:textId="0206E5FB" w:rsidR="001A4603" w:rsidRPr="00A844AF" w:rsidRDefault="001A4603" w:rsidP="001A460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C20EA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794CC3" wp14:editId="2A82C2F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CED657" w14:textId="77777777" w:rsidR="001A4603" w:rsidRDefault="001A4603" w:rsidP="001A460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794CC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" stroked="f">
                <v:textbox inset="0,0,0,0">
                  <w:txbxContent>
                    <w:p w14:paraId="5ECED657" w14:textId="77777777" w:rsidR="001A4603" w:rsidRDefault="001A4603" w:rsidP="001A460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20E2">
        <w:rPr>
          <w:b/>
          <w:sz w:val="24"/>
          <w:szCs w:val="24"/>
        </w:rPr>
        <w:t>7</w:t>
      </w:r>
    </w:p>
    <w:p w14:paraId="57078B49" w14:textId="77777777" w:rsidR="001A4603" w:rsidRDefault="001A4603" w:rsidP="001A4603">
      <w:pPr>
        <w:tabs>
          <w:tab w:val="right" w:pos="9000"/>
        </w:tabs>
        <w:rPr>
          <w:b/>
          <w:sz w:val="28"/>
          <w:szCs w:val="28"/>
        </w:rPr>
      </w:pPr>
    </w:p>
    <w:p w14:paraId="577745C3" w14:textId="77777777"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15BC264E" w14:textId="77777777"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6E16375B" w14:textId="77777777" w:rsidR="001A4603" w:rsidRDefault="001A4603" w:rsidP="001A4603">
      <w:pPr>
        <w:tabs>
          <w:tab w:val="right" w:pos="9000"/>
        </w:tabs>
        <w:rPr>
          <w:b/>
          <w:sz w:val="32"/>
        </w:rPr>
      </w:pPr>
    </w:p>
    <w:p w14:paraId="655680AA" w14:textId="77777777"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4292D518" w14:textId="77777777"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605E3AC" w14:textId="3FA7FEFB" w:rsidR="001A4603" w:rsidRDefault="001A4603" w:rsidP="001A4603">
      <w:pPr>
        <w:tabs>
          <w:tab w:val="left" w:pos="0"/>
        </w:tabs>
        <w:jc w:val="both"/>
        <w:rPr>
          <w:b/>
        </w:rPr>
      </w:pPr>
      <w:r w:rsidRPr="00AA36AA">
        <w:t>Przedmiot postepowania</w:t>
      </w:r>
      <w:r w:rsidRPr="008E1CD0">
        <w:rPr>
          <w:b/>
        </w:rPr>
        <w:t xml:space="preserve">: </w:t>
      </w:r>
      <w:r w:rsidR="0025265A" w:rsidRPr="0025265A">
        <w:rPr>
          <w:b/>
        </w:rPr>
        <w:t xml:space="preserve">Opracowanie i wykonywanie multimedialnych materiałów dydaktycznych w postaci 20 filmów dydaktyczno-naukowych o tematyce związanej z treściami dydaktycznymi dla </w:t>
      </w:r>
      <w:proofErr w:type="spellStart"/>
      <w:r w:rsidR="0025265A" w:rsidRPr="0025265A">
        <w:rPr>
          <w:b/>
        </w:rPr>
        <w:t>WIMiR</w:t>
      </w:r>
      <w:proofErr w:type="spellEnd"/>
      <w:r w:rsidR="0025265A" w:rsidRPr="0025265A">
        <w:rPr>
          <w:b/>
        </w:rPr>
        <w:t xml:space="preserve"> DE-dzp.272-35/25</w:t>
      </w:r>
      <w:r>
        <w:rPr>
          <w:b/>
        </w:rPr>
        <w:t>.</w:t>
      </w:r>
    </w:p>
    <w:p w14:paraId="7AFBEAD0" w14:textId="77777777" w:rsidR="00C20EA2" w:rsidRPr="00AA36AA" w:rsidRDefault="00C20EA2" w:rsidP="001A4603">
      <w:pPr>
        <w:tabs>
          <w:tab w:val="left" w:pos="0"/>
        </w:tabs>
        <w:jc w:val="both"/>
        <w:rPr>
          <w:b/>
          <w:color w:val="000000"/>
        </w:rPr>
      </w:pPr>
    </w:p>
    <w:p w14:paraId="0E7AE36F" w14:textId="77777777" w:rsidR="000E23EB" w:rsidRPr="000E23EB" w:rsidRDefault="000E23EB" w:rsidP="000E23EB">
      <w:pPr>
        <w:jc w:val="both"/>
        <w:rPr>
          <w:b/>
        </w:rPr>
      </w:pPr>
    </w:p>
    <w:p w14:paraId="1B73C5E9" w14:textId="77777777" w:rsidR="000E23EB" w:rsidRPr="000E23EB" w:rsidRDefault="000E23EB" w:rsidP="000E23EB">
      <w:pPr>
        <w:jc w:val="both"/>
        <w:rPr>
          <w:b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4394"/>
        <w:gridCol w:w="2170"/>
      </w:tblGrid>
      <w:tr w:rsidR="000E23EB" w:rsidRPr="000E23EB" w14:paraId="7797971C" w14:textId="77777777" w:rsidTr="000E23EB">
        <w:trPr>
          <w:trHeight w:val="777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320B" w14:textId="77777777" w:rsidR="000E23EB" w:rsidRPr="000E23EB" w:rsidRDefault="000E23EB" w:rsidP="000E23EB">
            <w:pPr>
              <w:jc w:val="both"/>
              <w:rPr>
                <w:b/>
              </w:rPr>
            </w:pPr>
            <w:r w:rsidRPr="000E23EB">
              <w:rPr>
                <w:b/>
              </w:rPr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A4E5" w14:textId="77777777" w:rsidR="000E23EB" w:rsidRPr="000E23EB" w:rsidRDefault="000E23EB" w:rsidP="000E23EB">
            <w:pPr>
              <w:jc w:val="both"/>
              <w:rPr>
                <w:b/>
              </w:rPr>
            </w:pPr>
            <w:r w:rsidRPr="000E23EB">
              <w:rPr>
                <w:b/>
              </w:rPr>
              <w:t xml:space="preserve"> Doświadczenie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90F4" w14:textId="77777777" w:rsidR="000E23EB" w:rsidRPr="000E23EB" w:rsidRDefault="000E23EB" w:rsidP="000E23EB">
            <w:pPr>
              <w:jc w:val="both"/>
              <w:rPr>
                <w:b/>
              </w:rPr>
            </w:pPr>
            <w:r w:rsidRPr="000E23EB">
              <w:rPr>
                <w:b/>
              </w:rPr>
              <w:t>Informacja o podstawie do dysponowania osobą</w:t>
            </w:r>
            <w:r w:rsidRPr="000E23EB">
              <w:rPr>
                <w:b/>
                <w:vertAlign w:val="superscript"/>
              </w:rPr>
              <w:t>1</w:t>
            </w:r>
          </w:p>
        </w:tc>
      </w:tr>
      <w:tr w:rsidR="000E23EB" w:rsidRPr="000E23EB" w14:paraId="029B67E0" w14:textId="77777777" w:rsidTr="000E23EB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F67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48A34" w14:textId="77777777" w:rsidR="000E23EB" w:rsidRPr="000E23EB" w:rsidRDefault="000E23EB" w:rsidP="000E23EB">
            <w:pPr>
              <w:jc w:val="both"/>
              <w:rPr>
                <w:b/>
              </w:rPr>
            </w:pPr>
            <w:r w:rsidRPr="000E23EB">
              <w:rPr>
                <w:b/>
              </w:rPr>
              <w:t>Posiada wykształcenie wyższe ……. /proszę podać którego stopnia/ na kierunku ……………… /proszę podać nazwę kierunku/ ukończonego na ………………….. /proszę podać nazwę Uczelni/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D80A" w14:textId="77777777" w:rsidR="000E23EB" w:rsidRPr="000E23EB" w:rsidRDefault="000E23EB" w:rsidP="000E23EB">
            <w:pPr>
              <w:jc w:val="both"/>
              <w:rPr>
                <w:b/>
              </w:rPr>
            </w:pPr>
          </w:p>
          <w:p w14:paraId="081AC7E2" w14:textId="77777777" w:rsidR="000E23EB" w:rsidRPr="000E23EB" w:rsidRDefault="000E23EB" w:rsidP="000E23EB">
            <w:pPr>
              <w:jc w:val="both"/>
              <w:rPr>
                <w:b/>
              </w:rPr>
            </w:pPr>
          </w:p>
          <w:p w14:paraId="0672F130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</w:tr>
      <w:tr w:rsidR="000E23EB" w:rsidRPr="000E23EB" w14:paraId="15EE5A43" w14:textId="77777777" w:rsidTr="000E23EB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DAF4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60D6" w14:textId="77777777" w:rsidR="000E23EB" w:rsidRDefault="000E23EB" w:rsidP="000E23EB">
            <w:pPr>
              <w:jc w:val="both"/>
              <w:rPr>
                <w:b/>
              </w:rPr>
            </w:pPr>
            <w:r w:rsidRPr="000E23EB">
              <w:rPr>
                <w:b/>
              </w:rPr>
              <w:t>Posiada wykształcenie wyższe</w:t>
            </w:r>
            <w:r w:rsidR="00931A6D">
              <w:rPr>
                <w:b/>
              </w:rPr>
              <w:t xml:space="preserve"> </w:t>
            </w:r>
            <w:r w:rsidRPr="000E23EB">
              <w:rPr>
                <w:b/>
              </w:rPr>
              <w:t xml:space="preserve"> ……. /proszę podać którego stopnia/ na kierunku ……………… /proszę podać nazwę kierunku/ ukończonego na ………………….. /proszę podać nazwę Uczelni/</w:t>
            </w:r>
          </w:p>
          <w:p w14:paraId="6C519F66" w14:textId="3FE66586" w:rsidR="00931A6D" w:rsidRPr="000E23EB" w:rsidRDefault="00931A6D" w:rsidP="000E23EB">
            <w:pPr>
              <w:jc w:val="both"/>
              <w:rPr>
                <w:b/>
              </w:rPr>
            </w:pPr>
            <w:r>
              <w:rPr>
                <w:b/>
              </w:rPr>
              <w:t>który pełnił rolę naukowego showrunnera*** przy realizacji co najmniej 2 filmów dydaktyczno-naukowych lub popularno-naukowych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0751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</w:tr>
      <w:tr w:rsidR="000E23EB" w:rsidRPr="000E23EB" w14:paraId="799331A9" w14:textId="77777777" w:rsidTr="000E23EB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C103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5240" w14:textId="77777777" w:rsidR="000E23EB" w:rsidRPr="000E23EB" w:rsidRDefault="000E23EB" w:rsidP="000E23EB">
            <w:pPr>
              <w:jc w:val="both"/>
              <w:rPr>
                <w:b/>
                <w:bCs/>
              </w:rPr>
            </w:pPr>
            <w:r w:rsidRPr="000E23EB">
              <w:rPr>
                <w:b/>
                <w:bCs/>
              </w:rPr>
              <w:t>Operator kamery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6100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</w:tr>
      <w:tr w:rsidR="000E23EB" w:rsidRPr="000E23EB" w14:paraId="347A5D6C" w14:textId="77777777" w:rsidTr="000E23EB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198E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22B7C" w14:textId="77777777" w:rsidR="000E23EB" w:rsidRPr="000E23EB" w:rsidRDefault="000E23EB" w:rsidP="000E23EB">
            <w:pPr>
              <w:jc w:val="both"/>
              <w:rPr>
                <w:b/>
                <w:bCs/>
              </w:rPr>
            </w:pPr>
            <w:r w:rsidRPr="000E23EB">
              <w:rPr>
                <w:b/>
                <w:bCs/>
              </w:rPr>
              <w:t>Operator kamery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1827" w14:textId="77777777" w:rsidR="000E23EB" w:rsidRPr="000E23EB" w:rsidRDefault="000E23EB" w:rsidP="000E23EB">
            <w:pPr>
              <w:jc w:val="both"/>
              <w:rPr>
                <w:b/>
              </w:rPr>
            </w:pPr>
          </w:p>
        </w:tc>
      </w:tr>
    </w:tbl>
    <w:p w14:paraId="555EB620" w14:textId="77777777" w:rsidR="000E23EB" w:rsidRPr="000E23EB" w:rsidRDefault="000E23EB" w:rsidP="000E23EB">
      <w:pPr>
        <w:jc w:val="both"/>
        <w:rPr>
          <w:b/>
        </w:rPr>
      </w:pPr>
      <w:r w:rsidRPr="000E23EB">
        <w:rPr>
          <w:b/>
        </w:rPr>
        <w:tab/>
      </w:r>
    </w:p>
    <w:p w14:paraId="711CCABB" w14:textId="77777777" w:rsidR="005D0867" w:rsidRPr="005D0867" w:rsidRDefault="005D0867" w:rsidP="005D0867">
      <w:pPr>
        <w:rPr>
          <w:b/>
          <w:color w:val="FF0000"/>
        </w:rPr>
      </w:pPr>
    </w:p>
    <w:p w14:paraId="789A5C85" w14:textId="77777777" w:rsidR="001A4603" w:rsidRDefault="005D0867" w:rsidP="005D0867">
      <w:pPr>
        <w:rPr>
          <w:sz w:val="16"/>
          <w:szCs w:val="16"/>
        </w:rPr>
      </w:pPr>
      <w:r w:rsidRPr="005D0867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14:paraId="54DC4C6E" w14:textId="77777777" w:rsidR="001A4603" w:rsidRDefault="001A4603" w:rsidP="001A4603">
      <w:pPr>
        <w:rPr>
          <w:sz w:val="16"/>
          <w:szCs w:val="16"/>
        </w:rPr>
      </w:pPr>
    </w:p>
    <w:p w14:paraId="226D0A61" w14:textId="77777777" w:rsidR="001A4603" w:rsidRDefault="001A4603" w:rsidP="001A4603">
      <w:pPr>
        <w:rPr>
          <w:sz w:val="16"/>
          <w:szCs w:val="16"/>
        </w:rPr>
      </w:pPr>
    </w:p>
    <w:p w14:paraId="7F0D6BF7" w14:textId="77777777" w:rsidR="001A4603" w:rsidRDefault="001A4603" w:rsidP="001A4603">
      <w:pPr>
        <w:rPr>
          <w:sz w:val="16"/>
          <w:szCs w:val="16"/>
        </w:rPr>
      </w:pPr>
    </w:p>
    <w:p w14:paraId="40F3DF1D" w14:textId="77777777" w:rsidR="001A4603" w:rsidRDefault="001A4603" w:rsidP="001A4603">
      <w:pPr>
        <w:rPr>
          <w:sz w:val="16"/>
          <w:szCs w:val="16"/>
        </w:rPr>
      </w:pPr>
    </w:p>
    <w:p w14:paraId="66C32317" w14:textId="77777777" w:rsidR="001A4603" w:rsidRPr="00931A6D" w:rsidRDefault="001A4603" w:rsidP="001A4603">
      <w:pPr>
        <w:rPr>
          <w:sz w:val="18"/>
          <w:szCs w:val="18"/>
        </w:rPr>
      </w:pPr>
      <w:r w:rsidRPr="00931A6D">
        <w:rPr>
          <w:sz w:val="18"/>
          <w:szCs w:val="18"/>
        </w:rPr>
        <w:t>*NIEPOTRZEBNE SKREŚLIĆ</w:t>
      </w:r>
    </w:p>
    <w:p w14:paraId="6726151A" w14:textId="77777777" w:rsidR="001A4603" w:rsidRPr="00931A6D" w:rsidRDefault="001A4603" w:rsidP="001A4603">
      <w:pPr>
        <w:pStyle w:val="Tekstprzypisudolnego"/>
        <w:rPr>
          <w:sz w:val="18"/>
          <w:szCs w:val="18"/>
        </w:rPr>
      </w:pPr>
      <w:r w:rsidRPr="00931A6D">
        <w:rPr>
          <w:rStyle w:val="Odwoanieprzypisudolnego"/>
          <w:sz w:val="18"/>
          <w:szCs w:val="18"/>
          <w:vertAlign w:val="baseline"/>
        </w:rPr>
        <w:footnoteRef/>
      </w:r>
      <w:r w:rsidRPr="00931A6D">
        <w:rPr>
          <w:sz w:val="18"/>
          <w:szCs w:val="18"/>
        </w:rPr>
        <w:t xml:space="preserve">* Należy podać podstawę do dysponowania osobami wskazanymi w wykazie, </w:t>
      </w:r>
      <w:r w:rsidRPr="00931A6D">
        <w:rPr>
          <w:sz w:val="18"/>
          <w:szCs w:val="18"/>
          <w:u w:val="single"/>
        </w:rPr>
        <w:t>np. umowa o pracę, umowa zlecenie, osobiste świadczenie usługi</w:t>
      </w:r>
      <w:r w:rsidRPr="00931A6D">
        <w:rPr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B0467ED" w14:textId="059FFD22" w:rsidR="001A4603" w:rsidRPr="00931A6D" w:rsidRDefault="00931A6D" w:rsidP="001A4603">
      <w:pPr>
        <w:rPr>
          <w:sz w:val="18"/>
          <w:szCs w:val="18"/>
        </w:rPr>
      </w:pPr>
      <w:r w:rsidRPr="00931A6D">
        <w:rPr>
          <w:sz w:val="18"/>
          <w:szCs w:val="18"/>
        </w:rPr>
        <w:t>*** zgodnie z definicją słowa określoną w pkt 4.1.2 SWZ</w:t>
      </w:r>
    </w:p>
    <w:p w14:paraId="3313D500" w14:textId="77777777" w:rsidR="001A4603" w:rsidRPr="00392A44" w:rsidRDefault="001A4603" w:rsidP="001A4603"/>
    <w:p w14:paraId="1ADF3C0A" w14:textId="77777777" w:rsidR="00F55B12" w:rsidRPr="001A4603" w:rsidRDefault="00F55B12" w:rsidP="001A4603"/>
    <w:sectPr w:rsidR="00F55B12" w:rsidRPr="001A4603">
      <w:headerReference w:type="default" r:id="rId8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A36CB" w14:textId="77777777" w:rsidR="00D006A0" w:rsidRDefault="00D006A0">
      <w:r>
        <w:separator/>
      </w:r>
    </w:p>
  </w:endnote>
  <w:endnote w:type="continuationSeparator" w:id="0">
    <w:p w14:paraId="2E41D3C7" w14:textId="77777777" w:rsidR="00D006A0" w:rsidRDefault="00D0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2FCCC" w14:textId="77777777" w:rsidR="00D006A0" w:rsidRDefault="00D006A0">
      <w:r>
        <w:separator/>
      </w:r>
    </w:p>
  </w:footnote>
  <w:footnote w:type="continuationSeparator" w:id="0">
    <w:p w14:paraId="5D5D5C9F" w14:textId="77777777" w:rsidR="00D006A0" w:rsidRDefault="00D00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6C5A3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6698F"/>
    <w:multiLevelType w:val="hybridMultilevel"/>
    <w:tmpl w:val="D6425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61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97"/>
    <w:rsid w:val="000E23EB"/>
    <w:rsid w:val="00121FE1"/>
    <w:rsid w:val="001642D3"/>
    <w:rsid w:val="001A4603"/>
    <w:rsid w:val="002328A0"/>
    <w:rsid w:val="00242597"/>
    <w:rsid w:val="0025265A"/>
    <w:rsid w:val="002A7F51"/>
    <w:rsid w:val="00333AF1"/>
    <w:rsid w:val="0039563A"/>
    <w:rsid w:val="00527F15"/>
    <w:rsid w:val="005D0867"/>
    <w:rsid w:val="00787D59"/>
    <w:rsid w:val="00812379"/>
    <w:rsid w:val="008539D0"/>
    <w:rsid w:val="008820E2"/>
    <w:rsid w:val="008D2A52"/>
    <w:rsid w:val="008E4A55"/>
    <w:rsid w:val="008E66F9"/>
    <w:rsid w:val="00931A6D"/>
    <w:rsid w:val="009E4F5D"/>
    <w:rsid w:val="00B33027"/>
    <w:rsid w:val="00C20EA2"/>
    <w:rsid w:val="00C303B2"/>
    <w:rsid w:val="00CC78F1"/>
    <w:rsid w:val="00D006A0"/>
    <w:rsid w:val="00D27068"/>
    <w:rsid w:val="00F04CB8"/>
    <w:rsid w:val="00F21267"/>
    <w:rsid w:val="00F55B12"/>
    <w:rsid w:val="00F8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022A0"/>
  <w15:chartTrackingRefBased/>
  <w15:docId w15:val="{4D1943A2-D8D8-4835-B1A8-1A71079E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64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2D3"/>
  </w:style>
  <w:style w:type="paragraph" w:styleId="Tekstprzypisudolnego">
    <w:name w:val="footnote text"/>
    <w:basedOn w:val="Normalny"/>
    <w:link w:val="TekstprzypisudolnegoZnak"/>
    <w:semiHidden/>
    <w:rsid w:val="001A460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603"/>
  </w:style>
  <w:style w:type="character" w:styleId="Odwoanieprzypisudolnego">
    <w:name w:val="footnote reference"/>
    <w:semiHidden/>
    <w:rsid w:val="001A46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1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5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233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2</cp:revision>
  <cp:lastPrinted>2025-02-13T10:11:00Z</cp:lastPrinted>
  <dcterms:created xsi:type="dcterms:W3CDTF">2025-02-13T10:16:00Z</dcterms:created>
  <dcterms:modified xsi:type="dcterms:W3CDTF">2025-02-13T10:16:00Z</dcterms:modified>
</cp:coreProperties>
</file>