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05380" w14:textId="77777777" w:rsidR="00525F70" w:rsidRPr="00C20EA2" w:rsidRDefault="00525F70" w:rsidP="00525F7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 w:rsidRPr="00C20EA2">
        <w:rPr>
          <w:rFonts w:ascii="Arial" w:hAnsi="Arial" w:cs="Arial"/>
          <w:noProof/>
          <w:sz w:val="24"/>
        </w:rPr>
        <w:drawing>
          <wp:inline distT="0" distB="0" distL="0" distR="0" wp14:anchorId="16AF4358" wp14:editId="5CB746E2">
            <wp:extent cx="3933825" cy="781050"/>
            <wp:effectExtent l="0" t="0" r="0" b="0"/>
            <wp:docPr id="3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104838" w14:textId="77777777" w:rsidR="00525F70" w:rsidRPr="00C20EA2" w:rsidRDefault="00525F70" w:rsidP="00525F7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7E27239D" wp14:editId="3E8E443B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0" b="0"/>
                <wp:wrapTopAndBottom/>
                <wp:docPr id="1" name="Dowolny kształt: kształ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EE7D8D" w14:textId="77777777" w:rsidR="00525F70" w:rsidRPr="00377195" w:rsidRDefault="00525F70" w:rsidP="00525F7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7239D" id="Dowolny kształt: kształt 1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14:paraId="34EE7D8D" w14:textId="77777777" w:rsidR="00525F70" w:rsidRPr="00377195" w:rsidRDefault="00525F70" w:rsidP="00525F7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C20EA2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C20EA2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14:paraId="567E0673" w14:textId="3B3E8387" w:rsidR="00D576DE" w:rsidRPr="00DA3576" w:rsidRDefault="00D576DE" w:rsidP="00D576DE">
      <w:pPr>
        <w:pStyle w:val="pkt"/>
        <w:ind w:left="0" w:firstLine="0"/>
        <w:jc w:val="center"/>
        <w:rPr>
          <w:b/>
          <w:color w:val="000000"/>
        </w:rPr>
      </w:pPr>
    </w:p>
    <w:p w14:paraId="3BCA3AB4" w14:textId="77777777" w:rsidR="00D576DE" w:rsidRPr="00DB2060" w:rsidRDefault="00D576DE" w:rsidP="00D576DE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583AD3D8" w14:textId="77777777" w:rsidR="00D576DE" w:rsidRPr="00DB2060" w:rsidRDefault="00D576DE" w:rsidP="00D576DE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63DDF81B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55842090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8E21EB6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25C10343" w14:textId="77777777" w:rsidR="00D576DE" w:rsidRPr="00DB2060" w:rsidRDefault="00D576DE" w:rsidP="00D576DE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78A6DE54" w14:textId="77777777" w:rsidR="00D576DE" w:rsidRPr="00DB2060" w:rsidRDefault="00D576DE" w:rsidP="00D576DE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34AC372D" w14:textId="77777777" w:rsidR="00D576DE" w:rsidRPr="00DB2060" w:rsidRDefault="00D576DE" w:rsidP="00D576DE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4DCD7A29" w14:textId="77777777" w:rsidR="00D576DE" w:rsidRPr="00DB2060" w:rsidRDefault="00D576DE" w:rsidP="00D576DE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5ED4554D" w14:textId="77777777" w:rsidR="00D576DE" w:rsidRPr="00DB2060" w:rsidRDefault="00D576DE" w:rsidP="00D576DE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12D96615" w14:textId="77777777" w:rsidR="00D576DE" w:rsidRPr="00DB2060" w:rsidRDefault="00D576DE" w:rsidP="00D576DE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392DF7D0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3388CBA4" w14:textId="363FA415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składane na podstawie art. 125 ust. </w:t>
      </w:r>
      <w:r w:rsidR="00285459">
        <w:rPr>
          <w:rFonts w:eastAsia="Times New Roman" w:cs="Calibri"/>
          <w:b/>
          <w:lang w:eastAsia="pl-PL"/>
        </w:rPr>
        <w:t>1</w:t>
      </w:r>
      <w:r w:rsidRPr="00DB2060">
        <w:rPr>
          <w:rFonts w:eastAsia="Times New Roman" w:cs="Calibri"/>
          <w:b/>
          <w:lang w:eastAsia="pl-PL"/>
        </w:rPr>
        <w:t xml:space="preserve"> ustawy z dnia 11 września 2019 r.</w:t>
      </w:r>
    </w:p>
    <w:p w14:paraId="21F92DB1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6F5AB458" w14:textId="2230E648" w:rsidR="00D576DE" w:rsidRPr="00DB2060" w:rsidRDefault="00D576DE" w:rsidP="00480BC5">
      <w:pPr>
        <w:suppressAutoHyphens/>
        <w:spacing w:before="120" w:after="0" w:line="360" w:lineRule="auto"/>
        <w:jc w:val="center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>DOTYCZĄCE SPEŁNIANIA WARUNKÓW UDZIAŁU W POSTĘPOWANIU</w:t>
      </w:r>
    </w:p>
    <w:p w14:paraId="05C57408" w14:textId="2DC02EE1" w:rsidR="00D576DE" w:rsidRPr="00DB2060" w:rsidRDefault="00D576DE" w:rsidP="00D576DE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D85EC1" w:rsidRPr="00D85EC1">
        <w:rPr>
          <w:rFonts w:ascii="Arial" w:hAnsi="Arial" w:cs="Arial"/>
          <w:b/>
          <w:sz w:val="21"/>
          <w:szCs w:val="21"/>
          <w:lang w:eastAsia="zh-CN"/>
        </w:rPr>
        <w:t xml:space="preserve">Opracowanie </w:t>
      </w:r>
      <w:r w:rsidR="00D85EC1">
        <w:rPr>
          <w:rFonts w:ascii="Arial" w:hAnsi="Arial" w:cs="Arial"/>
          <w:b/>
          <w:sz w:val="21"/>
          <w:szCs w:val="21"/>
          <w:lang w:eastAsia="zh-CN"/>
        </w:rPr>
        <w:br/>
      </w:r>
      <w:r w:rsidR="00D85EC1" w:rsidRPr="00D85EC1">
        <w:rPr>
          <w:rFonts w:ascii="Arial" w:hAnsi="Arial" w:cs="Arial"/>
          <w:b/>
          <w:sz w:val="21"/>
          <w:szCs w:val="21"/>
          <w:lang w:eastAsia="zh-CN"/>
        </w:rPr>
        <w:t xml:space="preserve">i wykonywanie multimedialnych materiałów dydaktycznych w postaci 20 filmów dydaktyczno-naukowych o tematyce związanej z treściami dydaktycznymi dla </w:t>
      </w:r>
      <w:proofErr w:type="spellStart"/>
      <w:r w:rsidR="00D85EC1" w:rsidRPr="00D85EC1">
        <w:rPr>
          <w:rFonts w:ascii="Arial" w:hAnsi="Arial" w:cs="Arial"/>
          <w:b/>
          <w:sz w:val="21"/>
          <w:szCs w:val="21"/>
          <w:lang w:eastAsia="zh-CN"/>
        </w:rPr>
        <w:t>WIMiR</w:t>
      </w:r>
      <w:proofErr w:type="spellEnd"/>
      <w:r w:rsidR="00D85EC1" w:rsidRPr="00D85EC1">
        <w:rPr>
          <w:rFonts w:ascii="Arial" w:hAnsi="Arial" w:cs="Arial"/>
          <w:b/>
          <w:sz w:val="21"/>
          <w:szCs w:val="21"/>
          <w:lang w:eastAsia="zh-CN"/>
        </w:rPr>
        <w:t xml:space="preserve"> DE-dzp.272-35/25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0301054A" w14:textId="2F64C47E" w:rsidR="00D576DE" w:rsidRPr="00DB2060" w:rsidRDefault="00D576DE" w:rsidP="00D576DE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Oświadczam, że spełniam warunki udziału w postępowaniu określone przez zamawiającego w   specyfikacji warunków zamówienia pkt 8.</w:t>
      </w:r>
      <w:r w:rsidR="00D5752A">
        <w:rPr>
          <w:rFonts w:ascii="Arial" w:hAnsi="Arial" w:cs="Arial"/>
          <w:b/>
          <w:sz w:val="21"/>
          <w:szCs w:val="21"/>
          <w:lang w:eastAsia="zh-CN"/>
        </w:rPr>
        <w:t>2</w:t>
      </w: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5934AC11" w14:textId="77777777" w:rsidR="00D576DE" w:rsidRPr="00DB2060" w:rsidRDefault="00D576DE" w:rsidP="00D576DE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54B9ED41" w14:textId="77777777" w:rsidR="00D576DE" w:rsidRPr="00DB2060" w:rsidRDefault="00D576DE" w:rsidP="00D576DE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7BCFC8BA" w14:textId="77777777" w:rsidR="00D576DE" w:rsidRPr="00DB2060" w:rsidRDefault="00D576DE" w:rsidP="00D576DE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6D5479E9" w14:textId="77777777" w:rsidR="00D576DE" w:rsidRPr="00DB2060" w:rsidRDefault="00D576DE" w:rsidP="00D576DE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5CD5C0AD" w14:textId="230A1C41" w:rsidR="00D576DE" w:rsidRPr="00434290" w:rsidRDefault="00D576DE" w:rsidP="00D576DE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 xml:space="preserve">Dokument należy sporządzić w postaci elektronicznej i podpisać kwalifikowanym podpisem elektronicznym lub podpisem zaufanym lub </w:t>
      </w:r>
      <w:r w:rsidR="001528AE">
        <w:rPr>
          <w:bCs/>
          <w:i/>
          <w:iCs/>
          <w:color w:val="FF0000"/>
        </w:rPr>
        <w:t xml:space="preserve">elektronicznym </w:t>
      </w:r>
      <w:r w:rsidRPr="0004091A">
        <w:rPr>
          <w:bCs/>
          <w:i/>
          <w:iCs/>
          <w:color w:val="FF0000"/>
        </w:rPr>
        <w:t>podpisem osobistym.</w:t>
      </w:r>
    </w:p>
    <w:p w14:paraId="0F4D8F62" w14:textId="77777777" w:rsidR="00D576DE" w:rsidRPr="00434290" w:rsidRDefault="00D576DE" w:rsidP="00D576DE">
      <w:pPr>
        <w:spacing w:before="120" w:after="0" w:line="276" w:lineRule="auto"/>
        <w:jc w:val="both"/>
        <w:rPr>
          <w:rFonts w:ascii="Times New Roman" w:hAnsi="Times New Roman"/>
        </w:rPr>
      </w:pPr>
    </w:p>
    <w:p w14:paraId="2D82509C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0545DB"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D4ED2" w14:textId="77777777" w:rsidR="00F7169F" w:rsidRDefault="00F7169F" w:rsidP="0038231F">
      <w:pPr>
        <w:spacing w:after="0" w:line="240" w:lineRule="auto"/>
      </w:pPr>
      <w:r>
        <w:separator/>
      </w:r>
    </w:p>
  </w:endnote>
  <w:endnote w:type="continuationSeparator" w:id="0">
    <w:p w14:paraId="5D7EB1CB" w14:textId="77777777" w:rsidR="00F7169F" w:rsidRDefault="00F716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68CD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3A71682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2D37D" w14:textId="77777777" w:rsidR="00F7169F" w:rsidRDefault="00F7169F" w:rsidP="0038231F">
      <w:pPr>
        <w:spacing w:after="0" w:line="240" w:lineRule="auto"/>
      </w:pPr>
      <w:r>
        <w:separator/>
      </w:r>
    </w:p>
  </w:footnote>
  <w:footnote w:type="continuationSeparator" w:id="0">
    <w:p w14:paraId="221FEE58" w14:textId="77777777" w:rsidR="00F7169F" w:rsidRDefault="00F7169F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1276016">
    <w:abstractNumId w:val="7"/>
  </w:num>
  <w:num w:numId="2" w16cid:durableId="881942337">
    <w:abstractNumId w:val="0"/>
  </w:num>
  <w:num w:numId="3" w16cid:durableId="1397628294">
    <w:abstractNumId w:val="6"/>
  </w:num>
  <w:num w:numId="4" w16cid:durableId="56785145">
    <w:abstractNumId w:val="9"/>
  </w:num>
  <w:num w:numId="5" w16cid:durableId="1750616958">
    <w:abstractNumId w:val="8"/>
  </w:num>
  <w:num w:numId="6" w16cid:durableId="1566263389">
    <w:abstractNumId w:val="5"/>
  </w:num>
  <w:num w:numId="7" w16cid:durableId="762382029">
    <w:abstractNumId w:val="1"/>
  </w:num>
  <w:num w:numId="8" w16cid:durableId="465896912">
    <w:abstractNumId w:val="3"/>
  </w:num>
  <w:num w:numId="9" w16cid:durableId="1100489752">
    <w:abstractNumId w:val="2"/>
  </w:num>
  <w:num w:numId="10" w16cid:durableId="15929323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305"/>
    <w:rsid w:val="00023477"/>
    <w:rsid w:val="000247FF"/>
    <w:rsid w:val="00025C8D"/>
    <w:rsid w:val="000303EE"/>
    <w:rsid w:val="000511D5"/>
    <w:rsid w:val="000545DB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528AE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85459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5C0E"/>
    <w:rsid w:val="003F024C"/>
    <w:rsid w:val="00434290"/>
    <w:rsid w:val="00434CC2"/>
    <w:rsid w:val="004504DE"/>
    <w:rsid w:val="004541F9"/>
    <w:rsid w:val="004609F1"/>
    <w:rsid w:val="004651B5"/>
    <w:rsid w:val="004761C6"/>
    <w:rsid w:val="00476E7D"/>
    <w:rsid w:val="00480BC5"/>
    <w:rsid w:val="00482F6E"/>
    <w:rsid w:val="00484F88"/>
    <w:rsid w:val="004A0790"/>
    <w:rsid w:val="004C4854"/>
    <w:rsid w:val="004D7E48"/>
    <w:rsid w:val="004F23F7"/>
    <w:rsid w:val="004F40EF"/>
    <w:rsid w:val="005103B9"/>
    <w:rsid w:val="00517D4E"/>
    <w:rsid w:val="00520174"/>
    <w:rsid w:val="00525F70"/>
    <w:rsid w:val="005641F0"/>
    <w:rsid w:val="0056543C"/>
    <w:rsid w:val="005A2477"/>
    <w:rsid w:val="005C39CA"/>
    <w:rsid w:val="005E176A"/>
    <w:rsid w:val="00606B0D"/>
    <w:rsid w:val="00634311"/>
    <w:rsid w:val="00641874"/>
    <w:rsid w:val="006676AE"/>
    <w:rsid w:val="00687A0C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A4E51"/>
    <w:rsid w:val="007B01C8"/>
    <w:rsid w:val="007D5B61"/>
    <w:rsid w:val="007E2F69"/>
    <w:rsid w:val="007F20C9"/>
    <w:rsid w:val="00804F07"/>
    <w:rsid w:val="00812379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E2E7C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9D4A5D"/>
    <w:rsid w:val="00A15F7E"/>
    <w:rsid w:val="00A166B0"/>
    <w:rsid w:val="00A22DCF"/>
    <w:rsid w:val="00A24C2D"/>
    <w:rsid w:val="00A276E4"/>
    <w:rsid w:val="00A3062E"/>
    <w:rsid w:val="00A347DE"/>
    <w:rsid w:val="00A76F9B"/>
    <w:rsid w:val="00A95C2F"/>
    <w:rsid w:val="00AB1281"/>
    <w:rsid w:val="00AD6EAA"/>
    <w:rsid w:val="00AE6FF2"/>
    <w:rsid w:val="00B0088C"/>
    <w:rsid w:val="00B07310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187C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5752A"/>
    <w:rsid w:val="00D576DE"/>
    <w:rsid w:val="00D72C50"/>
    <w:rsid w:val="00D7532C"/>
    <w:rsid w:val="00D85EC1"/>
    <w:rsid w:val="00DA563A"/>
    <w:rsid w:val="00DA6EC7"/>
    <w:rsid w:val="00DD146A"/>
    <w:rsid w:val="00DD3E9D"/>
    <w:rsid w:val="00DD69FD"/>
    <w:rsid w:val="00E01CDD"/>
    <w:rsid w:val="00E022A1"/>
    <w:rsid w:val="00E03070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76BE"/>
    <w:rsid w:val="00EB7CDE"/>
    <w:rsid w:val="00EE1FBF"/>
    <w:rsid w:val="00EF74CA"/>
    <w:rsid w:val="00F04280"/>
    <w:rsid w:val="00F118F3"/>
    <w:rsid w:val="00F17305"/>
    <w:rsid w:val="00F365F2"/>
    <w:rsid w:val="00F43919"/>
    <w:rsid w:val="00F66810"/>
    <w:rsid w:val="00F7169F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D947D6D"/>
  <w15:docId w15:val="{429CAA94-3705-45FA-9FFD-897F1E17C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76D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73A2F9-6BD1-4B6E-8977-87E8714F8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Maria Lepa</cp:lastModifiedBy>
  <cp:revision>2</cp:revision>
  <cp:lastPrinted>2023-12-12T13:39:00Z</cp:lastPrinted>
  <dcterms:created xsi:type="dcterms:W3CDTF">2025-02-12T09:33:00Z</dcterms:created>
  <dcterms:modified xsi:type="dcterms:W3CDTF">2025-02-12T09:33:00Z</dcterms:modified>
</cp:coreProperties>
</file>