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8414D" w14:textId="77777777" w:rsidR="00B718C5" w:rsidRPr="00C20EA2" w:rsidRDefault="00B718C5" w:rsidP="00B718C5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 w:rsidRPr="00C20EA2">
        <w:rPr>
          <w:rFonts w:ascii="Arial" w:hAnsi="Arial" w:cs="Arial"/>
          <w:noProof/>
        </w:rPr>
        <w:drawing>
          <wp:inline distT="0" distB="0" distL="0" distR="0" wp14:anchorId="47BE5B9E" wp14:editId="6CCD9842">
            <wp:extent cx="3933825" cy="781050"/>
            <wp:effectExtent l="0" t="0" r="0" b="0"/>
            <wp:docPr id="3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ADF5DF" w14:textId="77777777" w:rsidR="00B718C5" w:rsidRPr="00C20EA2" w:rsidRDefault="00B718C5" w:rsidP="00B718C5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26571058" wp14:editId="751AB6E3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0" b="0"/>
                <wp:wrapTopAndBottom/>
                <wp:docPr id="1" name="Dowolny kształt: kształ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86BCAD" w14:textId="77777777" w:rsidR="00B718C5" w:rsidRPr="00377195" w:rsidRDefault="00B718C5" w:rsidP="00B718C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571058" id="Dowolny kształt: kształt 1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14:paraId="3986BCAD" w14:textId="77777777" w:rsidR="00B718C5" w:rsidRPr="00377195" w:rsidRDefault="00B718C5" w:rsidP="00B718C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C20EA2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C20EA2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14:paraId="3AABE15D" w14:textId="3B7E0869" w:rsidR="008D2AB8" w:rsidRPr="00351FD9" w:rsidRDefault="008D2AB8" w:rsidP="00FA5871">
      <w:pPr>
        <w:pStyle w:val="Nagwek3"/>
        <w:spacing w:before="0"/>
        <w:jc w:val="right"/>
        <w:rPr>
          <w:rFonts w:ascii="Times New Roman" w:hAnsi="Times New Roman"/>
          <w:sz w:val="24"/>
        </w:rPr>
      </w:pP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sz w:val="24"/>
        </w:rPr>
        <w:t xml:space="preserve">Załącznik nr </w:t>
      </w:r>
      <w:r w:rsidR="00012286" w:rsidRPr="00351FD9">
        <w:rPr>
          <w:rFonts w:ascii="Times New Roman" w:hAnsi="Times New Roman"/>
          <w:sz w:val="24"/>
        </w:rPr>
        <w:t>1</w:t>
      </w:r>
    </w:p>
    <w:p w14:paraId="6EF18F63" w14:textId="77777777" w:rsidR="008D2AB8" w:rsidRPr="00351FD9" w:rsidRDefault="008D2AB8" w:rsidP="00FA587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4416CAAA" w14:textId="77777777" w:rsidR="008D2AB8" w:rsidRPr="00351FD9" w:rsidRDefault="008D2AB8" w:rsidP="00FA5871">
      <w:pPr>
        <w:tabs>
          <w:tab w:val="left" w:pos="694"/>
          <w:tab w:val="right" w:pos="9000"/>
        </w:tabs>
        <w:jc w:val="center"/>
        <w:rPr>
          <w:b/>
          <w:szCs w:val="30"/>
        </w:rPr>
      </w:pPr>
      <w:r w:rsidRPr="00351FD9">
        <w:rPr>
          <w:b/>
          <w:szCs w:val="30"/>
        </w:rPr>
        <w:t>FORMULARZ OFERTY</w:t>
      </w:r>
    </w:p>
    <w:p w14:paraId="3969C5C8" w14:textId="77777777" w:rsidR="008D2AB8" w:rsidRPr="00351FD9" w:rsidRDefault="008D2AB8" w:rsidP="00FA5871">
      <w:pPr>
        <w:tabs>
          <w:tab w:val="left" w:pos="694"/>
          <w:tab w:val="right" w:pos="9000"/>
        </w:tabs>
        <w:rPr>
          <w:b/>
          <w:sz w:val="28"/>
          <w:szCs w:val="30"/>
        </w:rPr>
      </w:pPr>
    </w:p>
    <w:p w14:paraId="47AEA273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NAZWA WYKONAWCY:……………………………………………………………………..</w:t>
      </w:r>
    </w:p>
    <w:p w14:paraId="119AF610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0DE86F4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ADRES:………………………………………………………………………………………….</w:t>
      </w:r>
    </w:p>
    <w:p w14:paraId="73EBE886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Adres zamieszkania (dotyczy osób prowadzących działalność gospodarczą):…………………..</w:t>
      </w:r>
    </w:p>
    <w:p w14:paraId="3C444B20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WOJEWÓDZTWO ……………………………............................................................................</w:t>
      </w:r>
    </w:p>
    <w:p w14:paraId="2302E5F7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TEL.………………………………………………………………………………………………</w:t>
      </w:r>
    </w:p>
    <w:p w14:paraId="413CF851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FAX ……………………………………………………………………………………………..</w:t>
      </w:r>
    </w:p>
    <w:p w14:paraId="5B0F0F1F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E-MAIL…………………………………………………………………………………………..</w:t>
      </w:r>
    </w:p>
    <w:p w14:paraId="6BC3EDFA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NIP…………………………………. REGON:……………………………………………….....</w:t>
      </w:r>
    </w:p>
    <w:p w14:paraId="576177C6" w14:textId="6F5EEEC2" w:rsidR="008D2AB8" w:rsidRPr="00351FD9" w:rsidRDefault="00543892" w:rsidP="00FA5871">
      <w:pPr>
        <w:tabs>
          <w:tab w:val="left" w:pos="694"/>
          <w:tab w:val="right" w:pos="9000"/>
        </w:tabs>
        <w:rPr>
          <w:b/>
          <w:sz w:val="28"/>
          <w:szCs w:val="30"/>
        </w:rPr>
      </w:pPr>
      <w:r w:rsidRPr="00351FD9">
        <w:rPr>
          <w:sz w:val="20"/>
        </w:rPr>
        <w:t>BANK/ NR KONTA …………………………………………………………………………….</w:t>
      </w:r>
    </w:p>
    <w:p w14:paraId="51A05256" w14:textId="77777777" w:rsidR="0007426E" w:rsidRPr="00351FD9" w:rsidRDefault="0007426E" w:rsidP="00FA5871">
      <w:pPr>
        <w:rPr>
          <w:sz w:val="22"/>
        </w:rPr>
      </w:pPr>
    </w:p>
    <w:p w14:paraId="513CC617" w14:textId="3C101FCA" w:rsidR="008D2AB8" w:rsidRPr="00351FD9" w:rsidRDefault="008D2AB8" w:rsidP="00FA5871">
      <w:pPr>
        <w:rPr>
          <w:sz w:val="22"/>
        </w:rPr>
      </w:pPr>
      <w:r w:rsidRPr="00351FD9">
        <w:rPr>
          <w:sz w:val="22"/>
        </w:rPr>
        <w:t>Do: Nazwa i siedziba Zamawiającego:</w:t>
      </w:r>
    </w:p>
    <w:p w14:paraId="23882E0F" w14:textId="77777777" w:rsidR="00BE5FCF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Akademia Górniczo - Hutnicza</w:t>
      </w:r>
    </w:p>
    <w:p w14:paraId="3A5BB6CA" w14:textId="77777777" w:rsidR="00BE5FCF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im. Stanisława Staszica w Krakowie</w:t>
      </w:r>
    </w:p>
    <w:p w14:paraId="6B8025D8" w14:textId="77777777" w:rsidR="008D2AB8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Dział Zamówień Publicznych</w:t>
      </w:r>
      <w:r w:rsidR="008D2AB8" w:rsidRPr="00351FD9">
        <w:rPr>
          <w:b/>
          <w:sz w:val="22"/>
        </w:rPr>
        <w:t xml:space="preserve">  </w:t>
      </w:r>
    </w:p>
    <w:p w14:paraId="2E38ADBB" w14:textId="77777777" w:rsidR="008D2AB8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Al. Mickiewicza</w:t>
      </w:r>
      <w:r w:rsidR="008D2AB8" w:rsidRPr="00351FD9">
        <w:rPr>
          <w:b/>
          <w:sz w:val="22"/>
        </w:rPr>
        <w:t xml:space="preserve"> </w:t>
      </w:r>
      <w:r w:rsidRPr="00351FD9">
        <w:rPr>
          <w:b/>
          <w:sz w:val="22"/>
        </w:rPr>
        <w:t>30</w:t>
      </w:r>
      <w:r w:rsidR="008D2AB8" w:rsidRPr="00351FD9">
        <w:rPr>
          <w:b/>
          <w:sz w:val="22"/>
        </w:rPr>
        <w:t xml:space="preserve"> </w:t>
      </w:r>
    </w:p>
    <w:p w14:paraId="4F6DA5E4" w14:textId="77777777" w:rsidR="008D2AB8" w:rsidRPr="00351FD9" w:rsidRDefault="00BE5FCF" w:rsidP="00FA5871">
      <w:pPr>
        <w:rPr>
          <w:b/>
          <w:sz w:val="22"/>
        </w:rPr>
      </w:pPr>
      <w:r w:rsidRPr="00351FD9">
        <w:rPr>
          <w:b/>
          <w:sz w:val="22"/>
        </w:rPr>
        <w:t>30-059</w:t>
      </w:r>
      <w:r w:rsidR="008D2AB8" w:rsidRPr="00351FD9">
        <w:rPr>
          <w:b/>
          <w:sz w:val="22"/>
        </w:rPr>
        <w:t xml:space="preserve"> </w:t>
      </w:r>
      <w:r w:rsidRPr="00351FD9">
        <w:rPr>
          <w:b/>
          <w:sz w:val="22"/>
        </w:rPr>
        <w:t>Kraków</w:t>
      </w:r>
      <w:r w:rsidR="008D2AB8" w:rsidRPr="00351FD9">
        <w:rPr>
          <w:b/>
          <w:sz w:val="22"/>
        </w:rPr>
        <w:t xml:space="preserve">,  </w:t>
      </w:r>
    </w:p>
    <w:p w14:paraId="3C81F631" w14:textId="77777777" w:rsidR="008D2AB8" w:rsidRPr="00351FD9" w:rsidRDefault="008D2AB8" w:rsidP="00FA5871">
      <w:pPr>
        <w:ind w:firstLine="3969"/>
        <w:rPr>
          <w:b/>
          <w:sz w:val="22"/>
        </w:rPr>
      </w:pPr>
    </w:p>
    <w:p w14:paraId="60CE91E3" w14:textId="6854B39E" w:rsidR="008D2AB8" w:rsidRPr="00292B82" w:rsidRDefault="008D2AB8" w:rsidP="00FA5871">
      <w:pPr>
        <w:widowControl w:val="0"/>
        <w:ind w:right="1"/>
        <w:jc w:val="both"/>
        <w:rPr>
          <w:sz w:val="22"/>
          <w:szCs w:val="22"/>
        </w:rPr>
      </w:pPr>
      <w:r w:rsidRPr="00292B82">
        <w:rPr>
          <w:sz w:val="22"/>
          <w:szCs w:val="22"/>
        </w:rPr>
        <w:t xml:space="preserve">Przystępując do postępowania o udzielenie zamówienia publicznego, którego przedmiotem </w:t>
      </w:r>
      <w:r w:rsidR="000B3AD1">
        <w:rPr>
          <w:sz w:val="22"/>
          <w:szCs w:val="22"/>
        </w:rPr>
        <w:t>jest</w:t>
      </w:r>
      <w:r w:rsidR="00E334E8" w:rsidRPr="00292B82">
        <w:rPr>
          <w:sz w:val="22"/>
          <w:szCs w:val="22"/>
        </w:rPr>
        <w:t>:</w:t>
      </w:r>
      <w:r w:rsidRPr="00292B82">
        <w:rPr>
          <w:sz w:val="22"/>
          <w:szCs w:val="22"/>
        </w:rPr>
        <w:t xml:space="preserve"> </w:t>
      </w:r>
      <w:r w:rsidR="009218E6" w:rsidRPr="009218E6">
        <w:rPr>
          <w:b/>
          <w:sz w:val="22"/>
          <w:szCs w:val="22"/>
        </w:rPr>
        <w:t xml:space="preserve">Opracowanie i wykonywanie multimedialnych materiałów dydaktycznych w postaci 20 filmów dydaktyczno-naukowych o tematyce związanej z treściami dydaktycznymi dla </w:t>
      </w:r>
      <w:proofErr w:type="spellStart"/>
      <w:r w:rsidR="009218E6" w:rsidRPr="009218E6">
        <w:rPr>
          <w:b/>
          <w:sz w:val="22"/>
          <w:szCs w:val="22"/>
        </w:rPr>
        <w:t>WIMiR</w:t>
      </w:r>
      <w:proofErr w:type="spellEnd"/>
      <w:r w:rsidR="009218E6" w:rsidRPr="009218E6">
        <w:rPr>
          <w:b/>
          <w:sz w:val="22"/>
          <w:szCs w:val="22"/>
        </w:rPr>
        <w:t xml:space="preserve"> </w:t>
      </w:r>
      <w:r w:rsidR="009218E6">
        <w:rPr>
          <w:b/>
          <w:sz w:val="22"/>
          <w:szCs w:val="22"/>
        </w:rPr>
        <w:br/>
      </w:r>
      <w:r w:rsidR="009218E6" w:rsidRPr="009218E6">
        <w:rPr>
          <w:b/>
          <w:sz w:val="22"/>
          <w:szCs w:val="22"/>
        </w:rPr>
        <w:t>DE-dzp.272-35/25</w:t>
      </w:r>
      <w:r w:rsidRPr="00292B82">
        <w:rPr>
          <w:b/>
          <w:sz w:val="22"/>
          <w:szCs w:val="22"/>
        </w:rPr>
        <w:t xml:space="preserve">, </w:t>
      </w:r>
      <w:r w:rsidRPr="00292B82">
        <w:rPr>
          <w:sz w:val="22"/>
          <w:szCs w:val="22"/>
        </w:rPr>
        <w:t>oferuję realizację przedmiotu zamówienia,</w:t>
      </w:r>
      <w:r w:rsidR="00FD4143" w:rsidRPr="00292B82">
        <w:rPr>
          <w:sz w:val="22"/>
          <w:szCs w:val="22"/>
        </w:rPr>
        <w:t xml:space="preserve"> </w:t>
      </w:r>
      <w:r w:rsidRPr="00292B82">
        <w:rPr>
          <w:sz w:val="22"/>
          <w:szCs w:val="22"/>
        </w:rPr>
        <w:t xml:space="preserve">zgodnie z zasadami określonymi </w:t>
      </w:r>
      <w:r w:rsidR="009218E6">
        <w:rPr>
          <w:sz w:val="22"/>
          <w:szCs w:val="22"/>
        </w:rPr>
        <w:br/>
      </w:r>
      <w:r w:rsidRPr="00292B82">
        <w:rPr>
          <w:sz w:val="22"/>
          <w:szCs w:val="22"/>
        </w:rPr>
        <w:t>w specyfikacji warunków zamówienia.</w:t>
      </w:r>
    </w:p>
    <w:p w14:paraId="321EAC88" w14:textId="6093165D" w:rsidR="008D2AB8" w:rsidRPr="00292B82" w:rsidRDefault="00292B82" w:rsidP="00475678">
      <w:pPr>
        <w:widowControl w:val="0"/>
        <w:ind w:right="1"/>
        <w:jc w:val="both"/>
        <w:rPr>
          <w:b/>
          <w:sz w:val="22"/>
          <w:szCs w:val="22"/>
        </w:rPr>
      </w:pPr>
      <w:r w:rsidRPr="00292B82">
        <w:rPr>
          <w:b/>
          <w:sz w:val="22"/>
          <w:szCs w:val="22"/>
        </w:rPr>
        <w:br/>
      </w:r>
      <w:r w:rsidR="008D2AB8" w:rsidRPr="00292B82">
        <w:rPr>
          <w:b/>
          <w:sz w:val="22"/>
          <w:szCs w:val="22"/>
        </w:rPr>
        <w:t>Cena brutto</w:t>
      </w:r>
      <w:r w:rsidR="002F464C" w:rsidRPr="00292B82">
        <w:rPr>
          <w:b/>
          <w:sz w:val="22"/>
          <w:szCs w:val="22"/>
        </w:rPr>
        <w:t xml:space="preserve"> za całość przedmiotu zamówienia</w:t>
      </w:r>
      <w:r w:rsidR="008D2AB8" w:rsidRPr="00292B82">
        <w:rPr>
          <w:b/>
          <w:sz w:val="22"/>
          <w:szCs w:val="22"/>
        </w:rPr>
        <w:t>:</w:t>
      </w:r>
      <w:r w:rsidR="002F464C" w:rsidRPr="00292B82">
        <w:rPr>
          <w:b/>
          <w:sz w:val="22"/>
          <w:szCs w:val="22"/>
        </w:rPr>
        <w:t xml:space="preserve"> …..</w:t>
      </w:r>
      <w:r w:rsidR="008D2AB8" w:rsidRPr="00292B82">
        <w:rPr>
          <w:b/>
          <w:sz w:val="22"/>
          <w:szCs w:val="22"/>
        </w:rPr>
        <w:t>.......................................</w:t>
      </w:r>
      <w:r w:rsidR="00E334E8" w:rsidRPr="00292B82">
        <w:rPr>
          <w:b/>
          <w:sz w:val="22"/>
          <w:szCs w:val="22"/>
        </w:rPr>
        <w:t>.....</w:t>
      </w:r>
      <w:r w:rsidR="009F5CE3" w:rsidRPr="00292B82">
        <w:rPr>
          <w:b/>
          <w:sz w:val="22"/>
          <w:szCs w:val="22"/>
        </w:rPr>
        <w:t xml:space="preserve"> </w:t>
      </w:r>
      <w:r w:rsidR="008D2AB8" w:rsidRPr="00292B82">
        <w:rPr>
          <w:b/>
          <w:sz w:val="22"/>
          <w:szCs w:val="22"/>
        </w:rPr>
        <w:t>PLN</w:t>
      </w:r>
    </w:p>
    <w:p w14:paraId="34A32419" w14:textId="4272F6AB" w:rsidR="008D2AB8" w:rsidRPr="00292B82" w:rsidRDefault="00292B82" w:rsidP="00475678">
      <w:pPr>
        <w:widowControl w:val="0"/>
        <w:ind w:right="1"/>
        <w:jc w:val="both"/>
        <w:rPr>
          <w:sz w:val="22"/>
          <w:szCs w:val="22"/>
        </w:rPr>
      </w:pPr>
      <w:r w:rsidRPr="00292B82">
        <w:rPr>
          <w:sz w:val="22"/>
          <w:szCs w:val="22"/>
        </w:rPr>
        <w:br/>
      </w:r>
      <w:r w:rsidR="008D2AB8" w:rsidRPr="00292B82">
        <w:rPr>
          <w:sz w:val="22"/>
          <w:szCs w:val="22"/>
        </w:rPr>
        <w:t>Słownie brutto:</w:t>
      </w:r>
      <w:r w:rsidR="009F5CE3" w:rsidRPr="00292B82">
        <w:rPr>
          <w:sz w:val="22"/>
          <w:szCs w:val="22"/>
        </w:rPr>
        <w:t xml:space="preserve"> </w:t>
      </w:r>
      <w:r w:rsidR="008D2AB8" w:rsidRPr="00292B82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0872AB69" w14:textId="05CDC7B4" w:rsidR="008D2AB8" w:rsidRPr="00292B82" w:rsidRDefault="00292B82" w:rsidP="00475678">
      <w:pPr>
        <w:pStyle w:val="Tekstpodstawowy"/>
        <w:spacing w:line="240" w:lineRule="auto"/>
        <w:jc w:val="both"/>
        <w:rPr>
          <w:sz w:val="22"/>
          <w:szCs w:val="22"/>
        </w:rPr>
      </w:pPr>
      <w:r w:rsidRPr="00292B82">
        <w:rPr>
          <w:sz w:val="22"/>
          <w:szCs w:val="22"/>
        </w:rPr>
        <w:br/>
      </w:r>
      <w:r w:rsidR="008D2AB8" w:rsidRPr="00292B82">
        <w:rPr>
          <w:sz w:val="22"/>
          <w:szCs w:val="22"/>
        </w:rPr>
        <w:t>Powyższa cena zawiera podatek VAT w wysokości .......... % tj.……………….PLN</w:t>
      </w:r>
    </w:p>
    <w:p w14:paraId="29105CEF" w14:textId="77777777" w:rsidR="00475678" w:rsidRPr="00292B82" w:rsidRDefault="00475678" w:rsidP="00D611D0">
      <w:pPr>
        <w:widowControl w:val="0"/>
        <w:ind w:right="1"/>
        <w:jc w:val="both"/>
        <w:rPr>
          <w:b/>
          <w:sz w:val="22"/>
          <w:szCs w:val="22"/>
        </w:rPr>
      </w:pPr>
    </w:p>
    <w:p w14:paraId="5A58E1AD" w14:textId="0594B832" w:rsidR="000760DF" w:rsidRPr="00292B82" w:rsidRDefault="008D2AB8" w:rsidP="00D611D0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292B82">
        <w:rPr>
          <w:b/>
          <w:sz w:val="22"/>
          <w:szCs w:val="22"/>
        </w:rPr>
        <w:t>Termin realizacji umowy:</w:t>
      </w:r>
      <w:r w:rsidR="009F5CE3" w:rsidRPr="00292B82">
        <w:rPr>
          <w:b/>
          <w:sz w:val="22"/>
          <w:szCs w:val="22"/>
        </w:rPr>
        <w:t xml:space="preserve"> </w:t>
      </w:r>
      <w:r w:rsidR="000B3AD1">
        <w:rPr>
          <w:bCs/>
          <w:sz w:val="22"/>
          <w:szCs w:val="22"/>
        </w:rPr>
        <w:t xml:space="preserve">do </w:t>
      </w:r>
      <w:r w:rsidR="009218E6">
        <w:rPr>
          <w:bCs/>
          <w:sz w:val="22"/>
          <w:szCs w:val="22"/>
        </w:rPr>
        <w:t>3 m-</w:t>
      </w:r>
      <w:proofErr w:type="spellStart"/>
      <w:r w:rsidR="009218E6">
        <w:rPr>
          <w:bCs/>
          <w:sz w:val="22"/>
          <w:szCs w:val="22"/>
        </w:rPr>
        <w:t>cy</w:t>
      </w:r>
      <w:proofErr w:type="spellEnd"/>
      <w:r w:rsidR="003F2397">
        <w:rPr>
          <w:bCs/>
          <w:sz w:val="22"/>
          <w:szCs w:val="22"/>
        </w:rPr>
        <w:t xml:space="preserve"> od d</w:t>
      </w:r>
      <w:r w:rsidR="009F5CE3" w:rsidRPr="00292B82">
        <w:rPr>
          <w:bCs/>
          <w:sz w:val="22"/>
          <w:szCs w:val="22"/>
        </w:rPr>
        <w:t>aty podpisania umowy</w:t>
      </w:r>
      <w:r w:rsidR="00524B40" w:rsidRPr="00292B82">
        <w:rPr>
          <w:bCs/>
          <w:sz w:val="22"/>
          <w:szCs w:val="22"/>
        </w:rPr>
        <w:t xml:space="preserve"> </w:t>
      </w:r>
      <w:r w:rsidR="00524B40" w:rsidRPr="00292B82">
        <w:rPr>
          <w:b/>
          <w:color w:val="FF0000"/>
          <w:sz w:val="22"/>
          <w:szCs w:val="22"/>
        </w:rPr>
        <w:t xml:space="preserve"> </w:t>
      </w:r>
    </w:p>
    <w:p w14:paraId="6DC03D9E" w14:textId="77777777" w:rsidR="005F7775" w:rsidRPr="00292B82" w:rsidRDefault="005F7775" w:rsidP="00D611D0">
      <w:pPr>
        <w:widowControl w:val="0"/>
        <w:ind w:right="1"/>
        <w:jc w:val="both"/>
        <w:rPr>
          <w:b/>
          <w:color w:val="FF0000"/>
          <w:sz w:val="22"/>
          <w:szCs w:val="22"/>
        </w:rPr>
      </w:pPr>
    </w:p>
    <w:p w14:paraId="3FF4118B" w14:textId="30B7F832" w:rsidR="00D611D0" w:rsidRDefault="000B3AD1" w:rsidP="00053D25">
      <w:pPr>
        <w:widowControl w:val="0"/>
        <w:ind w:right="1"/>
        <w:rPr>
          <w:b/>
          <w:color w:val="FF0000"/>
          <w:sz w:val="22"/>
          <w:szCs w:val="22"/>
        </w:rPr>
      </w:pPr>
      <w:r>
        <w:rPr>
          <w:rFonts w:eastAsia="Calibri"/>
          <w:b/>
          <w:sz w:val="22"/>
          <w:szCs w:val="22"/>
        </w:rPr>
        <w:t xml:space="preserve">Doświadczenie osób </w:t>
      </w:r>
      <w:r w:rsidR="00561C64">
        <w:rPr>
          <w:rFonts w:eastAsia="Calibri"/>
          <w:b/>
          <w:sz w:val="22"/>
          <w:szCs w:val="22"/>
        </w:rPr>
        <w:t xml:space="preserve">wyznaczonych do realizacji zamówienia </w:t>
      </w:r>
      <w:r w:rsidR="00D611D0" w:rsidRPr="00292B82">
        <w:rPr>
          <w:b/>
          <w:color w:val="FF0000"/>
          <w:sz w:val="22"/>
          <w:szCs w:val="22"/>
        </w:rPr>
        <w:t>/kryterium oceny ofert/</w:t>
      </w:r>
      <w:r w:rsidR="00053D25">
        <w:rPr>
          <w:b/>
          <w:color w:val="FF0000"/>
          <w:sz w:val="22"/>
          <w:szCs w:val="22"/>
        </w:rPr>
        <w:t>:</w:t>
      </w:r>
    </w:p>
    <w:p w14:paraId="3E3F5F11" w14:textId="77777777" w:rsidR="005161A7" w:rsidRDefault="005161A7" w:rsidP="005161A7">
      <w:pPr>
        <w:widowControl w:val="0"/>
        <w:ind w:right="1"/>
        <w:jc w:val="both"/>
        <w:rPr>
          <w:sz w:val="22"/>
          <w:szCs w:val="22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1"/>
        <w:gridCol w:w="2018"/>
        <w:gridCol w:w="1559"/>
        <w:gridCol w:w="4812"/>
      </w:tblGrid>
      <w:tr w:rsidR="005161A7" w:rsidRPr="00292B82" w14:paraId="17BE11FB" w14:textId="77777777" w:rsidTr="0039368F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F18B5" w14:textId="77777777" w:rsidR="005161A7" w:rsidRPr="00292B82" w:rsidRDefault="005161A7" w:rsidP="00D43907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Lp.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3DE2C" w14:textId="61BA00DC" w:rsidR="005161A7" w:rsidRPr="00292B82" w:rsidRDefault="005161A7" w:rsidP="00D43907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Imię nazwisko</w:t>
            </w:r>
            <w:r w:rsidRPr="00292B82">
              <w:rPr>
                <w:sz w:val="20"/>
                <w:szCs w:val="22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743B5" w14:textId="77777777" w:rsidR="005161A7" w:rsidRPr="00292B82" w:rsidRDefault="005161A7" w:rsidP="00D43907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Funkcja/zadanie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F3917" w14:textId="57E7EE65" w:rsidR="005161A7" w:rsidRPr="00292B82" w:rsidRDefault="005161A7" w:rsidP="00D43907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Doświadczenie </w:t>
            </w:r>
          </w:p>
        </w:tc>
      </w:tr>
      <w:tr w:rsidR="005161A7" w:rsidRPr="00292B82" w14:paraId="30EDB90C" w14:textId="77777777" w:rsidTr="0039368F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48FDD" w14:textId="5EEBDDBB" w:rsidR="005161A7" w:rsidRPr="00292B82" w:rsidRDefault="005161A7" w:rsidP="00D43907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1</w:t>
            </w:r>
            <w:r>
              <w:rPr>
                <w:sz w:val="20"/>
                <w:szCs w:val="22"/>
              </w:rPr>
              <w:t>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FBA05" w14:textId="77777777" w:rsidR="005161A7" w:rsidRDefault="005161A7" w:rsidP="00D43907">
            <w:pPr>
              <w:spacing w:after="120"/>
              <w:jc w:val="both"/>
              <w:rPr>
                <w:sz w:val="20"/>
                <w:szCs w:val="22"/>
              </w:rPr>
            </w:pPr>
          </w:p>
          <w:p w14:paraId="1CD00EA5" w14:textId="51D545FC" w:rsidR="005161A7" w:rsidRPr="00292B82" w:rsidRDefault="005161A7" w:rsidP="00D43907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………………………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8F80A" w14:textId="77777777" w:rsidR="005161A7" w:rsidRPr="00292B82" w:rsidRDefault="005161A7" w:rsidP="00D43907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Operator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F2129" w14:textId="77777777" w:rsidR="005161A7" w:rsidRDefault="005161A7" w:rsidP="00D43907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Ilość realizacji: ………</w:t>
            </w:r>
          </w:p>
          <w:p w14:paraId="7C44FA56" w14:textId="3A5D6B27" w:rsidR="005161A7" w:rsidRDefault="005161A7" w:rsidP="00D43907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1. Temat</w:t>
            </w:r>
            <w:r w:rsidR="0039368F">
              <w:rPr>
                <w:sz w:val="20"/>
                <w:szCs w:val="22"/>
              </w:rPr>
              <w:t>yka</w:t>
            </w:r>
            <w:r>
              <w:rPr>
                <w:sz w:val="20"/>
                <w:szCs w:val="22"/>
              </w:rPr>
              <w:t xml:space="preserve"> …………… link: ……………….</w:t>
            </w:r>
          </w:p>
          <w:p w14:paraId="24519DC3" w14:textId="0DBE4438" w:rsidR="005161A7" w:rsidRDefault="005161A7" w:rsidP="005161A7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2. </w:t>
            </w:r>
            <w:r w:rsidR="0039368F">
              <w:rPr>
                <w:sz w:val="20"/>
                <w:szCs w:val="22"/>
              </w:rPr>
              <w:t>Tematyka</w:t>
            </w:r>
            <w:r>
              <w:rPr>
                <w:sz w:val="20"/>
                <w:szCs w:val="22"/>
              </w:rPr>
              <w:t xml:space="preserve"> …………… link: ……………….</w:t>
            </w:r>
          </w:p>
          <w:p w14:paraId="6A1DFFF4" w14:textId="11C5C9BD" w:rsidR="005161A7" w:rsidRDefault="005161A7" w:rsidP="005161A7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3. </w:t>
            </w:r>
            <w:r w:rsidR="0039368F">
              <w:rPr>
                <w:sz w:val="20"/>
                <w:szCs w:val="22"/>
              </w:rPr>
              <w:t>Tematyka</w:t>
            </w:r>
            <w:r>
              <w:rPr>
                <w:sz w:val="20"/>
                <w:szCs w:val="22"/>
              </w:rPr>
              <w:t xml:space="preserve"> …………… link: ……………….</w:t>
            </w:r>
          </w:p>
          <w:p w14:paraId="1BF123BC" w14:textId="0430657D" w:rsidR="005161A7" w:rsidRDefault="005161A7" w:rsidP="005161A7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lastRenderedPageBreak/>
              <w:t xml:space="preserve">4. </w:t>
            </w:r>
            <w:r w:rsidR="0039368F">
              <w:rPr>
                <w:sz w:val="20"/>
                <w:szCs w:val="22"/>
              </w:rPr>
              <w:t>Tematyka</w:t>
            </w:r>
            <w:r>
              <w:rPr>
                <w:sz w:val="20"/>
                <w:szCs w:val="22"/>
              </w:rPr>
              <w:t xml:space="preserve"> …………… link: ……………….</w:t>
            </w:r>
          </w:p>
          <w:p w14:paraId="0CF4B2F3" w14:textId="00920CBA" w:rsidR="005161A7" w:rsidRDefault="005161A7" w:rsidP="005161A7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5. </w:t>
            </w:r>
            <w:r w:rsidR="0039368F">
              <w:rPr>
                <w:sz w:val="20"/>
                <w:szCs w:val="22"/>
              </w:rPr>
              <w:t>Tematyka</w:t>
            </w:r>
            <w:r>
              <w:rPr>
                <w:sz w:val="20"/>
                <w:szCs w:val="22"/>
              </w:rPr>
              <w:t xml:space="preserve"> …………… link: ……………….</w:t>
            </w:r>
          </w:p>
          <w:p w14:paraId="2281CAFA" w14:textId="36484680" w:rsidR="005161A7" w:rsidRDefault="005161A7" w:rsidP="005161A7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6. </w:t>
            </w:r>
            <w:r w:rsidR="0039368F">
              <w:rPr>
                <w:sz w:val="20"/>
                <w:szCs w:val="22"/>
              </w:rPr>
              <w:t>Tematyka</w:t>
            </w:r>
            <w:r>
              <w:rPr>
                <w:sz w:val="20"/>
                <w:szCs w:val="22"/>
              </w:rPr>
              <w:t xml:space="preserve"> …………… link: ……………….</w:t>
            </w:r>
          </w:p>
          <w:p w14:paraId="6854A339" w14:textId="6C0BF142" w:rsidR="005161A7" w:rsidRDefault="005161A7" w:rsidP="005161A7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7. </w:t>
            </w:r>
            <w:r w:rsidR="0039368F">
              <w:rPr>
                <w:sz w:val="20"/>
                <w:szCs w:val="22"/>
              </w:rPr>
              <w:t>Tematyka</w:t>
            </w:r>
            <w:r>
              <w:rPr>
                <w:sz w:val="20"/>
                <w:szCs w:val="22"/>
              </w:rPr>
              <w:t xml:space="preserve"> …………… link: ……………….</w:t>
            </w:r>
          </w:p>
          <w:p w14:paraId="1206A9B6" w14:textId="49ACEFF2" w:rsidR="005161A7" w:rsidRDefault="005161A7" w:rsidP="005161A7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8. </w:t>
            </w:r>
            <w:r w:rsidR="0039368F">
              <w:rPr>
                <w:sz w:val="20"/>
                <w:szCs w:val="22"/>
              </w:rPr>
              <w:t>Tematyka</w:t>
            </w:r>
            <w:r>
              <w:rPr>
                <w:sz w:val="20"/>
                <w:szCs w:val="22"/>
              </w:rPr>
              <w:t xml:space="preserve"> …………… link: ……………….</w:t>
            </w:r>
          </w:p>
          <w:p w14:paraId="24A96317" w14:textId="15C82086" w:rsidR="005161A7" w:rsidRDefault="005161A7" w:rsidP="005161A7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9. </w:t>
            </w:r>
            <w:r w:rsidR="0039368F">
              <w:rPr>
                <w:sz w:val="20"/>
                <w:szCs w:val="22"/>
              </w:rPr>
              <w:t xml:space="preserve">Tematyka </w:t>
            </w:r>
            <w:r>
              <w:rPr>
                <w:sz w:val="20"/>
                <w:szCs w:val="22"/>
              </w:rPr>
              <w:t>…………… link: ……………….</w:t>
            </w:r>
          </w:p>
          <w:p w14:paraId="74CE7F12" w14:textId="0F388384" w:rsidR="005161A7" w:rsidRPr="00292B82" w:rsidRDefault="005161A7" w:rsidP="00D43907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10. </w:t>
            </w:r>
            <w:r w:rsidR="0039368F">
              <w:rPr>
                <w:sz w:val="20"/>
                <w:szCs w:val="22"/>
              </w:rPr>
              <w:t>Tematyka</w:t>
            </w:r>
            <w:r>
              <w:rPr>
                <w:sz w:val="20"/>
                <w:szCs w:val="22"/>
              </w:rPr>
              <w:t xml:space="preserve"> …………… link: ……………</w:t>
            </w:r>
            <w:r w:rsidR="0039368F">
              <w:rPr>
                <w:sz w:val="20"/>
                <w:szCs w:val="22"/>
              </w:rPr>
              <w:t>..</w:t>
            </w:r>
          </w:p>
        </w:tc>
      </w:tr>
      <w:tr w:rsidR="005161A7" w:rsidRPr="00292B82" w14:paraId="3F9D0A7D" w14:textId="77777777" w:rsidTr="0039368F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0BD3B" w14:textId="62731F0F" w:rsidR="005161A7" w:rsidRPr="00292B82" w:rsidRDefault="005161A7" w:rsidP="00D43907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lastRenderedPageBreak/>
              <w:t>2</w:t>
            </w:r>
            <w:r w:rsidR="0039368F">
              <w:rPr>
                <w:sz w:val="20"/>
                <w:szCs w:val="22"/>
              </w:rPr>
              <w:t>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07F72" w14:textId="77777777" w:rsidR="0039368F" w:rsidRDefault="0039368F" w:rsidP="00D43907">
            <w:pPr>
              <w:spacing w:after="120"/>
              <w:jc w:val="both"/>
              <w:rPr>
                <w:sz w:val="20"/>
                <w:szCs w:val="22"/>
              </w:rPr>
            </w:pPr>
          </w:p>
          <w:p w14:paraId="00A1193C" w14:textId="77777777" w:rsidR="0039368F" w:rsidRDefault="0039368F" w:rsidP="00D43907">
            <w:pPr>
              <w:spacing w:after="120"/>
              <w:jc w:val="both"/>
              <w:rPr>
                <w:sz w:val="20"/>
                <w:szCs w:val="22"/>
              </w:rPr>
            </w:pPr>
          </w:p>
          <w:p w14:paraId="3C6FFCCA" w14:textId="77777777" w:rsidR="0039368F" w:rsidRDefault="0039368F" w:rsidP="00D43907">
            <w:pPr>
              <w:spacing w:after="120"/>
              <w:jc w:val="both"/>
              <w:rPr>
                <w:sz w:val="20"/>
                <w:szCs w:val="22"/>
              </w:rPr>
            </w:pPr>
          </w:p>
          <w:p w14:paraId="0AC838EF" w14:textId="3F51B3EA" w:rsidR="005161A7" w:rsidRPr="00292B82" w:rsidRDefault="0039368F" w:rsidP="00D43907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………………………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EB355" w14:textId="77777777" w:rsidR="005161A7" w:rsidRPr="00292B82" w:rsidRDefault="005161A7" w:rsidP="00D43907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Operator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3FC0" w14:textId="77777777" w:rsidR="005161A7" w:rsidRDefault="005161A7" w:rsidP="00D43907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Ilość realizacji: ……… </w:t>
            </w:r>
          </w:p>
          <w:p w14:paraId="39ED60F2" w14:textId="301CA4D3" w:rsidR="0039368F" w:rsidRDefault="0039368F" w:rsidP="0039368F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1. Tematyka …………… link: ……………….</w:t>
            </w:r>
          </w:p>
          <w:p w14:paraId="62AD0698" w14:textId="5B579311" w:rsidR="0039368F" w:rsidRDefault="0039368F" w:rsidP="0039368F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2. Tematyka …………… link: ……………….</w:t>
            </w:r>
          </w:p>
          <w:p w14:paraId="5C6899D3" w14:textId="2439A53C" w:rsidR="0039368F" w:rsidRDefault="0039368F" w:rsidP="0039368F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3. Tematyka …………… link: ……………….</w:t>
            </w:r>
          </w:p>
          <w:p w14:paraId="33E21908" w14:textId="49379C3A" w:rsidR="0039368F" w:rsidRDefault="0039368F" w:rsidP="0039368F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4. Tematyka …………… link: ……………….</w:t>
            </w:r>
          </w:p>
          <w:p w14:paraId="03E71888" w14:textId="53AAE0F6" w:rsidR="0039368F" w:rsidRDefault="0039368F" w:rsidP="0039368F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5. Tematyka …………… link: ……………….</w:t>
            </w:r>
          </w:p>
          <w:p w14:paraId="53A4DDF7" w14:textId="5864A091" w:rsidR="0039368F" w:rsidRDefault="0039368F" w:rsidP="0039368F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6. Tematyka …………… link: ……………….</w:t>
            </w:r>
          </w:p>
          <w:p w14:paraId="76E42E49" w14:textId="2D4235AA" w:rsidR="0039368F" w:rsidRDefault="0039368F" w:rsidP="0039368F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7. Tematyka …………… link: ……………….</w:t>
            </w:r>
          </w:p>
          <w:p w14:paraId="2AD09364" w14:textId="1C50B0D6" w:rsidR="0039368F" w:rsidRDefault="0039368F" w:rsidP="0039368F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8. Tematyka …………… link: ……………….</w:t>
            </w:r>
          </w:p>
          <w:p w14:paraId="1EB33A52" w14:textId="3E6AC54C" w:rsidR="0039368F" w:rsidRDefault="0039368F" w:rsidP="0039368F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9. Tematyka …………… link: ……………….</w:t>
            </w:r>
          </w:p>
          <w:p w14:paraId="3E3CDAA7" w14:textId="7A410AF7" w:rsidR="0039368F" w:rsidRPr="00292B82" w:rsidRDefault="0039368F" w:rsidP="0039368F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10. Tematyka …………… link: ……………..</w:t>
            </w:r>
          </w:p>
        </w:tc>
      </w:tr>
      <w:tr w:rsidR="0039368F" w:rsidRPr="00292B82" w14:paraId="3AE4996F" w14:textId="77777777" w:rsidTr="0039368F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D44B8" w14:textId="7D633848" w:rsidR="0039368F" w:rsidRPr="00292B82" w:rsidRDefault="0039368F" w:rsidP="00D43907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483B7" w14:textId="77777777" w:rsidR="0039368F" w:rsidRDefault="0039368F" w:rsidP="00D43907">
            <w:pPr>
              <w:spacing w:after="120"/>
              <w:jc w:val="both"/>
              <w:rPr>
                <w:sz w:val="20"/>
                <w:szCs w:val="22"/>
              </w:rPr>
            </w:pPr>
          </w:p>
          <w:p w14:paraId="1B74BF34" w14:textId="77777777" w:rsidR="0039368F" w:rsidRDefault="0039368F" w:rsidP="00D43907">
            <w:pPr>
              <w:spacing w:after="120"/>
              <w:jc w:val="both"/>
              <w:rPr>
                <w:sz w:val="20"/>
                <w:szCs w:val="22"/>
              </w:rPr>
            </w:pPr>
          </w:p>
          <w:p w14:paraId="40BC18FB" w14:textId="77777777" w:rsidR="0039368F" w:rsidRDefault="0039368F" w:rsidP="00D43907">
            <w:pPr>
              <w:spacing w:after="120"/>
              <w:jc w:val="both"/>
              <w:rPr>
                <w:sz w:val="20"/>
                <w:szCs w:val="22"/>
              </w:rPr>
            </w:pPr>
          </w:p>
          <w:p w14:paraId="4A621BAA" w14:textId="68D7FAC4" w:rsidR="0039368F" w:rsidRPr="00292B82" w:rsidRDefault="0039368F" w:rsidP="00D43907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………………………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C13EA" w14:textId="7B03B8BF" w:rsidR="0039368F" w:rsidRDefault="0039368F" w:rsidP="0039368F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Naukowy show-</w:t>
            </w:r>
            <w:proofErr w:type="spellStart"/>
            <w:r>
              <w:rPr>
                <w:sz w:val="20"/>
                <w:szCs w:val="22"/>
              </w:rPr>
              <w:t>runner</w:t>
            </w:r>
            <w:proofErr w:type="spellEnd"/>
            <w:r>
              <w:rPr>
                <w:sz w:val="20"/>
                <w:szCs w:val="22"/>
              </w:rPr>
              <w:t xml:space="preserve"> - autor tekstu narracji lub scenariusza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2778F" w14:textId="162CF80B" w:rsidR="0039368F" w:rsidRDefault="0039368F" w:rsidP="0039368F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Ilość opracowań: ……… </w:t>
            </w:r>
          </w:p>
          <w:p w14:paraId="391152D6" w14:textId="381DBD56" w:rsidR="0039368F" w:rsidRDefault="0039368F" w:rsidP="0039368F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1. Tematyka …………… link: ……………….</w:t>
            </w:r>
          </w:p>
          <w:p w14:paraId="68A3A3D2" w14:textId="0D494005" w:rsidR="0039368F" w:rsidRDefault="0039368F" w:rsidP="0039368F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2. Tematyka …………… link: ……………….</w:t>
            </w:r>
          </w:p>
          <w:p w14:paraId="68D0A573" w14:textId="30E43504" w:rsidR="0039368F" w:rsidRDefault="0039368F" w:rsidP="0039368F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3. Tematyka …………… link: ……………….</w:t>
            </w:r>
          </w:p>
          <w:p w14:paraId="276817C7" w14:textId="52F7857C" w:rsidR="0039368F" w:rsidRDefault="0039368F" w:rsidP="0039368F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4. Tematyka …………… link: ……………….</w:t>
            </w:r>
          </w:p>
          <w:p w14:paraId="5F64EF74" w14:textId="3C67D9C9" w:rsidR="0039368F" w:rsidRDefault="0039368F" w:rsidP="0039368F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5. Tematyka …………… link: ……………….</w:t>
            </w:r>
          </w:p>
          <w:p w14:paraId="3E431DE4" w14:textId="57A0A1E4" w:rsidR="0039368F" w:rsidRDefault="0039368F" w:rsidP="0039368F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6. Tematyka …………… link: ……………….</w:t>
            </w:r>
          </w:p>
          <w:p w14:paraId="2FDE8B1F" w14:textId="78B74FD3" w:rsidR="0039368F" w:rsidRDefault="0039368F" w:rsidP="0039368F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7. Tematyka …………… link: ……………….</w:t>
            </w:r>
          </w:p>
          <w:p w14:paraId="078BEF32" w14:textId="7E651D38" w:rsidR="0039368F" w:rsidRDefault="0039368F" w:rsidP="0039368F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8. Tematyka …………… link: ……………….</w:t>
            </w:r>
          </w:p>
          <w:p w14:paraId="1E63F6DB" w14:textId="248EF0FD" w:rsidR="0039368F" w:rsidRDefault="0039368F" w:rsidP="0039368F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9. Tematyka …………… link: ……………….</w:t>
            </w:r>
          </w:p>
          <w:p w14:paraId="2024B29B" w14:textId="06A9D9BB" w:rsidR="0039368F" w:rsidRDefault="0039368F" w:rsidP="0039368F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10. Tematyka …………… link: ……………..</w:t>
            </w:r>
          </w:p>
        </w:tc>
      </w:tr>
    </w:tbl>
    <w:p w14:paraId="43DEC26B" w14:textId="77777777" w:rsidR="005161A7" w:rsidRDefault="005161A7" w:rsidP="005161A7">
      <w:pPr>
        <w:widowControl w:val="0"/>
        <w:ind w:right="1"/>
        <w:jc w:val="both"/>
        <w:rPr>
          <w:sz w:val="22"/>
          <w:szCs w:val="22"/>
        </w:rPr>
      </w:pPr>
    </w:p>
    <w:p w14:paraId="6435FBE5" w14:textId="4FC78DC4" w:rsidR="008D2AB8" w:rsidRPr="00292B82" w:rsidRDefault="008D2AB8" w:rsidP="00FA5871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92B82">
        <w:rPr>
          <w:sz w:val="22"/>
          <w:szCs w:val="22"/>
        </w:rPr>
        <w:t xml:space="preserve">Oświadczamy, że zgodnie z ustawą z dnia </w:t>
      </w:r>
      <w:r w:rsidR="00A0022B" w:rsidRPr="00292B82">
        <w:rPr>
          <w:sz w:val="22"/>
          <w:szCs w:val="22"/>
        </w:rPr>
        <w:t>6 marca 2018 r</w:t>
      </w:r>
      <w:r w:rsidRPr="00292B82">
        <w:rPr>
          <w:sz w:val="22"/>
          <w:szCs w:val="22"/>
        </w:rPr>
        <w:t>.</w:t>
      </w:r>
      <w:r w:rsidR="00A0022B" w:rsidRPr="00292B82">
        <w:rPr>
          <w:sz w:val="22"/>
          <w:szCs w:val="22"/>
        </w:rPr>
        <w:t xml:space="preserve"> Prawo przedsiębiorców, </w:t>
      </w:r>
      <w:r w:rsidRPr="00292B82">
        <w:rPr>
          <w:sz w:val="22"/>
          <w:szCs w:val="22"/>
        </w:rPr>
        <w:t>należymy do małych lub średnich przedsiębiorców:</w:t>
      </w:r>
      <w:r w:rsidRPr="00292B82">
        <w:rPr>
          <w:b/>
          <w:sz w:val="22"/>
          <w:szCs w:val="22"/>
        </w:rPr>
        <w:t xml:space="preserve"> TAK/NIE</w:t>
      </w:r>
    </w:p>
    <w:p w14:paraId="2F02C786" w14:textId="435371EE" w:rsidR="00184263" w:rsidRPr="00292B82" w:rsidRDefault="008D2AB8" w:rsidP="00184263">
      <w:pPr>
        <w:pStyle w:val="Tekstpodstawowy"/>
        <w:widowControl/>
        <w:spacing w:line="240" w:lineRule="auto"/>
        <w:ind w:right="-47"/>
        <w:jc w:val="both"/>
        <w:rPr>
          <w:sz w:val="20"/>
          <w:szCs w:val="22"/>
        </w:rPr>
      </w:pPr>
      <w:r w:rsidRPr="00292B82">
        <w:rPr>
          <w:sz w:val="20"/>
          <w:szCs w:val="22"/>
        </w:rPr>
        <w:t>Termin płatności:</w:t>
      </w:r>
      <w:r w:rsidR="00184263" w:rsidRPr="00292B82">
        <w:rPr>
          <w:sz w:val="20"/>
          <w:szCs w:val="22"/>
        </w:rPr>
        <w:t xml:space="preserve"> </w:t>
      </w:r>
      <w:r w:rsidR="00176E2D" w:rsidRPr="00292B82">
        <w:rPr>
          <w:b w:val="0"/>
          <w:sz w:val="20"/>
          <w:szCs w:val="22"/>
        </w:rPr>
        <w:t>na podstawie częściowych faktur VAT w terminie</w:t>
      </w:r>
      <w:r w:rsidR="00176E2D" w:rsidRPr="00292B82">
        <w:rPr>
          <w:sz w:val="20"/>
          <w:szCs w:val="22"/>
        </w:rPr>
        <w:t xml:space="preserve">  </w:t>
      </w:r>
      <w:r w:rsidR="00184263" w:rsidRPr="00292B82">
        <w:rPr>
          <w:b w:val="0"/>
          <w:bCs/>
          <w:sz w:val="20"/>
          <w:szCs w:val="22"/>
        </w:rPr>
        <w:t>do 21 dni od dnia otrzymania faktury</w:t>
      </w:r>
      <w:r w:rsidR="00176E2D" w:rsidRPr="00292B82">
        <w:rPr>
          <w:b w:val="0"/>
          <w:bCs/>
          <w:sz w:val="20"/>
          <w:szCs w:val="22"/>
        </w:rPr>
        <w:t xml:space="preserve"> VAT</w:t>
      </w:r>
      <w:r w:rsidR="00184263" w:rsidRPr="00292B82">
        <w:rPr>
          <w:b w:val="0"/>
          <w:bCs/>
          <w:sz w:val="20"/>
          <w:szCs w:val="22"/>
        </w:rPr>
        <w:t xml:space="preserve"> wystawionej przez </w:t>
      </w:r>
      <w:r w:rsidR="00176E2D" w:rsidRPr="00292B82">
        <w:rPr>
          <w:b w:val="0"/>
          <w:bCs/>
          <w:sz w:val="20"/>
          <w:szCs w:val="22"/>
        </w:rPr>
        <w:t>Wykonawcę</w:t>
      </w:r>
      <w:r w:rsidR="00184263" w:rsidRPr="00292B82">
        <w:rPr>
          <w:b w:val="0"/>
          <w:bCs/>
          <w:sz w:val="20"/>
          <w:szCs w:val="22"/>
        </w:rPr>
        <w:t xml:space="preserve">. </w:t>
      </w:r>
      <w:r w:rsidR="00176E2D" w:rsidRPr="00292B82">
        <w:rPr>
          <w:rFonts w:eastAsia="Arial Unicode MS"/>
          <w:b w:val="0"/>
          <w:sz w:val="20"/>
          <w:szCs w:val="22"/>
        </w:rPr>
        <w:t>Podstawą wystawienia faktury będzie podpisany przez Strony protokół odbioru usług.</w:t>
      </w:r>
      <w:r w:rsidR="00176E2D" w:rsidRPr="00292B82">
        <w:rPr>
          <w:b w:val="0"/>
          <w:bCs/>
          <w:sz w:val="20"/>
          <w:szCs w:val="22"/>
        </w:rPr>
        <w:t xml:space="preserve"> </w:t>
      </w:r>
      <w:r w:rsidR="00184263" w:rsidRPr="00292B82">
        <w:rPr>
          <w:b w:val="0"/>
          <w:bCs/>
          <w:sz w:val="20"/>
          <w:szCs w:val="22"/>
        </w:rPr>
        <w:t>Zapłata wynagrodzenia nastąpi przelewem na rachunek Sprzedawcy zawarty na dzień zlecenia przelewu w wykazie podmiotów o których mowa w art. 96b ust. 1) Ustawy o podatku od towarów i usług.</w:t>
      </w:r>
    </w:p>
    <w:p w14:paraId="22AF5427" w14:textId="77777777" w:rsidR="00184263" w:rsidRPr="00292B82" w:rsidRDefault="00184263" w:rsidP="00FA5871">
      <w:pPr>
        <w:pStyle w:val="Tekstpodstawowy"/>
        <w:widowControl/>
        <w:spacing w:line="240" w:lineRule="auto"/>
        <w:ind w:right="-47"/>
        <w:jc w:val="both"/>
        <w:rPr>
          <w:sz w:val="20"/>
          <w:szCs w:val="22"/>
        </w:rPr>
      </w:pPr>
    </w:p>
    <w:p w14:paraId="321A51E6" w14:textId="526206A5" w:rsidR="00FE545C" w:rsidRPr="00292B82" w:rsidRDefault="00FE545C" w:rsidP="00FA5871">
      <w:pPr>
        <w:rPr>
          <w:b/>
          <w:sz w:val="20"/>
          <w:szCs w:val="22"/>
          <w:u w:val="single"/>
        </w:rPr>
      </w:pPr>
      <w:r w:rsidRPr="00292B82">
        <w:rPr>
          <w:b/>
          <w:sz w:val="20"/>
          <w:szCs w:val="22"/>
          <w:u w:val="single"/>
        </w:rPr>
        <w:t>Jednocześnie oświadczamy, że:</w:t>
      </w:r>
    </w:p>
    <w:p w14:paraId="2BEFB9E2" w14:textId="77777777" w:rsidR="00714F50" w:rsidRPr="00292B82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2"/>
        </w:rPr>
      </w:pPr>
      <w:r w:rsidRPr="00292B82">
        <w:rPr>
          <w:color w:val="000000"/>
          <w:sz w:val="20"/>
          <w:szCs w:val="22"/>
          <w:lang w:eastAsia="ar-SA"/>
        </w:rPr>
        <w:t>Oświadczamy, że jesteśmy związani niniejszą ofertą przez okres wskazany w SWZ.</w:t>
      </w:r>
    </w:p>
    <w:p w14:paraId="26BAE60D" w14:textId="739ED2EC" w:rsidR="00714F50" w:rsidRPr="00292B82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2"/>
        </w:rPr>
      </w:pPr>
      <w:r w:rsidRPr="00292B82">
        <w:rPr>
          <w:color w:val="000000"/>
          <w:sz w:val="20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 w:rsidR="00475678" w:rsidRPr="00292B82">
        <w:rPr>
          <w:color w:val="000000"/>
          <w:sz w:val="20"/>
          <w:szCs w:val="22"/>
          <w:lang w:eastAsia="ar-SA"/>
        </w:rPr>
        <w:br/>
      </w:r>
      <w:r w:rsidRPr="00292B82">
        <w:rPr>
          <w:color w:val="000000"/>
          <w:sz w:val="20"/>
          <w:szCs w:val="22"/>
          <w:lang w:eastAsia="ar-SA"/>
        </w:rPr>
        <w:t>i terminie wyznaczonym przez zamawiającego</w:t>
      </w:r>
      <w:r w:rsidRPr="00292B82">
        <w:rPr>
          <w:color w:val="000000"/>
          <w:sz w:val="20"/>
          <w:szCs w:val="22"/>
        </w:rPr>
        <w:t xml:space="preserve"> i nie wnosimy do nich żadnych zastrzeżeń.</w:t>
      </w:r>
    </w:p>
    <w:p w14:paraId="6B18371E" w14:textId="2F0EA8FD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475678" w:rsidRPr="00292B82">
        <w:rPr>
          <w:sz w:val="20"/>
          <w:szCs w:val="22"/>
        </w:rPr>
        <w:br/>
      </w:r>
      <w:r w:rsidRPr="00292B82">
        <w:rPr>
          <w:sz w:val="20"/>
          <w:szCs w:val="22"/>
        </w:rPr>
        <w:t xml:space="preserve">o udzielenie zamówienia publicznego w niniejszym postępowaniu.* * </w:t>
      </w:r>
    </w:p>
    <w:p w14:paraId="1B077528" w14:textId="77777777" w:rsidR="00714F50" w:rsidRPr="00292B82" w:rsidRDefault="00714F50" w:rsidP="00FA5871">
      <w:pPr>
        <w:ind w:left="360"/>
        <w:jc w:val="both"/>
        <w:rPr>
          <w:i/>
          <w:sz w:val="20"/>
          <w:szCs w:val="22"/>
        </w:rPr>
      </w:pPr>
      <w:r w:rsidRPr="00292B82">
        <w:rPr>
          <w:i/>
          <w:sz w:val="20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6C51D12D" w:rsidR="00714F50" w:rsidRDefault="00714F50" w:rsidP="00FA5871">
      <w:pPr>
        <w:ind w:left="360"/>
        <w:jc w:val="both"/>
        <w:rPr>
          <w:i/>
          <w:sz w:val="20"/>
          <w:szCs w:val="22"/>
        </w:rPr>
      </w:pPr>
      <w:r w:rsidRPr="00292B82">
        <w:rPr>
          <w:i/>
          <w:sz w:val="20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DC01518" w14:textId="77777777" w:rsidR="007B6913" w:rsidRDefault="0070453D" w:rsidP="0070453D">
      <w:pPr>
        <w:numPr>
          <w:ilvl w:val="0"/>
          <w:numId w:val="1"/>
        </w:numPr>
        <w:spacing w:before="120" w:after="120"/>
        <w:jc w:val="both"/>
        <w:rPr>
          <w:sz w:val="20"/>
          <w:szCs w:val="22"/>
        </w:rPr>
      </w:pPr>
      <w:r w:rsidRPr="007B6913">
        <w:rPr>
          <w:sz w:val="20"/>
          <w:szCs w:val="22"/>
        </w:rPr>
        <w:t xml:space="preserve">Oświadczam/y, że warunek określony w pkt.8 pkt. 8.2 </w:t>
      </w:r>
      <w:proofErr w:type="spellStart"/>
      <w:r w:rsidRPr="007B6913">
        <w:rPr>
          <w:sz w:val="20"/>
          <w:szCs w:val="22"/>
        </w:rPr>
        <w:t>ppkt</w:t>
      </w:r>
      <w:proofErr w:type="spellEnd"/>
      <w:r w:rsidRPr="007B6913">
        <w:rPr>
          <w:sz w:val="20"/>
          <w:szCs w:val="22"/>
        </w:rPr>
        <w:t xml:space="preserve"> </w:t>
      </w:r>
      <w:r w:rsidR="007B6913" w:rsidRPr="007B6913">
        <w:rPr>
          <w:sz w:val="20"/>
          <w:szCs w:val="22"/>
        </w:rPr>
        <w:t>4</w:t>
      </w:r>
      <w:r w:rsidRPr="007B6913">
        <w:rPr>
          <w:sz w:val="20"/>
          <w:szCs w:val="22"/>
        </w:rPr>
        <w:t xml:space="preserve"> SWZ spełniamy osobiście / powołujemy się na zasoby podmiotu trzeciego w następującym zakresie </w:t>
      </w:r>
      <w:r w:rsidRPr="007B6913">
        <w:rPr>
          <w:b/>
          <w:sz w:val="20"/>
          <w:szCs w:val="22"/>
        </w:rPr>
        <w:t>(niewłaściwe skreślić)</w:t>
      </w:r>
      <w:r w:rsidRPr="007B6913">
        <w:rPr>
          <w:sz w:val="20"/>
          <w:szCs w:val="22"/>
        </w:rPr>
        <w:t xml:space="preserve"> </w:t>
      </w:r>
    </w:p>
    <w:p w14:paraId="07544D42" w14:textId="7D5194A2" w:rsidR="0070453D" w:rsidRPr="007B6913" w:rsidRDefault="0070453D" w:rsidP="007B6913">
      <w:pPr>
        <w:spacing w:before="120" w:after="120"/>
        <w:ind w:left="360"/>
        <w:jc w:val="both"/>
        <w:rPr>
          <w:sz w:val="20"/>
          <w:szCs w:val="22"/>
        </w:rPr>
      </w:pPr>
      <w:r w:rsidRPr="007B6913">
        <w:rPr>
          <w:sz w:val="20"/>
          <w:szCs w:val="22"/>
        </w:rPr>
        <w:t>………………………………………………………………………………………………….</w:t>
      </w:r>
    </w:p>
    <w:p w14:paraId="411A3060" w14:textId="77777777" w:rsidR="00714F50" w:rsidRPr="00292B82" w:rsidRDefault="00714F50" w:rsidP="00FA5871">
      <w:pPr>
        <w:numPr>
          <w:ilvl w:val="0"/>
          <w:numId w:val="1"/>
        </w:numPr>
        <w:spacing w:after="120"/>
        <w:jc w:val="both"/>
        <w:rPr>
          <w:sz w:val="20"/>
          <w:szCs w:val="22"/>
        </w:rPr>
      </w:pPr>
      <w:r w:rsidRPr="00292B82">
        <w:rPr>
          <w:sz w:val="20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714F50" w:rsidRPr="00292B82" w14:paraId="384562C5" w14:textId="77777777" w:rsidTr="00524B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 xml:space="preserve">Opis części zamówienia, którą wykonawca </w:t>
            </w:r>
          </w:p>
          <w:p w14:paraId="54E2AE9E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Nazwa podwykonawcy</w:t>
            </w:r>
            <w:r w:rsidRPr="00292B82">
              <w:rPr>
                <w:sz w:val="20"/>
                <w:szCs w:val="22"/>
              </w:rPr>
              <w:br/>
              <w:t>(o ile jest znana)</w:t>
            </w:r>
          </w:p>
        </w:tc>
      </w:tr>
      <w:tr w:rsidR="00714F50" w:rsidRPr="00292B82" w14:paraId="7625A92C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  <w:tr w:rsidR="00714F50" w:rsidRPr="00292B82" w14:paraId="7FA01A67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7F4B9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41AE1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7C9A8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</w:tbl>
    <w:p w14:paraId="0D546391" w14:textId="6EC51928" w:rsidR="00EB697F" w:rsidRPr="00292B82" w:rsidRDefault="00EB697F" w:rsidP="00FA5871">
      <w:pPr>
        <w:pStyle w:val="Akapitzlist"/>
        <w:numPr>
          <w:ilvl w:val="0"/>
          <w:numId w:val="1"/>
        </w:numPr>
        <w:spacing w:after="120"/>
        <w:jc w:val="both"/>
        <w:rPr>
          <w:sz w:val="20"/>
          <w:szCs w:val="22"/>
        </w:rPr>
      </w:pPr>
      <w:r w:rsidRPr="00292B82">
        <w:rPr>
          <w:sz w:val="20"/>
          <w:szCs w:val="22"/>
        </w:rPr>
        <w:t xml:space="preserve">Oświadczenie, w przypadku wykonawców wspólnie ubiegających się o udzielenie zamówienia (Konsorcjum, S.C.) 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0"/>
        <w:gridCol w:w="2381"/>
        <w:gridCol w:w="6009"/>
      </w:tblGrid>
      <w:tr w:rsidR="00EB697F" w:rsidRPr="00292B82" w14:paraId="74C28AD1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6A2B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F22D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47A3F" w14:textId="07EBE6BE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 xml:space="preserve">Dostawa (zakres), którą wykonają poszczególni wykonawcy </w:t>
            </w:r>
          </w:p>
        </w:tc>
      </w:tr>
      <w:tr w:rsidR="00EB697F" w:rsidRPr="00292B82" w14:paraId="62A27140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5C26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111E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9AA4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</w:p>
        </w:tc>
      </w:tr>
      <w:tr w:rsidR="00EB697F" w:rsidRPr="00292B82" w14:paraId="52FCCC27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7ED7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C8BB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AAD7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</w:p>
        </w:tc>
      </w:tr>
    </w:tbl>
    <w:p w14:paraId="6BBB6700" w14:textId="77777777" w:rsidR="00EB697F" w:rsidRPr="00292B82" w:rsidRDefault="00EB697F" w:rsidP="00FA5871">
      <w:pPr>
        <w:jc w:val="both"/>
        <w:rPr>
          <w:sz w:val="20"/>
          <w:szCs w:val="22"/>
        </w:rPr>
      </w:pPr>
    </w:p>
    <w:p w14:paraId="3C21EE0F" w14:textId="4DF93036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Upoważnionymi do reprezentowania naszej firmy są następujące osoby:</w:t>
      </w:r>
    </w:p>
    <w:p w14:paraId="7CB68D09" w14:textId="77777777" w:rsidR="00714F50" w:rsidRPr="00292B82" w:rsidRDefault="00714F50" w:rsidP="00FA5871">
      <w:pPr>
        <w:keepNext/>
        <w:spacing w:after="60"/>
        <w:outlineLvl w:val="0"/>
        <w:rPr>
          <w:b/>
          <w:bCs/>
          <w:kern w:val="32"/>
          <w:sz w:val="20"/>
          <w:szCs w:val="22"/>
        </w:rPr>
      </w:pPr>
      <w:r w:rsidRPr="00292B82">
        <w:rPr>
          <w:b/>
          <w:bCs/>
          <w:kern w:val="32"/>
          <w:sz w:val="20"/>
          <w:szCs w:val="22"/>
        </w:rPr>
        <w:tab/>
        <w:t>Imię i Nazwisko</w:t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</w:p>
    <w:p w14:paraId="024D9F70" w14:textId="77777777" w:rsidR="00714F50" w:rsidRPr="00292B82" w:rsidRDefault="00714F50" w:rsidP="00FA5871">
      <w:pPr>
        <w:tabs>
          <w:tab w:val="left" w:pos="426"/>
        </w:tabs>
        <w:ind w:left="426" w:right="1"/>
        <w:jc w:val="both"/>
        <w:rPr>
          <w:sz w:val="20"/>
          <w:szCs w:val="22"/>
        </w:rPr>
      </w:pPr>
      <w:r w:rsidRPr="00292B82">
        <w:rPr>
          <w:sz w:val="20"/>
          <w:szCs w:val="22"/>
        </w:rPr>
        <w:t xml:space="preserve">.............................................................................................................. </w:t>
      </w:r>
      <w:r w:rsidRPr="00292B82">
        <w:rPr>
          <w:sz w:val="20"/>
          <w:szCs w:val="22"/>
        </w:rPr>
        <w:tab/>
      </w:r>
      <w:r w:rsidRPr="00292B82">
        <w:rPr>
          <w:sz w:val="20"/>
          <w:szCs w:val="22"/>
        </w:rPr>
        <w:tab/>
        <w:t xml:space="preserve"> </w:t>
      </w:r>
    </w:p>
    <w:p w14:paraId="76EA4741" w14:textId="77777777" w:rsidR="00714F50" w:rsidRPr="00292B82" w:rsidRDefault="00714F50" w:rsidP="00FA5871">
      <w:pPr>
        <w:tabs>
          <w:tab w:val="left" w:pos="426"/>
        </w:tabs>
        <w:ind w:left="426" w:right="1"/>
        <w:jc w:val="both"/>
        <w:rPr>
          <w:sz w:val="20"/>
          <w:szCs w:val="22"/>
        </w:rPr>
      </w:pPr>
    </w:p>
    <w:p w14:paraId="14BC71F8" w14:textId="77777777" w:rsidR="00714F50" w:rsidRPr="00292B82" w:rsidRDefault="00714F50" w:rsidP="00FA5871">
      <w:pPr>
        <w:tabs>
          <w:tab w:val="left" w:pos="426"/>
        </w:tabs>
        <w:ind w:left="426" w:right="1"/>
        <w:jc w:val="both"/>
        <w:rPr>
          <w:sz w:val="20"/>
          <w:szCs w:val="22"/>
        </w:rPr>
      </w:pPr>
      <w:r w:rsidRPr="00292B82">
        <w:rPr>
          <w:sz w:val="20"/>
          <w:szCs w:val="22"/>
        </w:rPr>
        <w:t xml:space="preserve">.............................................................................................................. </w:t>
      </w:r>
      <w:r w:rsidRPr="00292B82">
        <w:rPr>
          <w:sz w:val="20"/>
          <w:szCs w:val="22"/>
        </w:rPr>
        <w:tab/>
      </w:r>
      <w:r w:rsidRPr="00292B82">
        <w:rPr>
          <w:sz w:val="20"/>
          <w:szCs w:val="22"/>
        </w:rPr>
        <w:tab/>
        <w:t xml:space="preserve"> </w:t>
      </w:r>
    </w:p>
    <w:p w14:paraId="1C6CEA1F" w14:textId="77777777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upoważnienie dla powyżej wskazanych osób wynika z następującego (</w:t>
      </w:r>
      <w:proofErr w:type="spellStart"/>
      <w:r w:rsidRPr="00292B82">
        <w:rPr>
          <w:sz w:val="20"/>
          <w:szCs w:val="22"/>
        </w:rPr>
        <w:t>ych</w:t>
      </w:r>
      <w:proofErr w:type="spellEnd"/>
      <w:r w:rsidRPr="00292B82">
        <w:rPr>
          <w:sz w:val="20"/>
          <w:szCs w:val="22"/>
        </w:rPr>
        <w:t>) dokumentu(ów)</w:t>
      </w:r>
    </w:p>
    <w:p w14:paraId="195E757D" w14:textId="77777777" w:rsidR="00714F50" w:rsidRPr="00292B82" w:rsidRDefault="00714F50" w:rsidP="00FA5871">
      <w:p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……………………………………………………...........................……które dołączamy do oferty.</w:t>
      </w:r>
    </w:p>
    <w:p w14:paraId="57CE0829" w14:textId="77777777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załącznikami do niniejszej oferty są:</w:t>
      </w:r>
    </w:p>
    <w:p w14:paraId="161BFF3D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………………………………………………………………………………………….</w:t>
      </w:r>
    </w:p>
    <w:p w14:paraId="4B1B81AE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……………………………………………..……………………………………………</w:t>
      </w:r>
    </w:p>
    <w:p w14:paraId="794AC4BA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………………………………………………………………………………………….</w:t>
      </w:r>
    </w:p>
    <w:p w14:paraId="5D0CF754" w14:textId="471E166F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……………………………………………..……………………………………………</w:t>
      </w:r>
    </w:p>
    <w:p w14:paraId="54FDE965" w14:textId="7B4A0141" w:rsidR="00714F50" w:rsidRPr="00292B82" w:rsidRDefault="00714F50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2"/>
          <w:lang w:eastAsia="zh-CN"/>
        </w:rPr>
      </w:pPr>
      <w:r w:rsidRPr="00292B82">
        <w:rPr>
          <w:rFonts w:eastAsia="Calibri"/>
          <w:b/>
          <w:color w:val="FF0000"/>
          <w:sz w:val="20"/>
          <w:szCs w:val="22"/>
          <w:lang w:eastAsia="zh-CN"/>
        </w:rPr>
        <w:t>Oferta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powinna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być sporządzona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 xml:space="preserve">w języku polskim, z zachowaniem postaci elektronicznej i podpisana kwalifikowanym podpisem elektronicznym, podpisem zaufanym lub </w:t>
      </w:r>
      <w:r w:rsidR="00524B40" w:rsidRPr="00292B82">
        <w:rPr>
          <w:rFonts w:eastAsia="Calibri"/>
          <w:b/>
          <w:color w:val="FF0000"/>
          <w:sz w:val="20"/>
          <w:szCs w:val="22"/>
          <w:lang w:eastAsia="zh-CN"/>
        </w:rPr>
        <w:t xml:space="preserve">elektronicznym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podpisem osobistym</w:t>
      </w:r>
      <w:r w:rsidRPr="00292B82">
        <w:rPr>
          <w:rFonts w:eastAsia="Calibri"/>
          <w:color w:val="FF0000"/>
          <w:sz w:val="20"/>
          <w:szCs w:val="22"/>
          <w:lang w:eastAsia="zh-CN"/>
        </w:rPr>
        <w:t>.</w:t>
      </w:r>
    </w:p>
    <w:sectPr w:rsidR="00714F50" w:rsidRPr="00292B82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E80B6" w14:textId="77777777" w:rsidR="00507D0B" w:rsidRDefault="00507D0B">
      <w:r>
        <w:separator/>
      </w:r>
    </w:p>
  </w:endnote>
  <w:endnote w:type="continuationSeparator" w:id="0">
    <w:p w14:paraId="1785255E" w14:textId="77777777" w:rsidR="00507D0B" w:rsidRDefault="00507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581F7" w14:textId="77777777" w:rsidR="00507D0B" w:rsidRDefault="00507D0B">
      <w:r>
        <w:separator/>
      </w:r>
    </w:p>
  </w:footnote>
  <w:footnote w:type="continuationSeparator" w:id="0">
    <w:p w14:paraId="5CE965EE" w14:textId="77777777" w:rsidR="00507D0B" w:rsidRDefault="00507D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65FAD" w14:textId="4B712AF7" w:rsidR="00FA5871" w:rsidRDefault="00FA5871" w:rsidP="00FA587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C6C64"/>
    <w:multiLevelType w:val="hybridMultilevel"/>
    <w:tmpl w:val="FFE4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A20CE"/>
    <w:multiLevelType w:val="hybridMultilevel"/>
    <w:tmpl w:val="C3B21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797777"/>
    <w:multiLevelType w:val="hybridMultilevel"/>
    <w:tmpl w:val="D4602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E7C419B"/>
    <w:multiLevelType w:val="hybridMultilevel"/>
    <w:tmpl w:val="BF36084C"/>
    <w:lvl w:ilvl="0" w:tplc="95D0D2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08960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171634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89506">
    <w:abstractNumId w:val="2"/>
  </w:num>
  <w:num w:numId="4" w16cid:durableId="975404580">
    <w:abstractNumId w:val="5"/>
  </w:num>
  <w:num w:numId="5" w16cid:durableId="1842503640">
    <w:abstractNumId w:val="4"/>
  </w:num>
  <w:num w:numId="6" w16cid:durableId="1977055493">
    <w:abstractNumId w:val="0"/>
  </w:num>
  <w:num w:numId="7" w16cid:durableId="825588696">
    <w:abstractNumId w:val="6"/>
  </w:num>
  <w:num w:numId="8" w16cid:durableId="1006203032">
    <w:abstractNumId w:val="1"/>
  </w:num>
  <w:num w:numId="9" w16cid:durableId="6257443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2058C"/>
    <w:rsid w:val="0005001D"/>
    <w:rsid w:val="00053D25"/>
    <w:rsid w:val="000704FC"/>
    <w:rsid w:val="00071CCC"/>
    <w:rsid w:val="0007426E"/>
    <w:rsid w:val="000760DF"/>
    <w:rsid w:val="00086581"/>
    <w:rsid w:val="000A7959"/>
    <w:rsid w:val="000B3AD1"/>
    <w:rsid w:val="000B731D"/>
    <w:rsid w:val="000C75D0"/>
    <w:rsid w:val="000D6134"/>
    <w:rsid w:val="000E0183"/>
    <w:rsid w:val="000E09C7"/>
    <w:rsid w:val="000E3AC7"/>
    <w:rsid w:val="000F6589"/>
    <w:rsid w:val="00106636"/>
    <w:rsid w:val="00116EC6"/>
    <w:rsid w:val="0013075F"/>
    <w:rsid w:val="00176E2D"/>
    <w:rsid w:val="001801DD"/>
    <w:rsid w:val="00184263"/>
    <w:rsid w:val="001903E6"/>
    <w:rsid w:val="001B35E1"/>
    <w:rsid w:val="001D4612"/>
    <w:rsid w:val="00207E98"/>
    <w:rsid w:val="00240AF4"/>
    <w:rsid w:val="002723B0"/>
    <w:rsid w:val="00277902"/>
    <w:rsid w:val="00292B82"/>
    <w:rsid w:val="002F464C"/>
    <w:rsid w:val="0031442E"/>
    <w:rsid w:val="00315A4A"/>
    <w:rsid w:val="00351FD9"/>
    <w:rsid w:val="0039368F"/>
    <w:rsid w:val="003F1F1D"/>
    <w:rsid w:val="003F2397"/>
    <w:rsid w:val="004504DE"/>
    <w:rsid w:val="004514D1"/>
    <w:rsid w:val="00475678"/>
    <w:rsid w:val="004B7300"/>
    <w:rsid w:val="004C6753"/>
    <w:rsid w:val="00507D0B"/>
    <w:rsid w:val="005161A7"/>
    <w:rsid w:val="00524B40"/>
    <w:rsid w:val="00543892"/>
    <w:rsid w:val="00561C64"/>
    <w:rsid w:val="00581AD3"/>
    <w:rsid w:val="00594C04"/>
    <w:rsid w:val="00595C87"/>
    <w:rsid w:val="005D2C65"/>
    <w:rsid w:val="005D56DF"/>
    <w:rsid w:val="005E6D94"/>
    <w:rsid w:val="005F7775"/>
    <w:rsid w:val="00602967"/>
    <w:rsid w:val="0063384F"/>
    <w:rsid w:val="00643C6F"/>
    <w:rsid w:val="00646202"/>
    <w:rsid w:val="0065290F"/>
    <w:rsid w:val="006815F6"/>
    <w:rsid w:val="0070453D"/>
    <w:rsid w:val="00714F50"/>
    <w:rsid w:val="007748F0"/>
    <w:rsid w:val="007A4321"/>
    <w:rsid w:val="007B6913"/>
    <w:rsid w:val="00812379"/>
    <w:rsid w:val="00833933"/>
    <w:rsid w:val="0084226C"/>
    <w:rsid w:val="00853083"/>
    <w:rsid w:val="008B2F0C"/>
    <w:rsid w:val="008B4928"/>
    <w:rsid w:val="008D2AB8"/>
    <w:rsid w:val="008F1C66"/>
    <w:rsid w:val="00902FCC"/>
    <w:rsid w:val="00912A37"/>
    <w:rsid w:val="009218E6"/>
    <w:rsid w:val="00967ED8"/>
    <w:rsid w:val="00970FE4"/>
    <w:rsid w:val="009847C6"/>
    <w:rsid w:val="00990793"/>
    <w:rsid w:val="00993033"/>
    <w:rsid w:val="009F5723"/>
    <w:rsid w:val="009F5CE3"/>
    <w:rsid w:val="00A0022B"/>
    <w:rsid w:val="00A346FE"/>
    <w:rsid w:val="00A42E36"/>
    <w:rsid w:val="00A47B4D"/>
    <w:rsid w:val="00A83018"/>
    <w:rsid w:val="00AF0F83"/>
    <w:rsid w:val="00B10C76"/>
    <w:rsid w:val="00B718C5"/>
    <w:rsid w:val="00B774DC"/>
    <w:rsid w:val="00BE5FCF"/>
    <w:rsid w:val="00C148A8"/>
    <w:rsid w:val="00C4449D"/>
    <w:rsid w:val="00C969A6"/>
    <w:rsid w:val="00CA7D36"/>
    <w:rsid w:val="00D24208"/>
    <w:rsid w:val="00D31B71"/>
    <w:rsid w:val="00D60C38"/>
    <w:rsid w:val="00D611D0"/>
    <w:rsid w:val="00D612B3"/>
    <w:rsid w:val="00D66893"/>
    <w:rsid w:val="00D71AE6"/>
    <w:rsid w:val="00D90ACB"/>
    <w:rsid w:val="00DC110C"/>
    <w:rsid w:val="00DC1500"/>
    <w:rsid w:val="00DE059F"/>
    <w:rsid w:val="00E334E8"/>
    <w:rsid w:val="00E44371"/>
    <w:rsid w:val="00E5663D"/>
    <w:rsid w:val="00E949B0"/>
    <w:rsid w:val="00EB697F"/>
    <w:rsid w:val="00EC0BEA"/>
    <w:rsid w:val="00EC1056"/>
    <w:rsid w:val="00ED2626"/>
    <w:rsid w:val="00F00591"/>
    <w:rsid w:val="00F05817"/>
    <w:rsid w:val="00F51688"/>
    <w:rsid w:val="00F53146"/>
    <w:rsid w:val="00F91018"/>
    <w:rsid w:val="00FA0F30"/>
    <w:rsid w:val="00FA51A4"/>
    <w:rsid w:val="00FA5871"/>
    <w:rsid w:val="00FA73AF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0760DF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760DF"/>
  </w:style>
  <w:style w:type="paragraph" w:styleId="Tekstdymka">
    <w:name w:val="Balloon Text"/>
    <w:basedOn w:val="Normalny"/>
    <w:link w:val="TekstdymkaZnak"/>
    <w:uiPriority w:val="99"/>
    <w:semiHidden/>
    <w:unhideWhenUsed/>
    <w:rsid w:val="002779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9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7DF917-AC04-41CD-BCF2-DF3C16DE2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764</Words>
  <Characters>5933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Maria Lepa</cp:lastModifiedBy>
  <cp:revision>2</cp:revision>
  <cp:lastPrinted>2024-10-24T12:23:00Z</cp:lastPrinted>
  <dcterms:created xsi:type="dcterms:W3CDTF">2025-02-13T07:16:00Z</dcterms:created>
  <dcterms:modified xsi:type="dcterms:W3CDTF">2025-02-13T07:16:00Z</dcterms:modified>
</cp:coreProperties>
</file>