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DDE3A" w14:textId="77777777" w:rsidR="00437E2B" w:rsidRPr="00C20EA2" w:rsidRDefault="00437E2B" w:rsidP="00437E2B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C20EA2">
        <w:rPr>
          <w:rFonts w:ascii="Arial" w:hAnsi="Arial" w:cs="Arial"/>
          <w:noProof/>
          <w:sz w:val="24"/>
        </w:rPr>
        <w:drawing>
          <wp:inline distT="0" distB="0" distL="0" distR="0" wp14:anchorId="0F9137C2" wp14:editId="5114BD6E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33CD3" w14:textId="77777777" w:rsidR="00437E2B" w:rsidRPr="00C20EA2" w:rsidRDefault="00437E2B" w:rsidP="00437E2B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3B40865" wp14:editId="4CB2BF97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F5C82" w14:textId="77777777" w:rsidR="00437E2B" w:rsidRPr="00377195" w:rsidRDefault="00437E2B" w:rsidP="00437E2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40865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000F5C82" w14:textId="77777777" w:rsidR="00437E2B" w:rsidRPr="00377195" w:rsidRDefault="00437E2B" w:rsidP="00437E2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20EA2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C20EA2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7F38F04F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C33E5">
        <w:rPr>
          <w:b/>
          <w:sz w:val="24"/>
          <w:szCs w:val="24"/>
        </w:rPr>
        <w:t>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0F25781A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BA4360" w:rsidRPr="00BA4360">
        <w:rPr>
          <w:b/>
          <w:sz w:val="22"/>
          <w:szCs w:val="22"/>
        </w:rPr>
        <w:t xml:space="preserve">Opracowanie i wykonywanie multimedialnych materiałów dydaktycznych w postaci 20 filmów dydaktyczno-naukowych o tematyce związanej z treściami dydaktycznymi dla </w:t>
      </w:r>
      <w:proofErr w:type="spellStart"/>
      <w:r w:rsidR="00BA4360" w:rsidRPr="00BA4360">
        <w:rPr>
          <w:b/>
          <w:sz w:val="22"/>
          <w:szCs w:val="22"/>
        </w:rPr>
        <w:t>WIMiR</w:t>
      </w:r>
      <w:proofErr w:type="spellEnd"/>
      <w:r w:rsidR="00BA4360" w:rsidRPr="00BA4360">
        <w:rPr>
          <w:b/>
          <w:sz w:val="22"/>
          <w:szCs w:val="22"/>
        </w:rPr>
        <w:t xml:space="preserve"> DE-dzp.272-35/25</w:t>
      </w:r>
      <w:r w:rsidR="00934544" w:rsidRPr="0036495E">
        <w:rPr>
          <w:b/>
          <w:sz w:val="22"/>
          <w:szCs w:val="22"/>
        </w:rPr>
        <w:t xml:space="preserve">,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 xml:space="preserve">, że w ciągu ostatnich 3 lat  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2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92"/>
        <w:gridCol w:w="1276"/>
        <w:gridCol w:w="1134"/>
        <w:gridCol w:w="1833"/>
        <w:gridCol w:w="1569"/>
      </w:tblGrid>
      <w:tr w:rsidR="00BA4360" w:rsidRPr="005A10E2" w14:paraId="6C0D05E3" w14:textId="58FCEC02" w:rsidTr="0059567C">
        <w:trPr>
          <w:cantSplit/>
          <w:trHeight w:val="637"/>
        </w:trPr>
        <w:tc>
          <w:tcPr>
            <w:tcW w:w="567" w:type="dxa"/>
            <w:vAlign w:val="center"/>
          </w:tcPr>
          <w:p w14:paraId="4E9B4DA1" w14:textId="77777777" w:rsidR="00BA4360" w:rsidRPr="005A10E2" w:rsidRDefault="00BA4360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1843" w:type="dxa"/>
            <w:vAlign w:val="center"/>
          </w:tcPr>
          <w:p w14:paraId="36FDF0A1" w14:textId="77777777" w:rsidR="00BA4360" w:rsidRPr="005A10E2" w:rsidRDefault="00BA4360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BA4360" w:rsidRPr="005A10E2" w:rsidRDefault="00BA4360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14:paraId="16C2B325" w14:textId="77777777" w:rsidR="00BA4360" w:rsidRDefault="00BA4360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BA4360" w:rsidRPr="005A10E2" w:rsidRDefault="00BA4360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276" w:type="dxa"/>
          </w:tcPr>
          <w:p w14:paraId="146E4933" w14:textId="77777777" w:rsidR="00BA4360" w:rsidRDefault="0077598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Ujęcia z </w:t>
            </w:r>
            <w:proofErr w:type="spellStart"/>
            <w:r>
              <w:rPr>
                <w:b/>
              </w:rPr>
              <w:t>drona</w:t>
            </w:r>
            <w:proofErr w:type="spellEnd"/>
          </w:p>
          <w:p w14:paraId="408C20CF" w14:textId="094635B3" w:rsidR="00775984" w:rsidRDefault="0077598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1134" w:type="dxa"/>
          </w:tcPr>
          <w:p w14:paraId="0D08757B" w14:textId="77777777" w:rsidR="00BA4360" w:rsidRDefault="0077598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Ujęcia z ręki</w:t>
            </w:r>
          </w:p>
          <w:p w14:paraId="6FE1919F" w14:textId="566FAC0B" w:rsidR="00775984" w:rsidRDefault="0077598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1833" w:type="dxa"/>
          </w:tcPr>
          <w:p w14:paraId="5C1FA720" w14:textId="2AF40E9E" w:rsidR="00BA4360" w:rsidRDefault="00BA4360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zrealizowanej usługi</w:t>
            </w:r>
          </w:p>
        </w:tc>
        <w:tc>
          <w:tcPr>
            <w:tcW w:w="1569" w:type="dxa"/>
          </w:tcPr>
          <w:p w14:paraId="3C683767" w14:textId="086D2119" w:rsidR="00BA4360" w:rsidRPr="005A10E2" w:rsidRDefault="00BA4360" w:rsidP="0077598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Odbiorca usługi</w:t>
            </w:r>
          </w:p>
          <w:p w14:paraId="79F6FE83" w14:textId="052231AE" w:rsidR="00BA4360" w:rsidRPr="005A10E2" w:rsidRDefault="00BA4360" w:rsidP="0077598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BA4360" w:rsidRPr="005A10E2" w14:paraId="05488B26" w14:textId="138ED61D" w:rsidTr="0059567C">
        <w:trPr>
          <w:cantSplit/>
          <w:trHeight w:hRule="exact" w:val="227"/>
        </w:trPr>
        <w:tc>
          <w:tcPr>
            <w:tcW w:w="567" w:type="dxa"/>
            <w:vAlign w:val="center"/>
          </w:tcPr>
          <w:p w14:paraId="4AA7BE10" w14:textId="3C2ABE4C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1843" w:type="dxa"/>
            <w:vAlign w:val="center"/>
          </w:tcPr>
          <w:p w14:paraId="20335B88" w14:textId="17D57B37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14:paraId="6D4B4393" w14:textId="24514129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6" w:type="dxa"/>
          </w:tcPr>
          <w:p w14:paraId="7F5E6D0F" w14:textId="234C8AE7" w:rsidR="00BA4360" w:rsidRDefault="00775984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134" w:type="dxa"/>
          </w:tcPr>
          <w:p w14:paraId="7BEFEDCA" w14:textId="7A6D91B3" w:rsidR="00BA4360" w:rsidRDefault="00775984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33" w:type="dxa"/>
          </w:tcPr>
          <w:p w14:paraId="5ECE0D00" w14:textId="12A303D3" w:rsidR="00BA4360" w:rsidRDefault="00775984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1569" w:type="dxa"/>
          </w:tcPr>
          <w:p w14:paraId="69B8C703" w14:textId="614E0044" w:rsidR="00BA4360" w:rsidRPr="005A10E2" w:rsidRDefault="00775984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BA4360" w:rsidRPr="005A10E2" w14:paraId="6D1FBD19" w14:textId="70B7ABEF" w:rsidTr="0059567C">
        <w:trPr>
          <w:cantSplit/>
          <w:trHeight w:val="864"/>
        </w:trPr>
        <w:tc>
          <w:tcPr>
            <w:tcW w:w="567" w:type="dxa"/>
          </w:tcPr>
          <w:p w14:paraId="4B0EE4BB" w14:textId="423109DD" w:rsidR="00BA4360" w:rsidRPr="005A10E2" w:rsidRDefault="00BA4360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1843" w:type="dxa"/>
          </w:tcPr>
          <w:p w14:paraId="1569AF0E" w14:textId="71B8237E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126D6CC1" w14:textId="77777777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3D7E123A" w14:textId="152803A1" w:rsidR="00BA4360" w:rsidRPr="005A10E2" w:rsidRDefault="00775984" w:rsidP="00775984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b/>
              </w:rPr>
              <w:t>TAK/NIE*</w:t>
            </w:r>
          </w:p>
        </w:tc>
        <w:tc>
          <w:tcPr>
            <w:tcW w:w="1134" w:type="dxa"/>
          </w:tcPr>
          <w:p w14:paraId="26CD3C59" w14:textId="3B2004F7" w:rsidR="00BA4360" w:rsidRPr="005A10E2" w:rsidRDefault="00775984" w:rsidP="00775984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b/>
              </w:rPr>
              <w:t>TAK/NIE*</w:t>
            </w:r>
          </w:p>
        </w:tc>
        <w:tc>
          <w:tcPr>
            <w:tcW w:w="1833" w:type="dxa"/>
          </w:tcPr>
          <w:p w14:paraId="1A7D47A0" w14:textId="3E82463C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9" w:type="dxa"/>
          </w:tcPr>
          <w:p w14:paraId="514BD49A" w14:textId="21D599E2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A4360" w:rsidRPr="005A10E2" w14:paraId="267D394F" w14:textId="6527FD9F" w:rsidTr="0059567C">
        <w:trPr>
          <w:cantSplit/>
          <w:trHeight w:val="737"/>
        </w:trPr>
        <w:tc>
          <w:tcPr>
            <w:tcW w:w="567" w:type="dxa"/>
          </w:tcPr>
          <w:p w14:paraId="75A65433" w14:textId="6E544716" w:rsidR="00BA4360" w:rsidRPr="005A10E2" w:rsidRDefault="00BA4360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1843" w:type="dxa"/>
          </w:tcPr>
          <w:p w14:paraId="08F92CEE" w14:textId="78F3795C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5A3D5870" w14:textId="77777777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6BE4F5E9" w14:textId="6D16EBDD" w:rsidR="00BA4360" w:rsidRPr="005A10E2" w:rsidRDefault="00775984" w:rsidP="00775984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b/>
              </w:rPr>
              <w:t>TAK/NIE*</w:t>
            </w:r>
          </w:p>
        </w:tc>
        <w:tc>
          <w:tcPr>
            <w:tcW w:w="1134" w:type="dxa"/>
          </w:tcPr>
          <w:p w14:paraId="12EB466A" w14:textId="566B4A86" w:rsidR="00BA4360" w:rsidRPr="005A10E2" w:rsidRDefault="00775984" w:rsidP="00775984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b/>
              </w:rPr>
              <w:t>TAK/NIE*</w:t>
            </w:r>
          </w:p>
        </w:tc>
        <w:tc>
          <w:tcPr>
            <w:tcW w:w="1833" w:type="dxa"/>
          </w:tcPr>
          <w:p w14:paraId="2B4B84DC" w14:textId="2A90DFED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9" w:type="dxa"/>
          </w:tcPr>
          <w:p w14:paraId="4A39A942" w14:textId="53317467" w:rsidR="00BA4360" w:rsidRPr="005A10E2" w:rsidRDefault="00BA4360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F428E" w:rsidRPr="005A10E2" w14:paraId="7952B65D" w14:textId="77777777" w:rsidTr="0059567C">
        <w:trPr>
          <w:cantSplit/>
          <w:trHeight w:val="737"/>
        </w:trPr>
        <w:tc>
          <w:tcPr>
            <w:tcW w:w="567" w:type="dxa"/>
          </w:tcPr>
          <w:p w14:paraId="6D5DA731" w14:textId="0489A336" w:rsidR="003F428E" w:rsidRDefault="003F428E" w:rsidP="003F428E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1843" w:type="dxa"/>
          </w:tcPr>
          <w:p w14:paraId="3CE3EBC7" w14:textId="77777777" w:rsidR="003F428E" w:rsidRPr="005A10E2" w:rsidRDefault="003F428E" w:rsidP="003F428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0ED8F734" w14:textId="77777777" w:rsidR="003F428E" w:rsidRPr="005A10E2" w:rsidRDefault="003F428E" w:rsidP="003F428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34904B6D" w14:textId="357F5968" w:rsidR="003F428E" w:rsidRDefault="003F428E" w:rsidP="003F428E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TAK/NIE*</w:t>
            </w:r>
          </w:p>
        </w:tc>
        <w:tc>
          <w:tcPr>
            <w:tcW w:w="1134" w:type="dxa"/>
          </w:tcPr>
          <w:p w14:paraId="1EAA5DA8" w14:textId="7195BF13" w:rsidR="003F428E" w:rsidRDefault="003F428E" w:rsidP="003F428E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TAK/NIE*</w:t>
            </w:r>
          </w:p>
        </w:tc>
        <w:tc>
          <w:tcPr>
            <w:tcW w:w="1833" w:type="dxa"/>
          </w:tcPr>
          <w:p w14:paraId="08D7AD55" w14:textId="77777777" w:rsidR="003F428E" w:rsidRPr="005A10E2" w:rsidRDefault="003F428E" w:rsidP="003F428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9" w:type="dxa"/>
          </w:tcPr>
          <w:p w14:paraId="55214B4D" w14:textId="77777777" w:rsidR="003F428E" w:rsidRPr="005A10E2" w:rsidRDefault="003F428E" w:rsidP="003F428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F428E" w:rsidRPr="005A10E2" w14:paraId="08B66850" w14:textId="77777777" w:rsidTr="0059567C">
        <w:trPr>
          <w:cantSplit/>
          <w:trHeight w:val="737"/>
        </w:trPr>
        <w:tc>
          <w:tcPr>
            <w:tcW w:w="567" w:type="dxa"/>
          </w:tcPr>
          <w:p w14:paraId="58E3F588" w14:textId="2F470278" w:rsidR="003F428E" w:rsidRDefault="003F428E" w:rsidP="003F428E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1843" w:type="dxa"/>
          </w:tcPr>
          <w:p w14:paraId="3C4F3966" w14:textId="77777777" w:rsidR="003F428E" w:rsidRPr="005A10E2" w:rsidRDefault="003F428E" w:rsidP="003F428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2" w:type="dxa"/>
          </w:tcPr>
          <w:p w14:paraId="4659D379" w14:textId="77777777" w:rsidR="003F428E" w:rsidRPr="005A10E2" w:rsidRDefault="003F428E" w:rsidP="003F428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7F12A57D" w14:textId="76DE6323" w:rsidR="003F428E" w:rsidRDefault="003F428E" w:rsidP="003F428E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TAK/NIE*</w:t>
            </w:r>
          </w:p>
        </w:tc>
        <w:tc>
          <w:tcPr>
            <w:tcW w:w="1134" w:type="dxa"/>
          </w:tcPr>
          <w:p w14:paraId="0963B921" w14:textId="4C8E2761" w:rsidR="003F428E" w:rsidRDefault="003F428E" w:rsidP="003F428E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TAK/NIE*</w:t>
            </w:r>
          </w:p>
        </w:tc>
        <w:tc>
          <w:tcPr>
            <w:tcW w:w="1833" w:type="dxa"/>
          </w:tcPr>
          <w:p w14:paraId="51C1DF42" w14:textId="77777777" w:rsidR="003F428E" w:rsidRPr="005A10E2" w:rsidRDefault="003F428E" w:rsidP="003F428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9" w:type="dxa"/>
          </w:tcPr>
          <w:p w14:paraId="159ED0A1" w14:textId="77777777" w:rsidR="003F428E" w:rsidRPr="005A10E2" w:rsidRDefault="003F428E" w:rsidP="003F428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C6826" w14:textId="77777777" w:rsidR="00E824D6" w:rsidRDefault="00E824D6">
      <w:r>
        <w:separator/>
      </w:r>
    </w:p>
  </w:endnote>
  <w:endnote w:type="continuationSeparator" w:id="0">
    <w:p w14:paraId="5B36BC1C" w14:textId="77777777" w:rsidR="00E824D6" w:rsidRDefault="00E82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6B0C4" w14:textId="77777777" w:rsidR="00E824D6" w:rsidRDefault="00E824D6">
      <w:r>
        <w:separator/>
      </w:r>
    </w:p>
  </w:footnote>
  <w:footnote w:type="continuationSeparator" w:id="0">
    <w:p w14:paraId="59790394" w14:textId="77777777" w:rsidR="00E824D6" w:rsidRDefault="00E824D6">
      <w:r>
        <w:continuationSeparator/>
      </w:r>
    </w:p>
  </w:footnote>
  <w:footnote w:id="1">
    <w:p w14:paraId="010C7529" w14:textId="7B48E122" w:rsidR="00BA4360" w:rsidRDefault="00775984" w:rsidP="00C86F3D">
      <w:pPr>
        <w:pStyle w:val="Tekstprzypisudolnego"/>
      </w:pPr>
      <w:r>
        <w:t>1</w:t>
      </w:r>
      <w:r w:rsidR="00BA4360">
        <w:t xml:space="preserve"> należy podać wszystkie informacje, pozwalające jednoznacznie stwierdzić czy wykonawca spełnia warunek określony w pkt. 8.2</w:t>
      </w:r>
      <w:r w:rsidR="003F428E">
        <w:t>.3</w:t>
      </w:r>
      <w:r w:rsidR="00BA4360">
        <w:t xml:space="preserve"> SWZ</w:t>
      </w:r>
    </w:p>
    <w:p w14:paraId="0A9389DC" w14:textId="66E5A478" w:rsidR="00775984" w:rsidRDefault="00775984" w:rsidP="00C86F3D">
      <w:pPr>
        <w:pStyle w:val="Tekstprzypisudolnego"/>
      </w:pPr>
      <w:r>
        <w:t>*</w:t>
      </w:r>
      <w:r w:rsidR="003F428E">
        <w:t>Niepotrzebne skreślić</w:t>
      </w:r>
    </w:p>
    <w:p w14:paraId="55F76416" w14:textId="77777777" w:rsidR="00BA4360" w:rsidRPr="0093457F" w:rsidRDefault="00BA4360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33AF1"/>
    <w:rsid w:val="003636C6"/>
    <w:rsid w:val="0036495E"/>
    <w:rsid w:val="0037616C"/>
    <w:rsid w:val="003F428E"/>
    <w:rsid w:val="00437E2B"/>
    <w:rsid w:val="00455854"/>
    <w:rsid w:val="004B2C74"/>
    <w:rsid w:val="004C03CA"/>
    <w:rsid w:val="00513EBA"/>
    <w:rsid w:val="00540289"/>
    <w:rsid w:val="005518BA"/>
    <w:rsid w:val="00551DBC"/>
    <w:rsid w:val="0059567C"/>
    <w:rsid w:val="006B469B"/>
    <w:rsid w:val="006B4809"/>
    <w:rsid w:val="006F12ED"/>
    <w:rsid w:val="00702A72"/>
    <w:rsid w:val="00743DAB"/>
    <w:rsid w:val="00775984"/>
    <w:rsid w:val="007D4D5B"/>
    <w:rsid w:val="007E28DC"/>
    <w:rsid w:val="00812379"/>
    <w:rsid w:val="009055EC"/>
    <w:rsid w:val="00934544"/>
    <w:rsid w:val="00940775"/>
    <w:rsid w:val="009A7D59"/>
    <w:rsid w:val="009C33E5"/>
    <w:rsid w:val="00A27702"/>
    <w:rsid w:val="00A63A91"/>
    <w:rsid w:val="00A915F4"/>
    <w:rsid w:val="00AE23A0"/>
    <w:rsid w:val="00AE2A9D"/>
    <w:rsid w:val="00AE77FD"/>
    <w:rsid w:val="00B72C09"/>
    <w:rsid w:val="00B72EC0"/>
    <w:rsid w:val="00B93B92"/>
    <w:rsid w:val="00BA4360"/>
    <w:rsid w:val="00C022CA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824D6"/>
    <w:rsid w:val="00EB75AA"/>
    <w:rsid w:val="00F12C21"/>
    <w:rsid w:val="00F213FB"/>
    <w:rsid w:val="00F24E73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Maria Lepa</cp:lastModifiedBy>
  <cp:revision>4</cp:revision>
  <cp:lastPrinted>2023-02-21T11:26:00Z</cp:lastPrinted>
  <dcterms:created xsi:type="dcterms:W3CDTF">2025-01-23T11:08:00Z</dcterms:created>
  <dcterms:modified xsi:type="dcterms:W3CDTF">2025-02-11T10:21:00Z</dcterms:modified>
</cp:coreProperties>
</file>