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416C6" w:rsidP="00A14D65">
      <w:pPr>
        <w:jc w:val="right"/>
        <w:rPr>
          <w:sz w:val="22"/>
          <w:szCs w:val="22"/>
        </w:rPr>
      </w:pPr>
      <w:bookmarkStart w:id="0" w:name="_Hlk53520193"/>
      <w:r w:rsidRPr="008416C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416C6">
        <w:rPr>
          <w:sz w:val="22"/>
          <w:szCs w:val="22"/>
        </w:rPr>
        <w:t>2025-02-14</w:t>
      </w:r>
    </w:p>
    <w:p w:rsidR="00FB7F50" w:rsidRPr="002245BE" w:rsidRDefault="00FB7F50" w:rsidP="00A14D65">
      <w:pPr>
        <w:rPr>
          <w:sz w:val="22"/>
          <w:szCs w:val="22"/>
        </w:rPr>
      </w:pPr>
    </w:p>
    <w:p w:rsidR="008416C6" w:rsidRPr="008416C6" w:rsidRDefault="008416C6" w:rsidP="00A14D65">
      <w:pPr>
        <w:rPr>
          <w:b/>
          <w:bCs/>
          <w:sz w:val="22"/>
          <w:szCs w:val="22"/>
        </w:rPr>
      </w:pPr>
      <w:r w:rsidRPr="008416C6">
        <w:rPr>
          <w:b/>
          <w:bCs/>
          <w:sz w:val="22"/>
          <w:szCs w:val="22"/>
        </w:rPr>
        <w:t>Akademia Górniczo - Hutnicza</w:t>
      </w:r>
    </w:p>
    <w:p w:rsidR="008416C6" w:rsidRPr="008416C6" w:rsidRDefault="008416C6" w:rsidP="00A14D65">
      <w:pPr>
        <w:rPr>
          <w:b/>
          <w:bCs/>
          <w:sz w:val="22"/>
          <w:szCs w:val="22"/>
        </w:rPr>
      </w:pPr>
      <w:r w:rsidRPr="008416C6">
        <w:rPr>
          <w:b/>
          <w:bCs/>
          <w:sz w:val="22"/>
          <w:szCs w:val="22"/>
        </w:rPr>
        <w:t>im. Stanisława Staszica w Krakowie</w:t>
      </w:r>
    </w:p>
    <w:p w:rsidR="00FB7F50" w:rsidRPr="002245BE" w:rsidRDefault="008416C6" w:rsidP="00A14D65">
      <w:pPr>
        <w:rPr>
          <w:b/>
          <w:bCs/>
          <w:sz w:val="22"/>
          <w:szCs w:val="22"/>
        </w:rPr>
      </w:pPr>
      <w:r w:rsidRPr="008416C6">
        <w:rPr>
          <w:b/>
          <w:bCs/>
          <w:sz w:val="22"/>
          <w:szCs w:val="22"/>
        </w:rPr>
        <w:t>Dział Zamówień Publicznych</w:t>
      </w:r>
    </w:p>
    <w:p w:rsidR="00FB7F50" w:rsidRPr="002245BE" w:rsidRDefault="008416C6" w:rsidP="00A14D65">
      <w:pPr>
        <w:rPr>
          <w:sz w:val="22"/>
          <w:szCs w:val="22"/>
        </w:rPr>
      </w:pPr>
      <w:r w:rsidRPr="008416C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416C6">
        <w:rPr>
          <w:sz w:val="22"/>
          <w:szCs w:val="22"/>
        </w:rPr>
        <w:t>30</w:t>
      </w:r>
    </w:p>
    <w:p w:rsidR="00FB7F50" w:rsidRDefault="008416C6" w:rsidP="00A14D65">
      <w:pPr>
        <w:rPr>
          <w:sz w:val="22"/>
          <w:szCs w:val="22"/>
        </w:rPr>
      </w:pPr>
      <w:r w:rsidRPr="008416C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416C6">
        <w:rPr>
          <w:sz w:val="22"/>
          <w:szCs w:val="22"/>
        </w:rPr>
        <w:t>Kraków</w:t>
      </w:r>
    </w:p>
    <w:p w:rsidR="00A14D65" w:rsidRPr="002245BE" w:rsidRDefault="00A14D65" w:rsidP="00A14D65">
      <w:pPr>
        <w:rPr>
          <w:sz w:val="22"/>
          <w:szCs w:val="22"/>
        </w:rPr>
      </w:pPr>
    </w:p>
    <w:p w:rsidR="00A14D65" w:rsidRPr="00E103E6" w:rsidRDefault="00A14D65" w:rsidP="00A14D65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A14D65" w:rsidRDefault="00A14D65" w:rsidP="00A14D65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A14D65" w:rsidRDefault="00A14D65" w:rsidP="00A14D65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416C6" w:rsidRPr="00607F9B" w:rsidTr="003B25D5">
        <w:trPr>
          <w:trHeight w:val="638"/>
        </w:trPr>
        <w:tc>
          <w:tcPr>
            <w:tcW w:w="959" w:type="dxa"/>
            <w:shd w:val="clear" w:color="auto" w:fill="auto"/>
          </w:tcPr>
          <w:p w:rsidR="008416C6" w:rsidRPr="00607F9B" w:rsidRDefault="008416C6" w:rsidP="00A14D6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16C6" w:rsidRPr="00607F9B" w:rsidRDefault="008416C6" w:rsidP="00A14D6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416C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16C6">
              <w:rPr>
                <w:b/>
                <w:bCs/>
                <w:sz w:val="22"/>
                <w:szCs w:val="22"/>
              </w:rPr>
              <w:t>Dostawa komputera przenośnego (laptop) wraz akcesoriami - DE-dzp.272-745/24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416C6">
              <w:rPr>
                <w:b/>
                <w:sz w:val="22"/>
                <w:szCs w:val="22"/>
              </w:rPr>
              <w:t>DE-dzp.272-745/24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A14D65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416C6" w:rsidTr="003B25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416C6" w:rsidRPr="00D26ED6" w:rsidRDefault="008416C6" w:rsidP="00A14D65">
            <w:pPr>
              <w:jc w:val="both"/>
              <w:rPr>
                <w:b/>
                <w:sz w:val="22"/>
                <w:szCs w:val="22"/>
              </w:rPr>
            </w:pPr>
            <w:r w:rsidRPr="008416C6">
              <w:rPr>
                <w:b/>
                <w:sz w:val="22"/>
                <w:szCs w:val="22"/>
              </w:rPr>
              <w:t>PROGRESS Systemy Komputerowe Sp. z o.o.</w:t>
            </w:r>
          </w:p>
          <w:p w:rsidR="008416C6" w:rsidRPr="009F0E5C" w:rsidRDefault="008416C6" w:rsidP="00A14D65">
            <w:pPr>
              <w:jc w:val="both"/>
              <w:rPr>
                <w:bCs/>
                <w:sz w:val="22"/>
                <w:szCs w:val="22"/>
              </w:rPr>
            </w:pPr>
            <w:r w:rsidRPr="008416C6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16C6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416C6" w:rsidRPr="009F0E5C" w:rsidRDefault="008416C6" w:rsidP="00A14D65">
            <w:pPr>
              <w:jc w:val="both"/>
              <w:rPr>
                <w:bCs/>
                <w:sz w:val="22"/>
                <w:szCs w:val="22"/>
              </w:rPr>
            </w:pPr>
            <w:r w:rsidRPr="008416C6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16C6">
              <w:rPr>
                <w:bCs/>
                <w:sz w:val="22"/>
                <w:szCs w:val="22"/>
              </w:rPr>
              <w:t>Kraków</w:t>
            </w:r>
          </w:p>
          <w:p w:rsidR="008416C6" w:rsidRPr="00D26ED6" w:rsidRDefault="008416C6" w:rsidP="00A14D6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416C6" w:rsidRPr="00A14D65" w:rsidRDefault="008416C6" w:rsidP="00A14D65">
            <w:pPr>
              <w:jc w:val="both"/>
              <w:rPr>
                <w:sz w:val="22"/>
                <w:szCs w:val="22"/>
              </w:rPr>
            </w:pPr>
            <w:r w:rsidRPr="008416C6">
              <w:rPr>
                <w:sz w:val="22"/>
                <w:szCs w:val="22"/>
              </w:rPr>
              <w:t>Dostawa komputera przenośnego (laptop) wraz akcesoriami - DE-dzp.272-745/24</w:t>
            </w:r>
            <w:r w:rsidR="00A14D65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416C6">
              <w:rPr>
                <w:b/>
                <w:sz w:val="22"/>
                <w:szCs w:val="22"/>
              </w:rPr>
              <w:t>8 736.08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416C6" w:rsidRDefault="008416C6" w:rsidP="00A14D6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A14D6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2977"/>
        <w:gridCol w:w="1417"/>
      </w:tblGrid>
      <w:tr w:rsidR="00A14D65" w:rsidRPr="008567C7" w:rsidTr="00A14D65">
        <w:trPr>
          <w:trHeight w:val="510"/>
        </w:trPr>
        <w:tc>
          <w:tcPr>
            <w:tcW w:w="709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41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14D65" w:rsidRPr="008567C7" w:rsidTr="00A14D65">
        <w:tc>
          <w:tcPr>
            <w:tcW w:w="709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69" w:type="dxa"/>
            <w:vAlign w:val="center"/>
          </w:tcPr>
          <w:p w:rsidR="00A14D65" w:rsidRPr="002B6761" w:rsidRDefault="00A14D65" w:rsidP="00A14D6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A14D65" w:rsidRPr="008567C7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4D65" w:rsidRPr="001B7815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14D65" w:rsidRPr="008567C7" w:rsidTr="00A14D65">
        <w:tc>
          <w:tcPr>
            <w:tcW w:w="709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A14D65" w:rsidRPr="002B6761" w:rsidRDefault="00A14D65" w:rsidP="00A14D6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:rsidR="00A14D65" w:rsidRPr="008567C7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A14D65" w:rsidRPr="001B7815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57,67</w:t>
            </w:r>
          </w:p>
        </w:tc>
        <w:tc>
          <w:tcPr>
            <w:tcW w:w="297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97,67</w:t>
            </w:r>
          </w:p>
        </w:tc>
      </w:tr>
      <w:tr w:rsidR="00A14D65" w:rsidRPr="008567C7" w:rsidTr="00A14D65">
        <w:tc>
          <w:tcPr>
            <w:tcW w:w="709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A14D65" w:rsidRPr="002B6761" w:rsidRDefault="00A14D65" w:rsidP="00A14D6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A14D65" w:rsidRPr="008567C7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4D65" w:rsidRPr="001B7815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55,58</w:t>
            </w:r>
          </w:p>
        </w:tc>
        <w:tc>
          <w:tcPr>
            <w:tcW w:w="297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95,58</w:t>
            </w:r>
          </w:p>
        </w:tc>
      </w:tr>
      <w:tr w:rsidR="00A14D65" w:rsidRPr="008567C7" w:rsidTr="00A14D65">
        <w:tc>
          <w:tcPr>
            <w:tcW w:w="709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69" w:type="dxa"/>
            <w:vAlign w:val="center"/>
          </w:tcPr>
          <w:p w:rsidR="00A14D65" w:rsidRPr="002B6761" w:rsidRDefault="00A14D65" w:rsidP="00A14D6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:rsidR="00A14D65" w:rsidRPr="008567C7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4D65" w:rsidRPr="001B7815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54,95</w:t>
            </w:r>
          </w:p>
        </w:tc>
        <w:tc>
          <w:tcPr>
            <w:tcW w:w="297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94,95</w:t>
            </w:r>
          </w:p>
        </w:tc>
      </w:tr>
      <w:tr w:rsidR="00A14D65" w:rsidRPr="008567C7" w:rsidTr="00A14D65">
        <w:tc>
          <w:tcPr>
            <w:tcW w:w="709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A14D65" w:rsidRPr="002B6761" w:rsidRDefault="00A14D65" w:rsidP="00A14D6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FAXPOL Andrzej </w:t>
            </w:r>
            <w:proofErr w:type="spellStart"/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>Iwanowicz</w:t>
            </w:r>
            <w:proofErr w:type="spellEnd"/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A14D65" w:rsidRPr="008567C7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Bartycka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4D65" w:rsidRPr="001B7815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00-716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53,94</w:t>
            </w:r>
          </w:p>
        </w:tc>
        <w:tc>
          <w:tcPr>
            <w:tcW w:w="297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93,94</w:t>
            </w:r>
          </w:p>
        </w:tc>
      </w:tr>
      <w:tr w:rsidR="00A14D65" w:rsidRPr="008567C7" w:rsidTr="00A14D65">
        <w:tc>
          <w:tcPr>
            <w:tcW w:w="709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A14D65" w:rsidRPr="002B6761" w:rsidRDefault="00A14D65" w:rsidP="00A14D6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A14D65" w:rsidRPr="008567C7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4D65" w:rsidRPr="001B7815" w:rsidRDefault="00A14D65" w:rsidP="00A14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6C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26,63</w:t>
            </w:r>
          </w:p>
        </w:tc>
        <w:tc>
          <w:tcPr>
            <w:tcW w:w="297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A14D65" w:rsidRPr="008567C7" w:rsidRDefault="00A14D65" w:rsidP="00A14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6C6">
              <w:rPr>
                <w:rFonts w:ascii="Times New Roman" w:hAnsi="Times New Roman" w:cs="Times New Roman"/>
                <w:sz w:val="18"/>
                <w:szCs w:val="18"/>
              </w:rPr>
              <w:t xml:space="preserve">  66,63</w:t>
            </w:r>
          </w:p>
        </w:tc>
      </w:tr>
    </w:tbl>
    <w:p w:rsidR="00F960D7" w:rsidRDefault="00F960D7" w:rsidP="00A14D65">
      <w:pPr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936" w:rsidRDefault="00024936">
      <w:r>
        <w:separator/>
      </w:r>
    </w:p>
  </w:endnote>
  <w:endnote w:type="continuationSeparator" w:id="0">
    <w:p w:rsidR="00024936" w:rsidRDefault="00024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936" w:rsidRDefault="00024936">
      <w:r>
        <w:separator/>
      </w:r>
    </w:p>
  </w:footnote>
  <w:footnote w:type="continuationSeparator" w:id="0">
    <w:p w:rsidR="00024936" w:rsidRDefault="00024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14D65">
    <w:pPr>
      <w:pStyle w:val="Nagwek"/>
    </w:pPr>
    <w:r w:rsidRPr="00CD3A9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936"/>
    <w:rsid w:val="00005838"/>
    <w:rsid w:val="00022322"/>
    <w:rsid w:val="00024936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16C6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4D65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AE4EC5"/>
  <w15:chartTrackingRefBased/>
  <w15:docId w15:val="{996EEDB5-3C8B-4CE7-BADA-8C438F8C6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2025-02-14T11:11:00Z</cp:lastPrinted>
  <dcterms:created xsi:type="dcterms:W3CDTF">2025-02-14T11:11:00Z</dcterms:created>
  <dcterms:modified xsi:type="dcterms:W3CDTF">2025-02-14T11:11:00Z</dcterms:modified>
</cp:coreProperties>
</file>