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55067" w:rsidP="00C13C9D">
      <w:pPr>
        <w:spacing w:after="240"/>
        <w:jc w:val="right"/>
        <w:rPr>
          <w:sz w:val="22"/>
          <w:szCs w:val="22"/>
        </w:rPr>
      </w:pPr>
      <w:bookmarkStart w:id="0" w:name="_Hlk53520193"/>
      <w:r w:rsidRPr="001550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5067">
        <w:rPr>
          <w:sz w:val="22"/>
          <w:szCs w:val="22"/>
        </w:rPr>
        <w:t>2025-02-14</w:t>
      </w:r>
    </w:p>
    <w:p w:rsidR="00155067" w:rsidRPr="00155067" w:rsidRDefault="00155067" w:rsidP="00FB7F50">
      <w:pPr>
        <w:spacing w:after="40"/>
        <w:rPr>
          <w:b/>
          <w:bCs/>
          <w:sz w:val="22"/>
          <w:szCs w:val="22"/>
        </w:rPr>
      </w:pPr>
      <w:r w:rsidRPr="00155067">
        <w:rPr>
          <w:b/>
          <w:bCs/>
          <w:sz w:val="22"/>
          <w:szCs w:val="22"/>
        </w:rPr>
        <w:t>Akademia Górniczo - Hutnicza</w:t>
      </w:r>
    </w:p>
    <w:p w:rsidR="00155067" w:rsidRPr="00155067" w:rsidRDefault="00155067" w:rsidP="00FB7F50">
      <w:pPr>
        <w:spacing w:after="40"/>
        <w:rPr>
          <w:b/>
          <w:bCs/>
          <w:sz w:val="22"/>
          <w:szCs w:val="22"/>
        </w:rPr>
      </w:pPr>
      <w:r w:rsidRPr="00155067">
        <w:rPr>
          <w:b/>
          <w:bCs/>
          <w:sz w:val="22"/>
          <w:szCs w:val="22"/>
        </w:rPr>
        <w:t>im. Stanisława Staszica w Krakowie</w:t>
      </w:r>
    </w:p>
    <w:p w:rsidR="00FB7F50" w:rsidRPr="002245BE" w:rsidRDefault="00155067" w:rsidP="00FB7F50">
      <w:pPr>
        <w:spacing w:after="40"/>
        <w:rPr>
          <w:b/>
          <w:bCs/>
          <w:sz w:val="22"/>
          <w:szCs w:val="22"/>
        </w:rPr>
      </w:pPr>
      <w:r w:rsidRPr="00155067">
        <w:rPr>
          <w:b/>
          <w:bCs/>
          <w:sz w:val="22"/>
          <w:szCs w:val="22"/>
        </w:rPr>
        <w:t>Dział Zamówień Publicznych</w:t>
      </w:r>
    </w:p>
    <w:p w:rsidR="00FB7F50" w:rsidRPr="002245BE" w:rsidRDefault="00155067" w:rsidP="00FB7F50">
      <w:pPr>
        <w:rPr>
          <w:sz w:val="22"/>
          <w:szCs w:val="22"/>
        </w:rPr>
      </w:pPr>
      <w:r w:rsidRPr="001550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5067">
        <w:rPr>
          <w:sz w:val="22"/>
          <w:szCs w:val="22"/>
        </w:rPr>
        <w:t>30</w:t>
      </w:r>
    </w:p>
    <w:p w:rsidR="00FB7F50" w:rsidRDefault="00155067" w:rsidP="00FB7F50">
      <w:pPr>
        <w:rPr>
          <w:sz w:val="22"/>
          <w:szCs w:val="22"/>
        </w:rPr>
      </w:pPr>
      <w:r w:rsidRPr="001550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5067">
        <w:rPr>
          <w:sz w:val="22"/>
          <w:szCs w:val="22"/>
        </w:rPr>
        <w:t>Kraków</w:t>
      </w:r>
    </w:p>
    <w:p w:rsidR="00C13C9D" w:rsidRPr="002245BE" w:rsidRDefault="00C13C9D" w:rsidP="00FB7F50">
      <w:pPr>
        <w:rPr>
          <w:sz w:val="22"/>
          <w:szCs w:val="22"/>
        </w:rPr>
      </w:pPr>
    </w:p>
    <w:p w:rsidR="00C13C9D" w:rsidRPr="00E103E6" w:rsidRDefault="00C13C9D" w:rsidP="003B25D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13C9D" w:rsidRDefault="00C13C9D" w:rsidP="00C13C9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13C9D" w:rsidRDefault="00C13C9D" w:rsidP="00C13C9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5067" w:rsidRPr="00607F9B" w:rsidTr="003B25D5">
        <w:trPr>
          <w:trHeight w:val="638"/>
        </w:trPr>
        <w:tc>
          <w:tcPr>
            <w:tcW w:w="959" w:type="dxa"/>
            <w:shd w:val="clear" w:color="auto" w:fill="auto"/>
          </w:tcPr>
          <w:p w:rsidR="00155067" w:rsidRPr="00607F9B" w:rsidRDefault="00155067" w:rsidP="003B25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5067" w:rsidRPr="00607F9B" w:rsidRDefault="00155067" w:rsidP="003B25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5506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5067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155067">
              <w:rPr>
                <w:b/>
                <w:bCs/>
                <w:sz w:val="22"/>
                <w:szCs w:val="22"/>
              </w:rPr>
              <w:t>titratora</w:t>
            </w:r>
            <w:proofErr w:type="spellEnd"/>
            <w:r w:rsidRPr="00155067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155067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55067">
              <w:rPr>
                <w:b/>
                <w:bCs/>
                <w:sz w:val="22"/>
                <w:szCs w:val="22"/>
              </w:rPr>
              <w:t xml:space="preserve"> - DE-dzp.272-704/24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5067">
              <w:rPr>
                <w:b/>
                <w:sz w:val="22"/>
                <w:szCs w:val="22"/>
              </w:rPr>
              <w:t>DE-dzp.272-704/24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5067" w:rsidTr="003B25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55067" w:rsidRPr="00D26ED6" w:rsidRDefault="00155067" w:rsidP="003B25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55067">
              <w:rPr>
                <w:b/>
                <w:sz w:val="22"/>
                <w:szCs w:val="22"/>
              </w:rPr>
              <w:t>Donserv</w:t>
            </w:r>
            <w:proofErr w:type="spellEnd"/>
            <w:r w:rsidRPr="00155067">
              <w:rPr>
                <w:b/>
                <w:sz w:val="22"/>
                <w:szCs w:val="22"/>
              </w:rPr>
              <w:t xml:space="preserve"> Wojciech Kaca</w:t>
            </w:r>
          </w:p>
          <w:p w:rsidR="00155067" w:rsidRPr="009F0E5C" w:rsidRDefault="00155067" w:rsidP="003B25D5">
            <w:pPr>
              <w:jc w:val="both"/>
              <w:rPr>
                <w:bCs/>
                <w:sz w:val="22"/>
                <w:szCs w:val="22"/>
              </w:rPr>
            </w:pPr>
            <w:r w:rsidRPr="00155067">
              <w:rPr>
                <w:bCs/>
                <w:sz w:val="22"/>
                <w:szCs w:val="22"/>
              </w:rPr>
              <w:t xml:space="preserve">Michała </w:t>
            </w:r>
            <w:proofErr w:type="spellStart"/>
            <w:r w:rsidRPr="00155067">
              <w:rPr>
                <w:bCs/>
                <w:sz w:val="22"/>
                <w:szCs w:val="22"/>
              </w:rPr>
              <w:t>Spisaka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5067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55067" w:rsidRPr="009F0E5C" w:rsidRDefault="00155067" w:rsidP="003B25D5">
            <w:pPr>
              <w:jc w:val="both"/>
              <w:rPr>
                <w:bCs/>
                <w:sz w:val="22"/>
                <w:szCs w:val="22"/>
              </w:rPr>
            </w:pPr>
            <w:r w:rsidRPr="00155067">
              <w:rPr>
                <w:bCs/>
                <w:sz w:val="22"/>
                <w:szCs w:val="22"/>
              </w:rPr>
              <w:t>02-495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5067">
              <w:rPr>
                <w:bCs/>
                <w:sz w:val="22"/>
                <w:szCs w:val="22"/>
              </w:rPr>
              <w:t>Warszawa</w:t>
            </w:r>
          </w:p>
          <w:p w:rsidR="00155067" w:rsidRPr="00C13C9D" w:rsidRDefault="00155067" w:rsidP="00C13C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13C9D">
              <w:rPr>
                <w:sz w:val="22"/>
                <w:szCs w:val="22"/>
              </w:rPr>
              <w:t xml:space="preserve"> </w:t>
            </w:r>
            <w:r w:rsidRPr="00155067">
              <w:rPr>
                <w:sz w:val="22"/>
                <w:szCs w:val="22"/>
              </w:rPr>
              <w:t xml:space="preserve">Dostawa </w:t>
            </w:r>
            <w:proofErr w:type="spellStart"/>
            <w:r w:rsidRPr="00155067">
              <w:rPr>
                <w:sz w:val="22"/>
                <w:szCs w:val="22"/>
              </w:rPr>
              <w:t>titratora</w:t>
            </w:r>
            <w:proofErr w:type="spellEnd"/>
            <w:r w:rsidRPr="00155067">
              <w:rPr>
                <w:sz w:val="22"/>
                <w:szCs w:val="22"/>
              </w:rPr>
              <w:t xml:space="preserve"> dla </w:t>
            </w:r>
            <w:proofErr w:type="spellStart"/>
            <w:r w:rsidRPr="00155067">
              <w:rPr>
                <w:sz w:val="22"/>
                <w:szCs w:val="22"/>
              </w:rPr>
              <w:t>WIMiC</w:t>
            </w:r>
            <w:proofErr w:type="spellEnd"/>
            <w:r w:rsidRPr="00155067">
              <w:rPr>
                <w:sz w:val="22"/>
                <w:szCs w:val="22"/>
              </w:rPr>
              <w:t xml:space="preserve"> - DE-dzp.272-704/24</w:t>
            </w:r>
            <w:r w:rsidR="00C13C9D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5067">
              <w:rPr>
                <w:b/>
                <w:sz w:val="22"/>
                <w:szCs w:val="22"/>
              </w:rPr>
              <w:t>39 607.25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55067" w:rsidRDefault="00155067" w:rsidP="003B25D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559"/>
        <w:gridCol w:w="1701"/>
        <w:gridCol w:w="1559"/>
      </w:tblGrid>
      <w:tr w:rsidR="00C13C9D" w:rsidRPr="008567C7" w:rsidTr="00C13C9D">
        <w:trPr>
          <w:trHeight w:val="510"/>
        </w:trPr>
        <w:tc>
          <w:tcPr>
            <w:tcW w:w="709" w:type="dxa"/>
            <w:vAlign w:val="center"/>
          </w:tcPr>
          <w:p w:rsidR="00C13C9D" w:rsidRPr="008567C7" w:rsidRDefault="00C13C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C13C9D" w:rsidRPr="008567C7" w:rsidRDefault="00C13C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13C9D" w:rsidRPr="008567C7" w:rsidRDefault="00C13C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3C9D" w:rsidRPr="008567C7" w:rsidTr="00C13C9D">
        <w:tc>
          <w:tcPr>
            <w:tcW w:w="70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C13C9D" w:rsidRPr="002B6761" w:rsidRDefault="00C13C9D" w:rsidP="003B25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>Donserv</w:t>
            </w:r>
            <w:proofErr w:type="spellEnd"/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Wojciech Kaca</w:t>
            </w:r>
          </w:p>
          <w:p w:rsidR="00C13C9D" w:rsidRPr="008567C7" w:rsidRDefault="00C13C9D" w:rsidP="003B25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Michała </w:t>
            </w:r>
            <w:proofErr w:type="spellStart"/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Spisaka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3C9D" w:rsidRPr="001B7815" w:rsidRDefault="00C13C9D" w:rsidP="003B25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57,67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93,67</w:t>
            </w:r>
          </w:p>
        </w:tc>
      </w:tr>
      <w:tr w:rsidR="00C13C9D" w:rsidRPr="008567C7" w:rsidTr="00C13C9D">
        <w:tc>
          <w:tcPr>
            <w:tcW w:w="70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C13C9D" w:rsidRPr="002B6761" w:rsidRDefault="00C13C9D" w:rsidP="003B25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Inżyniersko- Handlowa </w:t>
            </w:r>
            <w:proofErr w:type="spellStart"/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>Conbest</w:t>
            </w:r>
            <w:proofErr w:type="spellEnd"/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13C9D" w:rsidRPr="008567C7" w:rsidRDefault="00C13C9D" w:rsidP="003B25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Obrońców Modlina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3C9D" w:rsidRPr="001B7815" w:rsidRDefault="00C13C9D" w:rsidP="003B25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20,83</w:t>
            </w:r>
          </w:p>
        </w:tc>
        <w:tc>
          <w:tcPr>
            <w:tcW w:w="1701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86,83</w:t>
            </w:r>
          </w:p>
        </w:tc>
      </w:tr>
      <w:tr w:rsidR="00C13C9D" w:rsidRPr="008567C7" w:rsidTr="00C13C9D">
        <w:tc>
          <w:tcPr>
            <w:tcW w:w="70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C13C9D" w:rsidRPr="002B6761" w:rsidRDefault="00C13C9D" w:rsidP="003B25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/>
                <w:sz w:val="18"/>
                <w:szCs w:val="18"/>
              </w:rPr>
              <w:t>WITKO Sp. z o.o.</w:t>
            </w:r>
          </w:p>
          <w:p w:rsidR="00C13C9D" w:rsidRPr="008567C7" w:rsidRDefault="00C13C9D" w:rsidP="003B25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al.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3C9D" w:rsidRPr="001B7815" w:rsidRDefault="00C13C9D" w:rsidP="003B25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92-332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5067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49,13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20,83</w:t>
            </w:r>
          </w:p>
        </w:tc>
        <w:tc>
          <w:tcPr>
            <w:tcW w:w="1701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vAlign w:val="center"/>
          </w:tcPr>
          <w:p w:rsidR="00C13C9D" w:rsidRPr="008567C7" w:rsidRDefault="00C13C9D" w:rsidP="003B25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067">
              <w:rPr>
                <w:rFonts w:ascii="Times New Roman" w:hAnsi="Times New Roman" w:cs="Times New Roman"/>
                <w:sz w:val="18"/>
                <w:szCs w:val="18"/>
              </w:rPr>
              <w:t xml:space="preserve">  71,96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B9B" w:rsidRDefault="00424B9B">
      <w:r>
        <w:separator/>
      </w:r>
    </w:p>
  </w:endnote>
  <w:endnote w:type="continuationSeparator" w:id="0">
    <w:p w:rsidR="00424B9B" w:rsidRDefault="00424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B9B" w:rsidRDefault="00424B9B">
      <w:r>
        <w:separator/>
      </w:r>
    </w:p>
  </w:footnote>
  <w:footnote w:type="continuationSeparator" w:id="0">
    <w:p w:rsidR="00424B9B" w:rsidRDefault="00424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13C9D">
    <w:pPr>
      <w:pStyle w:val="Nagwek"/>
    </w:pPr>
    <w:r w:rsidRPr="00CD3A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B9B"/>
    <w:rsid w:val="00005838"/>
    <w:rsid w:val="00022322"/>
    <w:rsid w:val="00042497"/>
    <w:rsid w:val="000C1E6F"/>
    <w:rsid w:val="000E4E56"/>
    <w:rsid w:val="0015506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4B9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C9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A7A30"/>
  <w15:chartTrackingRefBased/>
  <w15:docId w15:val="{46733C60-3F38-4D4E-8FF7-9C803EE6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2025-02-14T10:38:00Z</cp:lastPrinted>
  <dcterms:created xsi:type="dcterms:W3CDTF">2025-02-14T10:38:00Z</dcterms:created>
  <dcterms:modified xsi:type="dcterms:W3CDTF">2025-02-14T10:38:00Z</dcterms:modified>
</cp:coreProperties>
</file>