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04DDA" w14:textId="77777777" w:rsidR="00CF7835" w:rsidRPr="00E04E78" w:rsidRDefault="00A32D52" w:rsidP="00CF7835">
      <w:pPr>
        <w:spacing w:after="600"/>
        <w:jc w:val="right"/>
      </w:pPr>
      <w:r w:rsidRPr="00E04E78">
        <w:t>Niepołomice</w:t>
      </w:r>
      <w:r w:rsidR="00CF7835" w:rsidRPr="00E04E78">
        <w:t xml:space="preserve"> dnia: </w:t>
      </w:r>
      <w:r w:rsidRPr="00E04E78">
        <w:t>2025-02-13</w:t>
      </w:r>
    </w:p>
    <w:p w14:paraId="13678FB8" w14:textId="77777777" w:rsidR="00CF7835" w:rsidRPr="00E04E78" w:rsidRDefault="00A32D52" w:rsidP="00CF7835">
      <w:pPr>
        <w:spacing w:line="360" w:lineRule="auto"/>
        <w:rPr>
          <w:b/>
          <w:bCs/>
        </w:rPr>
      </w:pPr>
      <w:r w:rsidRPr="00E04E78">
        <w:rPr>
          <w:b/>
          <w:bCs/>
        </w:rPr>
        <w:t>GMINA NIEPOŁOMICE</w:t>
      </w:r>
    </w:p>
    <w:p w14:paraId="07015280" w14:textId="77777777" w:rsidR="00CF7835" w:rsidRPr="00E04E78" w:rsidRDefault="00A32D52" w:rsidP="00CF7835">
      <w:pPr>
        <w:spacing w:line="360" w:lineRule="auto"/>
      </w:pPr>
      <w:r w:rsidRPr="00E04E78">
        <w:t>Pl. Zwycięstwa</w:t>
      </w:r>
      <w:r w:rsidR="00CF7835" w:rsidRPr="00E04E78">
        <w:t xml:space="preserve"> </w:t>
      </w:r>
      <w:r w:rsidRPr="00E04E78">
        <w:t>13</w:t>
      </w:r>
    </w:p>
    <w:p w14:paraId="58C6A502" w14:textId="77777777" w:rsidR="00CF7835" w:rsidRPr="00E04E78" w:rsidRDefault="00A32D52" w:rsidP="00CF7835">
      <w:r w:rsidRPr="00E04E78">
        <w:t>32-005</w:t>
      </w:r>
      <w:r w:rsidR="00CF7835" w:rsidRPr="00E04E78">
        <w:t xml:space="preserve"> </w:t>
      </w:r>
      <w:r w:rsidRPr="00E04E78">
        <w:t>Niepołomice</w:t>
      </w:r>
    </w:p>
    <w:p w14:paraId="58BAAE54" w14:textId="08EAEFF5" w:rsidR="00CF7835" w:rsidRPr="00E04E78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E04E78" w14:paraId="0D8A0E7C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BEC4A1" w14:textId="77777777" w:rsidR="00CF7835" w:rsidRPr="00E04E78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E04E78">
              <w:rPr>
                <w:b/>
                <w:spacing w:val="20"/>
              </w:rPr>
              <w:t>INFORMACJA Z OTWARCIA OFERT</w:t>
            </w:r>
          </w:p>
        </w:tc>
      </w:tr>
    </w:tbl>
    <w:p w14:paraId="045A7528" w14:textId="77777777" w:rsidR="00CF7835" w:rsidRPr="00E04E78" w:rsidRDefault="00CF7835" w:rsidP="00CF7835">
      <w:pPr>
        <w:pStyle w:val="Nagwek"/>
        <w:tabs>
          <w:tab w:val="clear" w:pos="4536"/>
        </w:tabs>
        <w:spacing w:after="360"/>
      </w:pPr>
      <w:r w:rsidRPr="00E04E78">
        <w:tab/>
        <w:t xml:space="preserve"> </w:t>
      </w:r>
    </w:p>
    <w:p w14:paraId="1D4D254C" w14:textId="77777777" w:rsidR="00CF7835" w:rsidRPr="00E04E78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E04E78">
        <w:rPr>
          <w:rFonts w:eastAsia="Calibri"/>
          <w:lang w:eastAsia="en-US"/>
        </w:rPr>
        <w:t xml:space="preserve">Dotyczy </w:t>
      </w:r>
      <w:r w:rsidRPr="00E04E78">
        <w:t>postępowania o udzielenie zamówienia publicznego</w:t>
      </w:r>
      <w:r w:rsidRPr="00E04E78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E04E78" w14:paraId="7FA17588" w14:textId="77777777" w:rsidTr="000C1C6D">
        <w:tc>
          <w:tcPr>
            <w:tcW w:w="2269" w:type="dxa"/>
            <w:shd w:val="clear" w:color="auto" w:fill="auto"/>
          </w:tcPr>
          <w:p w14:paraId="339C9D11" w14:textId="77777777" w:rsidR="00CF7835" w:rsidRPr="00E04E78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E04E78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A426175" w14:textId="77777777" w:rsidR="00CF7835" w:rsidRPr="00E04E78" w:rsidRDefault="00A32D52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04E78">
              <w:rPr>
                <w:bCs/>
              </w:rPr>
              <w:t>Modernizacja systemu klimatyzacji w budynku Ratusza w Niepołomicach</w:t>
            </w:r>
            <w:r w:rsidR="00CF7835" w:rsidRPr="00E04E78">
              <w:rPr>
                <w:bCs/>
              </w:rPr>
              <w:t>.</w:t>
            </w:r>
          </w:p>
        </w:tc>
      </w:tr>
      <w:tr w:rsidR="00A32D52" w:rsidRPr="00E04E78" w14:paraId="5E034740" w14:textId="77777777" w:rsidTr="00BF5EA6">
        <w:tc>
          <w:tcPr>
            <w:tcW w:w="2269" w:type="dxa"/>
            <w:shd w:val="clear" w:color="auto" w:fill="auto"/>
          </w:tcPr>
          <w:p w14:paraId="7026CCCD" w14:textId="77777777" w:rsidR="00A32D52" w:rsidRPr="00E04E78" w:rsidRDefault="00A32D52" w:rsidP="00BF5EA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E04E78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B8BD1FB" w14:textId="77777777" w:rsidR="00A32D52" w:rsidRPr="00E04E78" w:rsidRDefault="00A32D52" w:rsidP="00BF5EA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04E78">
              <w:rPr>
                <w:bCs/>
              </w:rPr>
              <w:t>ZP.271.1.2025</w:t>
            </w:r>
          </w:p>
        </w:tc>
      </w:tr>
    </w:tbl>
    <w:p w14:paraId="3ED13D83" w14:textId="77777777" w:rsidR="00D665F5" w:rsidRPr="00E04E78" w:rsidRDefault="00D665F5" w:rsidP="00CF7835">
      <w:pPr>
        <w:spacing w:before="480" w:line="360" w:lineRule="auto"/>
        <w:jc w:val="both"/>
      </w:pPr>
      <w:r w:rsidRPr="00E04E78">
        <w:t>Zamawiający, działając na podstawie art. 22</w:t>
      </w:r>
      <w:r w:rsidR="00601802" w:rsidRPr="00E04E78">
        <w:t>2</w:t>
      </w:r>
      <w:r w:rsidRPr="00E04E78">
        <w:t xml:space="preserve"> ust. 5 </w:t>
      </w:r>
      <w:r w:rsidRPr="00E04E78">
        <w:rPr>
          <w:bCs/>
        </w:rPr>
        <w:t>ustawy z dnia 11 września 2019r. Prawo zamówień publicznych</w:t>
      </w:r>
      <w:r w:rsidRPr="00E04E78">
        <w:t xml:space="preserve"> </w:t>
      </w:r>
      <w:r w:rsidR="00A32D52" w:rsidRPr="00E04E78">
        <w:t>(</w:t>
      </w:r>
      <w:proofErr w:type="spellStart"/>
      <w:r w:rsidR="00A32D52" w:rsidRPr="00E04E78">
        <w:t>t.j</w:t>
      </w:r>
      <w:proofErr w:type="spellEnd"/>
      <w:r w:rsidR="00A32D52" w:rsidRPr="00E04E78">
        <w:t>. Dz. U. z 2024 poz. 1320)</w:t>
      </w:r>
      <w:r w:rsidR="00490DC0" w:rsidRPr="00E04E78">
        <w:t xml:space="preserve"> </w:t>
      </w:r>
      <w:r w:rsidRPr="00E04E78">
        <w:t>udostępnia</w:t>
      </w:r>
      <w:r w:rsidR="00F95C33" w:rsidRPr="00E04E78">
        <w:t xml:space="preserve"> </w:t>
      </w:r>
      <w:r w:rsidR="004C7E9B" w:rsidRPr="00E04E78">
        <w:t>informacj</w:t>
      </w:r>
      <w:r w:rsidR="00577BC6" w:rsidRPr="00E04E78">
        <w:t>ę</w:t>
      </w:r>
      <w:r w:rsidR="00035488" w:rsidRPr="00E04E78">
        <w:t xml:space="preserve"> z otwarcia ofert</w:t>
      </w:r>
      <w:r w:rsidR="00577BC6" w:rsidRPr="00E04E78">
        <w:t>.</w:t>
      </w:r>
    </w:p>
    <w:p w14:paraId="7C31AD91" w14:textId="77777777" w:rsidR="00A80738" w:rsidRPr="00E04E78" w:rsidRDefault="00D665F5" w:rsidP="00CF7835">
      <w:pPr>
        <w:spacing w:before="120" w:after="120" w:line="360" w:lineRule="auto"/>
        <w:jc w:val="both"/>
      </w:pPr>
      <w:r w:rsidRPr="00E04E78">
        <w:t>Podczas otwarcia ofert, mającego miejsce</w:t>
      </w:r>
      <w:r w:rsidR="00FF4AB1" w:rsidRPr="00E04E78">
        <w:t xml:space="preserve"> w dniu </w:t>
      </w:r>
      <w:r w:rsidR="00A32D52" w:rsidRPr="00E04E78">
        <w:t>13/02/2025</w:t>
      </w:r>
      <w:r w:rsidR="00FF4AB1" w:rsidRPr="00E04E78">
        <w:t xml:space="preserve"> o godz. </w:t>
      </w:r>
      <w:r w:rsidR="00A32D52" w:rsidRPr="00E04E78">
        <w:t>09:30</w:t>
      </w:r>
      <w:r w:rsidRPr="00E04E78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E04E78" w14:paraId="3B6A7185" w14:textId="77777777" w:rsidTr="000C1C6D">
        <w:tc>
          <w:tcPr>
            <w:tcW w:w="1276" w:type="dxa"/>
            <w:shd w:val="clear" w:color="auto" w:fill="F2F2F2"/>
            <w:vAlign w:val="center"/>
          </w:tcPr>
          <w:p w14:paraId="18DC91DC" w14:textId="77777777" w:rsidR="00D665F5" w:rsidRPr="00E04E78" w:rsidRDefault="00960CEB" w:rsidP="003F57CD">
            <w:pPr>
              <w:spacing w:before="120" w:after="120"/>
              <w:jc w:val="center"/>
            </w:pPr>
            <w:r w:rsidRPr="00E04E78">
              <w:t>O</w:t>
            </w:r>
            <w:r w:rsidR="00D665F5" w:rsidRPr="00E04E78">
              <w:t>fert</w:t>
            </w:r>
            <w:r w:rsidRPr="00E04E78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0D453E6" w14:textId="77777777" w:rsidR="00D665F5" w:rsidRPr="00E04E78" w:rsidRDefault="00D665F5" w:rsidP="003F57CD">
            <w:pPr>
              <w:spacing w:before="120" w:after="120"/>
              <w:jc w:val="center"/>
            </w:pPr>
            <w:r w:rsidRPr="00E04E78">
              <w:t>Nazwa</w:t>
            </w:r>
            <w:r w:rsidR="003F57CD" w:rsidRPr="00E04E78">
              <w:t xml:space="preserve"> </w:t>
            </w:r>
            <w:r w:rsidRPr="00E04E78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CA39A7C" w14:textId="77777777" w:rsidR="00D665F5" w:rsidRPr="00E04E78" w:rsidRDefault="00D665F5" w:rsidP="003F57CD">
            <w:pPr>
              <w:spacing w:before="120" w:after="120"/>
              <w:jc w:val="center"/>
            </w:pPr>
            <w:r w:rsidRPr="00E04E78">
              <w:t>Cena oferty</w:t>
            </w:r>
          </w:p>
        </w:tc>
      </w:tr>
      <w:tr w:rsidR="00A32D52" w:rsidRPr="00E04E78" w14:paraId="612EA0A5" w14:textId="77777777" w:rsidTr="00BF5EA6">
        <w:tc>
          <w:tcPr>
            <w:tcW w:w="1276" w:type="dxa"/>
            <w:shd w:val="clear" w:color="auto" w:fill="auto"/>
            <w:vAlign w:val="center"/>
          </w:tcPr>
          <w:p w14:paraId="7D91D96C" w14:textId="77777777" w:rsidR="00A32D52" w:rsidRPr="00E04E78" w:rsidRDefault="00A32D52" w:rsidP="00BF5EA6">
            <w:pPr>
              <w:spacing w:before="80" w:after="80"/>
              <w:jc w:val="center"/>
            </w:pPr>
            <w:r w:rsidRPr="00E04E78">
              <w:t>1</w:t>
            </w:r>
          </w:p>
        </w:tc>
        <w:tc>
          <w:tcPr>
            <w:tcW w:w="4961" w:type="dxa"/>
            <w:shd w:val="clear" w:color="auto" w:fill="auto"/>
          </w:tcPr>
          <w:p w14:paraId="5F4F09D4" w14:textId="77777777" w:rsidR="00A32D52" w:rsidRPr="00E04E78" w:rsidRDefault="00A32D52" w:rsidP="00BF5EA6">
            <w:pPr>
              <w:spacing w:before="80" w:after="40"/>
            </w:pPr>
            <w:r w:rsidRPr="00E04E78">
              <w:t xml:space="preserve">INSTAL SYSTEM PROJECT Iwona </w:t>
            </w:r>
            <w:proofErr w:type="spellStart"/>
            <w:r w:rsidRPr="00E04E78">
              <w:t>Tabuła</w:t>
            </w:r>
            <w:proofErr w:type="spellEnd"/>
          </w:p>
          <w:p w14:paraId="7639051F" w14:textId="5192163C" w:rsidR="00A32D52" w:rsidRPr="00E04E78" w:rsidRDefault="00E04E78" w:rsidP="00BF5EA6">
            <w:r>
              <w:t>Ul.</w:t>
            </w:r>
            <w:r w:rsidR="00F070A3">
              <w:t xml:space="preserve"> </w:t>
            </w:r>
            <w:r w:rsidR="00A32D52" w:rsidRPr="00E04E78">
              <w:t xml:space="preserve">Ciepłownicza 24 </w:t>
            </w:r>
          </w:p>
          <w:p w14:paraId="048660D0" w14:textId="77777777" w:rsidR="00A32D52" w:rsidRPr="00E04E78" w:rsidRDefault="00A32D52" w:rsidP="00BF5EA6">
            <w:pPr>
              <w:spacing w:after="80"/>
              <w:jc w:val="both"/>
            </w:pPr>
            <w:r w:rsidRPr="00E04E78">
              <w:t>31-574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3CCA6E" w14:textId="77777777" w:rsidR="00A32D52" w:rsidRPr="00E04E78" w:rsidRDefault="00A32D52" w:rsidP="00BF5EA6">
            <w:pPr>
              <w:spacing w:before="80" w:after="80"/>
              <w:jc w:val="center"/>
            </w:pPr>
            <w:r w:rsidRPr="00E04E78">
              <w:t>289 050.00 zł</w:t>
            </w:r>
          </w:p>
        </w:tc>
      </w:tr>
      <w:tr w:rsidR="00A32D52" w:rsidRPr="00E04E78" w14:paraId="682E9B89" w14:textId="77777777" w:rsidTr="00BF5EA6">
        <w:tc>
          <w:tcPr>
            <w:tcW w:w="1276" w:type="dxa"/>
            <w:shd w:val="clear" w:color="auto" w:fill="auto"/>
            <w:vAlign w:val="center"/>
          </w:tcPr>
          <w:p w14:paraId="54D5CD1B" w14:textId="77777777" w:rsidR="00A32D52" w:rsidRPr="00E04E78" w:rsidRDefault="00A32D52" w:rsidP="00BF5EA6">
            <w:pPr>
              <w:spacing w:before="80" w:after="80"/>
              <w:jc w:val="center"/>
            </w:pPr>
            <w:r w:rsidRPr="00E04E78">
              <w:t>2</w:t>
            </w:r>
          </w:p>
        </w:tc>
        <w:tc>
          <w:tcPr>
            <w:tcW w:w="4961" w:type="dxa"/>
            <w:shd w:val="clear" w:color="auto" w:fill="auto"/>
          </w:tcPr>
          <w:p w14:paraId="292A659E" w14:textId="14851C0F" w:rsidR="00A32D52" w:rsidRPr="00E04E78" w:rsidRDefault="00F070A3" w:rsidP="00BF5EA6">
            <w:pPr>
              <w:spacing w:before="80" w:after="40"/>
            </w:pPr>
            <w:r>
              <w:t>ENERGIAGRATIS Sp. z o.o.</w:t>
            </w:r>
          </w:p>
          <w:p w14:paraId="5A892BF3" w14:textId="3187DB04" w:rsidR="00A32D52" w:rsidRPr="00E04E78" w:rsidRDefault="00F070A3" w:rsidP="00BF5EA6">
            <w:r>
              <w:t>Ul. Ostrowskiego 30/110</w:t>
            </w:r>
          </w:p>
          <w:p w14:paraId="5B67E30A" w14:textId="1A99FDE0" w:rsidR="00A32D52" w:rsidRPr="00E04E78" w:rsidRDefault="00F070A3" w:rsidP="00BF5EA6">
            <w:pPr>
              <w:spacing w:after="80"/>
              <w:jc w:val="both"/>
            </w:pPr>
            <w:r>
              <w:t>53-238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7DE7B3" w14:textId="77777777" w:rsidR="00A32D52" w:rsidRPr="00E04E78" w:rsidRDefault="00A32D52" w:rsidP="00BF5EA6">
            <w:pPr>
              <w:spacing w:before="80" w:after="80"/>
              <w:jc w:val="center"/>
            </w:pPr>
            <w:r w:rsidRPr="00E04E78">
              <w:t>300 120.00 zł</w:t>
            </w:r>
          </w:p>
        </w:tc>
      </w:tr>
      <w:tr w:rsidR="00A32D52" w:rsidRPr="00E04E78" w14:paraId="11130492" w14:textId="77777777" w:rsidTr="00BF5EA6">
        <w:tc>
          <w:tcPr>
            <w:tcW w:w="1276" w:type="dxa"/>
            <w:shd w:val="clear" w:color="auto" w:fill="auto"/>
            <w:vAlign w:val="center"/>
          </w:tcPr>
          <w:p w14:paraId="5F11CAFB" w14:textId="77777777" w:rsidR="00A32D52" w:rsidRPr="00E04E78" w:rsidRDefault="00A32D52" w:rsidP="00BF5EA6">
            <w:pPr>
              <w:spacing w:before="80" w:after="80"/>
              <w:jc w:val="center"/>
            </w:pPr>
            <w:r w:rsidRPr="00E04E78">
              <w:t>3</w:t>
            </w:r>
          </w:p>
        </w:tc>
        <w:tc>
          <w:tcPr>
            <w:tcW w:w="4961" w:type="dxa"/>
            <w:shd w:val="clear" w:color="auto" w:fill="auto"/>
          </w:tcPr>
          <w:p w14:paraId="48A4F4D2" w14:textId="77777777" w:rsidR="00A32D52" w:rsidRPr="00E04E78" w:rsidRDefault="00A32D52" w:rsidP="00BF5EA6">
            <w:pPr>
              <w:spacing w:before="80" w:after="40"/>
            </w:pPr>
            <w:r w:rsidRPr="00E04E78">
              <w:t>PM-INSTAL Piotr Mięso</w:t>
            </w:r>
          </w:p>
          <w:p w14:paraId="7B50FCDE" w14:textId="77777777" w:rsidR="00A32D52" w:rsidRPr="00E04E78" w:rsidRDefault="00A32D52" w:rsidP="00BF5EA6">
            <w:r w:rsidRPr="00E04E78">
              <w:t xml:space="preserve">Kłaj 439 </w:t>
            </w:r>
          </w:p>
          <w:p w14:paraId="6D01D605" w14:textId="77777777" w:rsidR="00A32D52" w:rsidRPr="00E04E78" w:rsidRDefault="00A32D52" w:rsidP="00BF5EA6">
            <w:pPr>
              <w:spacing w:after="80"/>
              <w:jc w:val="both"/>
            </w:pPr>
            <w:r w:rsidRPr="00E04E78">
              <w:t>32-015 Kłaj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7C63F1" w14:textId="77777777" w:rsidR="00A32D52" w:rsidRPr="00E04E78" w:rsidRDefault="00A32D52" w:rsidP="00BF5EA6">
            <w:pPr>
              <w:spacing w:before="80" w:after="80"/>
              <w:jc w:val="center"/>
            </w:pPr>
            <w:r w:rsidRPr="00E04E78">
              <w:t>299 700.00 zł</w:t>
            </w:r>
          </w:p>
        </w:tc>
      </w:tr>
      <w:tr w:rsidR="00A32D52" w:rsidRPr="00E04E78" w14:paraId="5AB600A3" w14:textId="77777777" w:rsidTr="00BF5EA6">
        <w:tc>
          <w:tcPr>
            <w:tcW w:w="1276" w:type="dxa"/>
            <w:shd w:val="clear" w:color="auto" w:fill="auto"/>
            <w:vAlign w:val="center"/>
          </w:tcPr>
          <w:p w14:paraId="21A31DCC" w14:textId="77777777" w:rsidR="00A32D52" w:rsidRPr="00E04E78" w:rsidRDefault="00A32D52" w:rsidP="00BF5EA6">
            <w:pPr>
              <w:spacing w:before="80" w:after="80"/>
              <w:jc w:val="center"/>
            </w:pPr>
            <w:r w:rsidRPr="00E04E78">
              <w:t>4</w:t>
            </w:r>
          </w:p>
        </w:tc>
        <w:tc>
          <w:tcPr>
            <w:tcW w:w="4961" w:type="dxa"/>
            <w:shd w:val="clear" w:color="auto" w:fill="auto"/>
          </w:tcPr>
          <w:p w14:paraId="09BADCE6" w14:textId="77777777" w:rsidR="00A32D52" w:rsidRPr="00E04E78" w:rsidRDefault="00A32D52" w:rsidP="00BF5EA6">
            <w:pPr>
              <w:spacing w:before="80" w:after="40"/>
            </w:pPr>
            <w:r w:rsidRPr="00E04E78">
              <w:t>ADG SP. Z O.O.</w:t>
            </w:r>
          </w:p>
          <w:p w14:paraId="60B92976" w14:textId="25B9C4A6" w:rsidR="00A32D52" w:rsidRPr="00E04E78" w:rsidRDefault="00F070A3" w:rsidP="00BF5EA6">
            <w:r>
              <w:t xml:space="preserve">Ul. </w:t>
            </w:r>
            <w:r w:rsidR="00A32D52" w:rsidRPr="00E04E78">
              <w:t xml:space="preserve">Górnośląska 7 </w:t>
            </w:r>
          </w:p>
          <w:p w14:paraId="3A787FC4" w14:textId="77777777" w:rsidR="00A32D52" w:rsidRPr="00E04E78" w:rsidRDefault="00A32D52" w:rsidP="00BF5EA6">
            <w:pPr>
              <w:spacing w:after="80"/>
              <w:jc w:val="both"/>
            </w:pPr>
            <w:r w:rsidRPr="00E04E78">
              <w:t>41-500 Chorzów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CA4B42" w14:textId="77777777" w:rsidR="00A32D52" w:rsidRPr="00E04E78" w:rsidRDefault="00A32D52" w:rsidP="00BF5EA6">
            <w:pPr>
              <w:spacing w:before="80" w:after="80"/>
              <w:jc w:val="center"/>
            </w:pPr>
            <w:r w:rsidRPr="00E04E78">
              <w:t>253 380.00 zł</w:t>
            </w:r>
          </w:p>
        </w:tc>
      </w:tr>
      <w:tr w:rsidR="00A32D52" w:rsidRPr="00E04E78" w14:paraId="4EB9D088" w14:textId="77777777" w:rsidTr="00BF5EA6">
        <w:tc>
          <w:tcPr>
            <w:tcW w:w="1276" w:type="dxa"/>
            <w:shd w:val="clear" w:color="auto" w:fill="auto"/>
            <w:vAlign w:val="center"/>
          </w:tcPr>
          <w:p w14:paraId="13434901" w14:textId="77777777" w:rsidR="00A32D52" w:rsidRPr="00E04E78" w:rsidRDefault="00A32D52" w:rsidP="00BF5EA6">
            <w:pPr>
              <w:spacing w:before="80" w:after="80"/>
              <w:jc w:val="center"/>
            </w:pPr>
            <w:r w:rsidRPr="00E04E78">
              <w:t>5</w:t>
            </w:r>
          </w:p>
        </w:tc>
        <w:tc>
          <w:tcPr>
            <w:tcW w:w="4961" w:type="dxa"/>
            <w:shd w:val="clear" w:color="auto" w:fill="auto"/>
          </w:tcPr>
          <w:p w14:paraId="17547266" w14:textId="77777777" w:rsidR="00A32D52" w:rsidRPr="00E04E78" w:rsidRDefault="00A32D52" w:rsidP="00BF5EA6">
            <w:pPr>
              <w:spacing w:before="80" w:after="40"/>
            </w:pPr>
            <w:proofErr w:type="spellStart"/>
            <w:r w:rsidRPr="00E04E78">
              <w:t>Termar</w:t>
            </w:r>
            <w:proofErr w:type="spellEnd"/>
            <w:r w:rsidRPr="00E04E78">
              <w:t xml:space="preserve"> Spółka z ograniczoną odpowiedzialnością</w:t>
            </w:r>
          </w:p>
          <w:p w14:paraId="1DB56E07" w14:textId="630D7126" w:rsidR="00A32D52" w:rsidRPr="00E04E78" w:rsidRDefault="00F070A3" w:rsidP="00BF5EA6">
            <w:r>
              <w:t xml:space="preserve">Ul. </w:t>
            </w:r>
            <w:r w:rsidR="00A32D52" w:rsidRPr="00E04E78">
              <w:t xml:space="preserve">Magazynowa 2 </w:t>
            </w:r>
          </w:p>
          <w:p w14:paraId="544AB425" w14:textId="77777777" w:rsidR="00A32D52" w:rsidRPr="00E04E78" w:rsidRDefault="00A32D52" w:rsidP="00BF5EA6">
            <w:pPr>
              <w:spacing w:after="80"/>
              <w:jc w:val="both"/>
            </w:pPr>
            <w:r w:rsidRPr="00E04E78">
              <w:t>35-105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EDD2B8" w14:textId="77777777" w:rsidR="00A32D52" w:rsidRPr="00E04E78" w:rsidRDefault="00A32D52" w:rsidP="00BF5EA6">
            <w:pPr>
              <w:spacing w:before="80" w:after="80"/>
              <w:jc w:val="center"/>
            </w:pPr>
            <w:r w:rsidRPr="00E04E78">
              <w:t>238 000.00 zł</w:t>
            </w:r>
          </w:p>
        </w:tc>
      </w:tr>
      <w:tr w:rsidR="00A32D52" w:rsidRPr="00E04E78" w14:paraId="7C46049F" w14:textId="77777777" w:rsidTr="00BF5EA6">
        <w:tc>
          <w:tcPr>
            <w:tcW w:w="1276" w:type="dxa"/>
            <w:shd w:val="clear" w:color="auto" w:fill="auto"/>
            <w:vAlign w:val="center"/>
          </w:tcPr>
          <w:p w14:paraId="4981DCA1" w14:textId="77777777" w:rsidR="00A32D52" w:rsidRPr="00E04E78" w:rsidRDefault="00A32D52" w:rsidP="00BF5EA6">
            <w:pPr>
              <w:spacing w:before="80" w:after="80"/>
              <w:jc w:val="center"/>
            </w:pPr>
            <w:r w:rsidRPr="00E04E78">
              <w:t>6</w:t>
            </w:r>
          </w:p>
        </w:tc>
        <w:tc>
          <w:tcPr>
            <w:tcW w:w="4961" w:type="dxa"/>
            <w:shd w:val="clear" w:color="auto" w:fill="auto"/>
          </w:tcPr>
          <w:p w14:paraId="15F9E38F" w14:textId="77777777" w:rsidR="00A32D52" w:rsidRPr="00E04E78" w:rsidRDefault="00A32D52" w:rsidP="00BF5EA6">
            <w:pPr>
              <w:spacing w:before="80" w:after="40"/>
            </w:pPr>
            <w:r w:rsidRPr="00E04E78">
              <w:t>PALMER Sp. z o.o.</w:t>
            </w:r>
          </w:p>
          <w:p w14:paraId="2E9B9AF9" w14:textId="6357D975" w:rsidR="00A32D52" w:rsidRPr="00E04E78" w:rsidRDefault="00F070A3" w:rsidP="00BF5EA6">
            <w:r>
              <w:t xml:space="preserve">Ul. </w:t>
            </w:r>
            <w:r w:rsidR="00A32D52" w:rsidRPr="00E04E78">
              <w:t xml:space="preserve">Myślenicka 95 </w:t>
            </w:r>
          </w:p>
          <w:p w14:paraId="22951AE0" w14:textId="77777777" w:rsidR="00A32D52" w:rsidRPr="00E04E78" w:rsidRDefault="00A32D52" w:rsidP="00BF5EA6">
            <w:pPr>
              <w:spacing w:after="80"/>
              <w:jc w:val="both"/>
            </w:pPr>
            <w:r w:rsidRPr="00E04E78">
              <w:t>30-698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34C3BD" w14:textId="77777777" w:rsidR="00A32D52" w:rsidRPr="00E04E78" w:rsidRDefault="00A32D52" w:rsidP="00BF5EA6">
            <w:pPr>
              <w:spacing w:before="80" w:after="80"/>
              <w:jc w:val="center"/>
            </w:pPr>
            <w:r w:rsidRPr="00E04E78">
              <w:t>278 696.48 zł</w:t>
            </w:r>
          </w:p>
        </w:tc>
      </w:tr>
      <w:tr w:rsidR="00A32D52" w:rsidRPr="00E04E78" w14:paraId="3FD9796F" w14:textId="77777777" w:rsidTr="00BF5EA6">
        <w:tc>
          <w:tcPr>
            <w:tcW w:w="1276" w:type="dxa"/>
            <w:shd w:val="clear" w:color="auto" w:fill="auto"/>
            <w:vAlign w:val="center"/>
          </w:tcPr>
          <w:p w14:paraId="252C353C" w14:textId="77777777" w:rsidR="00A32D52" w:rsidRPr="00E04E78" w:rsidRDefault="00A32D52" w:rsidP="00BF5EA6">
            <w:pPr>
              <w:spacing w:before="80" w:after="80"/>
              <w:jc w:val="center"/>
            </w:pPr>
            <w:r w:rsidRPr="00E04E78">
              <w:t>7</w:t>
            </w:r>
          </w:p>
        </w:tc>
        <w:tc>
          <w:tcPr>
            <w:tcW w:w="4961" w:type="dxa"/>
            <w:shd w:val="clear" w:color="auto" w:fill="auto"/>
          </w:tcPr>
          <w:p w14:paraId="2C0300CF" w14:textId="77777777" w:rsidR="00A32D52" w:rsidRPr="00E04E78" w:rsidRDefault="00A32D52" w:rsidP="00BF5EA6">
            <w:pPr>
              <w:spacing w:before="80" w:after="40"/>
            </w:pPr>
            <w:proofErr w:type="spellStart"/>
            <w:r w:rsidRPr="00E04E78">
              <w:t>Klimavent</w:t>
            </w:r>
            <w:proofErr w:type="spellEnd"/>
            <w:r w:rsidRPr="00E04E78">
              <w:t xml:space="preserve"> Technology </w:t>
            </w:r>
            <w:proofErr w:type="spellStart"/>
            <w:r w:rsidRPr="00E04E78">
              <w:t>Group</w:t>
            </w:r>
            <w:proofErr w:type="spellEnd"/>
            <w:r w:rsidRPr="00E04E78">
              <w:t xml:space="preserve"> s.c.</w:t>
            </w:r>
          </w:p>
          <w:p w14:paraId="0A42E004" w14:textId="73C7284C" w:rsidR="00A32D52" w:rsidRPr="00E04E78" w:rsidRDefault="00F070A3" w:rsidP="00BF5EA6">
            <w:r>
              <w:t xml:space="preserve">Ul. </w:t>
            </w:r>
            <w:r w:rsidR="00A32D52" w:rsidRPr="00E04E78">
              <w:t xml:space="preserve">Nowowiejska 27 </w:t>
            </w:r>
          </w:p>
          <w:p w14:paraId="4298B2A0" w14:textId="3A61F255" w:rsidR="00A32D52" w:rsidRPr="00E04E78" w:rsidRDefault="00A32D52" w:rsidP="00BF5EA6">
            <w:pPr>
              <w:spacing w:after="80"/>
              <w:jc w:val="both"/>
            </w:pPr>
            <w:r w:rsidRPr="00E04E78">
              <w:t>46-080 Chróścice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096E4D" w14:textId="77777777" w:rsidR="00A32D52" w:rsidRPr="00E04E78" w:rsidRDefault="00A32D52" w:rsidP="00BF5EA6">
            <w:pPr>
              <w:spacing w:before="80" w:after="80"/>
              <w:jc w:val="center"/>
            </w:pPr>
            <w:r w:rsidRPr="00E04E78">
              <w:t>296 430.00 zł</w:t>
            </w:r>
          </w:p>
        </w:tc>
      </w:tr>
      <w:tr w:rsidR="00A32D52" w:rsidRPr="00E04E78" w14:paraId="746E53AE" w14:textId="77777777" w:rsidTr="00BF5EA6">
        <w:tc>
          <w:tcPr>
            <w:tcW w:w="1276" w:type="dxa"/>
            <w:shd w:val="clear" w:color="auto" w:fill="auto"/>
            <w:vAlign w:val="center"/>
          </w:tcPr>
          <w:p w14:paraId="1867892D" w14:textId="1E1FE08C" w:rsidR="00A32D52" w:rsidRPr="00E04E78" w:rsidRDefault="00272F5B" w:rsidP="00BF5EA6">
            <w:pPr>
              <w:spacing w:before="80" w:after="80"/>
              <w:jc w:val="center"/>
            </w:pPr>
            <w:r>
              <w:lastRenderedPageBreak/>
              <w:t>8</w:t>
            </w:r>
          </w:p>
        </w:tc>
        <w:tc>
          <w:tcPr>
            <w:tcW w:w="4961" w:type="dxa"/>
            <w:shd w:val="clear" w:color="auto" w:fill="auto"/>
          </w:tcPr>
          <w:p w14:paraId="57063BD8" w14:textId="2D0C71C7" w:rsidR="00A32D52" w:rsidRPr="00E04E78" w:rsidRDefault="00A32D52" w:rsidP="00BF5EA6">
            <w:pPr>
              <w:spacing w:before="80" w:after="40"/>
            </w:pPr>
            <w:r w:rsidRPr="00E04E78">
              <w:t xml:space="preserve">ARSEM Sp. </w:t>
            </w:r>
            <w:r w:rsidR="00AD75CA">
              <w:t>z</w:t>
            </w:r>
            <w:r w:rsidRPr="00E04E78">
              <w:t xml:space="preserve"> o.o.</w:t>
            </w:r>
          </w:p>
          <w:p w14:paraId="2532A5A9" w14:textId="28751A96" w:rsidR="00A32D52" w:rsidRPr="00E04E78" w:rsidRDefault="00AD75CA" w:rsidP="00BF5EA6">
            <w:r>
              <w:t xml:space="preserve">Ul. </w:t>
            </w:r>
            <w:r w:rsidR="00A32D52" w:rsidRPr="00E04E78">
              <w:t xml:space="preserve">Kaczeńcowa 9 </w:t>
            </w:r>
          </w:p>
          <w:p w14:paraId="230A1638" w14:textId="77777777" w:rsidR="00A32D52" w:rsidRPr="00E04E78" w:rsidRDefault="00A32D52" w:rsidP="00BF5EA6">
            <w:pPr>
              <w:spacing w:after="80"/>
              <w:jc w:val="both"/>
            </w:pPr>
            <w:r w:rsidRPr="00E04E78">
              <w:t>91-214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03234E" w14:textId="77777777" w:rsidR="00A32D52" w:rsidRPr="00E04E78" w:rsidRDefault="00A32D52" w:rsidP="00BF5EA6">
            <w:pPr>
              <w:spacing w:before="80" w:after="80"/>
              <w:jc w:val="center"/>
            </w:pPr>
            <w:r w:rsidRPr="00E04E78">
              <w:t>371 435.40 zł</w:t>
            </w:r>
          </w:p>
        </w:tc>
      </w:tr>
      <w:tr w:rsidR="00A32D52" w:rsidRPr="00E04E78" w14:paraId="1F93332A" w14:textId="77777777" w:rsidTr="00BF5EA6">
        <w:tc>
          <w:tcPr>
            <w:tcW w:w="1276" w:type="dxa"/>
            <w:shd w:val="clear" w:color="auto" w:fill="auto"/>
            <w:vAlign w:val="center"/>
          </w:tcPr>
          <w:p w14:paraId="478D2D13" w14:textId="46DA95AB" w:rsidR="00A32D52" w:rsidRPr="00E04E78" w:rsidRDefault="00272F5B" w:rsidP="00BF5EA6">
            <w:pPr>
              <w:spacing w:before="80" w:after="80"/>
              <w:jc w:val="center"/>
            </w:pPr>
            <w:r>
              <w:t>9</w:t>
            </w:r>
          </w:p>
        </w:tc>
        <w:tc>
          <w:tcPr>
            <w:tcW w:w="4961" w:type="dxa"/>
            <w:shd w:val="clear" w:color="auto" w:fill="auto"/>
          </w:tcPr>
          <w:p w14:paraId="0E071D47" w14:textId="77777777" w:rsidR="00A32D52" w:rsidRPr="00E04E78" w:rsidRDefault="00A32D52" w:rsidP="00BF5EA6">
            <w:pPr>
              <w:spacing w:before="80" w:after="40"/>
            </w:pPr>
            <w:r w:rsidRPr="00E04E78">
              <w:t>KLIMA-MED Kucharski Piotr</w:t>
            </w:r>
          </w:p>
          <w:p w14:paraId="41FAEB6F" w14:textId="0CE63B9C" w:rsidR="00A32D52" w:rsidRPr="00E04E78" w:rsidRDefault="00AD75CA" w:rsidP="00BF5EA6">
            <w:r>
              <w:t xml:space="preserve">Ul. </w:t>
            </w:r>
            <w:r w:rsidR="00A32D52" w:rsidRPr="00E04E78">
              <w:t xml:space="preserve">Łąkowa 3c </w:t>
            </w:r>
          </w:p>
          <w:p w14:paraId="5226D578" w14:textId="77777777" w:rsidR="00A32D52" w:rsidRPr="00E04E78" w:rsidRDefault="00A32D52" w:rsidP="00BF5EA6">
            <w:pPr>
              <w:spacing w:after="80"/>
              <w:jc w:val="both"/>
            </w:pPr>
            <w:r w:rsidRPr="00E04E78">
              <w:t>18-400 Stare Kupiski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D835C2" w14:textId="77777777" w:rsidR="00A32D52" w:rsidRPr="00E04E78" w:rsidRDefault="00A32D52" w:rsidP="00BF5EA6">
            <w:pPr>
              <w:spacing w:before="80" w:after="80"/>
              <w:jc w:val="center"/>
            </w:pPr>
            <w:r w:rsidRPr="00E04E78">
              <w:t>400 000.00 zł</w:t>
            </w:r>
          </w:p>
        </w:tc>
      </w:tr>
    </w:tbl>
    <w:p w14:paraId="6D1E8402" w14:textId="77777777" w:rsidR="0069085C" w:rsidRPr="00E04E78" w:rsidRDefault="0069085C" w:rsidP="00A80738">
      <w:pPr>
        <w:spacing w:before="120" w:after="120"/>
        <w:jc w:val="both"/>
      </w:pPr>
    </w:p>
    <w:p w14:paraId="46BB31F1" w14:textId="77777777" w:rsidR="00577BC6" w:rsidRDefault="00577BC6" w:rsidP="00A80738">
      <w:pPr>
        <w:spacing w:before="120" w:after="120"/>
        <w:jc w:val="both"/>
      </w:pPr>
    </w:p>
    <w:p w14:paraId="0E5C637B" w14:textId="63081A69" w:rsidR="00C236D3" w:rsidRPr="00E04E78" w:rsidRDefault="00C236D3" w:rsidP="00272F5B"/>
    <w:sectPr w:rsidR="00C236D3" w:rsidRPr="00E04E78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F4298" w14:textId="77777777" w:rsidR="00B716E0" w:rsidRDefault="00B716E0">
      <w:r>
        <w:separator/>
      </w:r>
    </w:p>
  </w:endnote>
  <w:endnote w:type="continuationSeparator" w:id="0">
    <w:p w14:paraId="340E8BDF" w14:textId="77777777" w:rsidR="00B716E0" w:rsidRDefault="00B71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8015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676B3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1ECC1" w14:textId="6CA1FDB2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4DA0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1C763E" w14:textId="77777777" w:rsidR="009F189D" w:rsidRDefault="009F189D">
    <w:pPr>
      <w:pStyle w:val="Stopka"/>
      <w:tabs>
        <w:tab w:val="clear" w:pos="4536"/>
      </w:tabs>
      <w:jc w:val="center"/>
    </w:pPr>
  </w:p>
  <w:p w14:paraId="45F0D13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2134B5" w14:textId="77777777" w:rsidR="00B716E0" w:rsidRDefault="00B716E0">
      <w:r>
        <w:separator/>
      </w:r>
    </w:p>
  </w:footnote>
  <w:footnote w:type="continuationSeparator" w:id="0">
    <w:p w14:paraId="005CEA2C" w14:textId="77777777" w:rsidR="00B716E0" w:rsidRDefault="00B716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C3CFF" w14:textId="77777777" w:rsidR="00A32D52" w:rsidRDefault="00A32D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DBE61" w14:textId="77777777" w:rsidR="00A32D52" w:rsidRDefault="00A32D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9468F" w14:textId="77777777" w:rsidR="00A32D52" w:rsidRDefault="00A32D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16E0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72F5B"/>
    <w:rsid w:val="00355C9D"/>
    <w:rsid w:val="003B6B36"/>
    <w:rsid w:val="003D72FD"/>
    <w:rsid w:val="003F57CD"/>
    <w:rsid w:val="00423179"/>
    <w:rsid w:val="00490DC0"/>
    <w:rsid w:val="00493F8C"/>
    <w:rsid w:val="004C7E9B"/>
    <w:rsid w:val="00512A4F"/>
    <w:rsid w:val="00577BC6"/>
    <w:rsid w:val="00601802"/>
    <w:rsid w:val="0069085C"/>
    <w:rsid w:val="00843263"/>
    <w:rsid w:val="00861E75"/>
    <w:rsid w:val="008A26A5"/>
    <w:rsid w:val="008F318B"/>
    <w:rsid w:val="0095662C"/>
    <w:rsid w:val="00960CEB"/>
    <w:rsid w:val="009D19BD"/>
    <w:rsid w:val="009F189D"/>
    <w:rsid w:val="00A32D52"/>
    <w:rsid w:val="00A80738"/>
    <w:rsid w:val="00AD75CA"/>
    <w:rsid w:val="00B521EF"/>
    <w:rsid w:val="00B716E0"/>
    <w:rsid w:val="00C236D3"/>
    <w:rsid w:val="00C659E2"/>
    <w:rsid w:val="00CB0802"/>
    <w:rsid w:val="00CF7835"/>
    <w:rsid w:val="00D665F5"/>
    <w:rsid w:val="00D7128F"/>
    <w:rsid w:val="00E04E78"/>
    <w:rsid w:val="00EA3476"/>
    <w:rsid w:val="00F070A3"/>
    <w:rsid w:val="00F44906"/>
    <w:rsid w:val="00F95C33"/>
    <w:rsid w:val="00FF4AB1"/>
    <w:rsid w:val="00FF5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6C6E01"/>
  <w15:chartTrackingRefBased/>
  <w15:docId w15:val="{DDD779C0-1DB5-43DF-9FE9-F3F385D34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203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2025-02-13T12:42:00Z</cp:lastPrinted>
  <dcterms:created xsi:type="dcterms:W3CDTF">2025-02-13T13:05:00Z</dcterms:created>
  <dcterms:modified xsi:type="dcterms:W3CDTF">2025-02-13T13:05:00Z</dcterms:modified>
</cp:coreProperties>
</file>