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E1082C" w:rsidRPr="00E1082C">
        <w:rPr>
          <w:rFonts w:ascii="Times New Roman" w:hAnsi="Times New Roman"/>
          <w:b/>
        </w:rPr>
        <w:t>Usługa organizacji wizyt studyjnych dla studentów i nauczycieli w ramach projektu KOMPAS AGH - DE-dzp.272-</w:t>
      </w:r>
      <w:r w:rsidR="00504740">
        <w:rPr>
          <w:rFonts w:ascii="Times New Roman" w:hAnsi="Times New Roman"/>
          <w:b/>
        </w:rPr>
        <w:t>74/25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30F" w:rsidRDefault="0058030F" w:rsidP="0038231F">
      <w:pPr>
        <w:spacing w:after="0" w:line="240" w:lineRule="auto"/>
      </w:pPr>
      <w:r>
        <w:separator/>
      </w:r>
    </w:p>
  </w:endnote>
  <w:endnote w:type="continuationSeparator" w:id="0">
    <w:p w:rsidR="0058030F" w:rsidRDefault="005803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30F" w:rsidRDefault="0058030F" w:rsidP="0038231F">
      <w:pPr>
        <w:spacing w:after="0" w:line="240" w:lineRule="auto"/>
      </w:pPr>
      <w:r>
        <w:separator/>
      </w:r>
    </w:p>
  </w:footnote>
  <w:footnote w:type="continuationSeparator" w:id="0">
    <w:p w:rsidR="0058030F" w:rsidRDefault="0058030F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1DC96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65552-FC0B-4F1D-B29A-08B7762E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2025-02-11T10:06:00Z</dcterms:created>
  <dcterms:modified xsi:type="dcterms:W3CDTF">2025-02-11T10:06:00Z</dcterms:modified>
</cp:coreProperties>
</file>