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C40A6C" w14:textId="6823F321" w:rsidR="00EB1359" w:rsidRPr="006A0BD4" w:rsidRDefault="00EF1747" w:rsidP="006A0BD4">
      <w:pPr>
        <w:spacing w:after="240"/>
        <w:jc w:val="right"/>
        <w:rPr>
          <w:sz w:val="22"/>
          <w:szCs w:val="22"/>
        </w:rPr>
      </w:pPr>
      <w:r w:rsidRPr="006A0BD4">
        <w:rPr>
          <w:sz w:val="22"/>
          <w:szCs w:val="22"/>
        </w:rPr>
        <w:t>Kraków</w:t>
      </w:r>
      <w:r w:rsidR="00EB1359" w:rsidRPr="006A0BD4">
        <w:rPr>
          <w:sz w:val="22"/>
          <w:szCs w:val="22"/>
        </w:rPr>
        <w:t xml:space="preserve"> dnia: </w:t>
      </w:r>
      <w:r w:rsidR="000439C7">
        <w:rPr>
          <w:sz w:val="22"/>
          <w:szCs w:val="22"/>
        </w:rPr>
        <w:t>13.02.2025r.</w:t>
      </w:r>
    </w:p>
    <w:p w14:paraId="27D082FD" w14:textId="77777777" w:rsidR="00775DAE" w:rsidRPr="006A0BD4" w:rsidRDefault="00775DAE" w:rsidP="00775DAE">
      <w:pPr>
        <w:rPr>
          <w:b/>
          <w:bCs/>
          <w:sz w:val="24"/>
          <w:szCs w:val="24"/>
        </w:rPr>
      </w:pPr>
      <w:r w:rsidRPr="006A0BD4">
        <w:rPr>
          <w:b/>
          <w:bCs/>
          <w:sz w:val="24"/>
          <w:szCs w:val="24"/>
        </w:rPr>
        <w:t xml:space="preserve">Szpital Miejski Specjalistyczny </w:t>
      </w:r>
    </w:p>
    <w:p w14:paraId="053DEEC4" w14:textId="77777777" w:rsidR="00775DAE" w:rsidRPr="006A0BD4" w:rsidRDefault="00775DAE" w:rsidP="00775DAE">
      <w:pPr>
        <w:rPr>
          <w:sz w:val="24"/>
          <w:szCs w:val="24"/>
        </w:rPr>
      </w:pPr>
      <w:r w:rsidRPr="006A0BD4">
        <w:rPr>
          <w:b/>
          <w:bCs/>
          <w:sz w:val="24"/>
          <w:szCs w:val="24"/>
        </w:rPr>
        <w:t>im. Gabriela Narutowicza w Krakowie</w:t>
      </w:r>
    </w:p>
    <w:p w14:paraId="33FD9A4A" w14:textId="77777777" w:rsidR="00775DAE" w:rsidRPr="006A0BD4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6A0BD4">
        <w:rPr>
          <w:sz w:val="24"/>
          <w:szCs w:val="24"/>
        </w:rPr>
        <w:t>ul. Prądnicka 35-37</w:t>
      </w:r>
    </w:p>
    <w:p w14:paraId="2314CE7E" w14:textId="77777777" w:rsidR="00775DAE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6A0BD4">
        <w:rPr>
          <w:sz w:val="24"/>
          <w:szCs w:val="24"/>
        </w:rPr>
        <w:t>31-202 Kraków</w:t>
      </w:r>
    </w:p>
    <w:p w14:paraId="72BFB1E8" w14:textId="77777777" w:rsidR="006A0BD4" w:rsidRPr="006A0BD4" w:rsidRDefault="006A0BD4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6B49A8A" w14:textId="77777777" w:rsidR="00EB1359" w:rsidRPr="006A0BD4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6A0BD4">
        <w:rPr>
          <w:b/>
          <w:kern w:val="28"/>
          <w:sz w:val="28"/>
        </w:rPr>
        <w:t>ZAWIADOMIENIE</w:t>
      </w:r>
    </w:p>
    <w:p w14:paraId="399990FA" w14:textId="38FE5A1B" w:rsidR="00EB1359" w:rsidRPr="006A0BD4" w:rsidRDefault="00775DAE" w:rsidP="00EB1359">
      <w:pPr>
        <w:spacing w:after="480"/>
        <w:jc w:val="center"/>
        <w:rPr>
          <w:b/>
          <w:sz w:val="28"/>
          <w:szCs w:val="24"/>
        </w:rPr>
      </w:pPr>
      <w:r w:rsidRPr="006A0BD4">
        <w:rPr>
          <w:b/>
          <w:sz w:val="28"/>
          <w:szCs w:val="24"/>
        </w:rPr>
        <w:t xml:space="preserve">O UNIEWAŻNIENIU POSTĘPOWANIA W ZAKRESIE </w:t>
      </w:r>
      <w:r w:rsidR="006A0BD4">
        <w:rPr>
          <w:b/>
          <w:sz w:val="28"/>
          <w:szCs w:val="24"/>
        </w:rPr>
        <w:t>PAKIETÓW</w:t>
      </w:r>
      <w:r w:rsidR="006A0BD4">
        <w:rPr>
          <w:b/>
          <w:sz w:val="28"/>
          <w:szCs w:val="24"/>
        </w:rPr>
        <w:br/>
        <w:t>7,8,9,18,19,26,27,37,41,43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EF1747" w:rsidRPr="006A0BD4" w14:paraId="063653B7" w14:textId="77777777" w:rsidTr="006B0118">
        <w:trPr>
          <w:trHeight w:val="638"/>
        </w:trPr>
        <w:tc>
          <w:tcPr>
            <w:tcW w:w="959" w:type="dxa"/>
            <w:shd w:val="clear" w:color="auto" w:fill="auto"/>
          </w:tcPr>
          <w:p w14:paraId="535B8F6D" w14:textId="77777777" w:rsidR="00EF1747" w:rsidRPr="006A0BD4" w:rsidRDefault="00EF1747" w:rsidP="006B011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A0BD4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A9A22CF" w14:textId="07C48D72" w:rsidR="00EF1747" w:rsidRPr="006A0BD4" w:rsidRDefault="00EF1747" w:rsidP="006B011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A0BD4">
              <w:rPr>
                <w:sz w:val="22"/>
                <w:szCs w:val="22"/>
              </w:rPr>
              <w:t>postępowania o udzielenie zamówienia publicznego, prowadzonego w trybie przetarg</w:t>
            </w:r>
            <w:r w:rsidR="006A0BD4">
              <w:rPr>
                <w:sz w:val="22"/>
                <w:szCs w:val="22"/>
              </w:rPr>
              <w:t>u</w:t>
            </w:r>
            <w:r w:rsidRPr="006A0BD4">
              <w:rPr>
                <w:sz w:val="22"/>
                <w:szCs w:val="22"/>
              </w:rPr>
              <w:t xml:space="preserve"> nieograniczon</w:t>
            </w:r>
            <w:r w:rsidR="006A0BD4">
              <w:rPr>
                <w:sz w:val="22"/>
                <w:szCs w:val="22"/>
              </w:rPr>
              <w:t>ego</w:t>
            </w:r>
            <w:r w:rsidRPr="006A0BD4">
              <w:rPr>
                <w:b/>
                <w:sz w:val="22"/>
                <w:szCs w:val="22"/>
              </w:rPr>
              <w:t xml:space="preserve"> </w:t>
            </w:r>
            <w:r w:rsidRPr="006A0BD4">
              <w:rPr>
                <w:bCs/>
                <w:sz w:val="22"/>
                <w:szCs w:val="22"/>
              </w:rPr>
              <w:t>”</w:t>
            </w:r>
            <w:r w:rsidRPr="006A0BD4">
              <w:rPr>
                <w:b/>
                <w:bCs/>
                <w:i/>
                <w:iCs/>
                <w:sz w:val="22"/>
                <w:szCs w:val="22"/>
              </w:rPr>
              <w:t>Zakup i dostawa produktów farmaceutycznych IV</w:t>
            </w:r>
            <w:r w:rsidRPr="006A0BD4">
              <w:rPr>
                <w:bCs/>
                <w:sz w:val="22"/>
                <w:szCs w:val="22"/>
              </w:rPr>
              <w:t>”</w:t>
            </w:r>
            <w:r w:rsidRPr="006A0BD4">
              <w:rPr>
                <w:b/>
                <w:sz w:val="22"/>
                <w:szCs w:val="22"/>
              </w:rPr>
              <w:t xml:space="preserve"> </w:t>
            </w:r>
            <w:r w:rsidRPr="006A0BD4">
              <w:rPr>
                <w:bCs/>
                <w:sz w:val="22"/>
                <w:szCs w:val="22"/>
              </w:rPr>
              <w:t>– znak sprawy</w:t>
            </w:r>
            <w:r w:rsidRPr="006A0BD4">
              <w:rPr>
                <w:b/>
                <w:sz w:val="22"/>
                <w:szCs w:val="22"/>
              </w:rPr>
              <w:t xml:space="preserve"> ZP/73/2024</w:t>
            </w:r>
            <w:r w:rsidRPr="006A0BD4">
              <w:rPr>
                <w:bCs/>
                <w:sz w:val="22"/>
                <w:szCs w:val="22"/>
              </w:rPr>
              <w:t>.</w:t>
            </w:r>
          </w:p>
        </w:tc>
      </w:tr>
    </w:tbl>
    <w:p w14:paraId="6D365856" w14:textId="77777777" w:rsidR="00010B31" w:rsidRPr="006A0BD4" w:rsidRDefault="00010B31" w:rsidP="006A0BD4">
      <w:pPr>
        <w:pStyle w:val="Nagwek"/>
        <w:tabs>
          <w:tab w:val="left" w:pos="708"/>
        </w:tabs>
        <w:rPr>
          <w:b/>
          <w:sz w:val="24"/>
        </w:rPr>
      </w:pPr>
    </w:p>
    <w:p w14:paraId="58E7D8AC" w14:textId="77777777" w:rsidR="00010B31" w:rsidRPr="006A0BD4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51701B05" w14:textId="77777777" w:rsidR="00010B31" w:rsidRPr="006A0BD4" w:rsidRDefault="00EB1359" w:rsidP="006A0BD4">
      <w:pPr>
        <w:spacing w:line="276" w:lineRule="auto"/>
        <w:jc w:val="both"/>
        <w:rPr>
          <w:sz w:val="22"/>
          <w:szCs w:val="22"/>
        </w:rPr>
      </w:pPr>
      <w:r w:rsidRPr="006A0BD4">
        <w:rPr>
          <w:sz w:val="22"/>
          <w:szCs w:val="22"/>
        </w:rPr>
        <w:t>Zamawiający, działając na podstawie art. 260 ustawy z dnia 11 września 2019</w:t>
      </w:r>
      <w:r w:rsidR="00775DAE" w:rsidRPr="006A0BD4">
        <w:rPr>
          <w:sz w:val="22"/>
          <w:szCs w:val="22"/>
        </w:rPr>
        <w:t xml:space="preserve"> </w:t>
      </w:r>
      <w:r w:rsidRPr="006A0BD4">
        <w:rPr>
          <w:sz w:val="22"/>
          <w:szCs w:val="22"/>
        </w:rPr>
        <w:t>r. Prawo zamówień publicznych</w:t>
      </w:r>
      <w:r w:rsidR="00775DAE" w:rsidRPr="006A0BD4">
        <w:rPr>
          <w:sz w:val="22"/>
          <w:szCs w:val="22"/>
        </w:rPr>
        <w:t xml:space="preserve">, </w:t>
      </w:r>
      <w:r w:rsidRPr="006A0BD4">
        <w:rPr>
          <w:sz w:val="22"/>
          <w:szCs w:val="22"/>
        </w:rPr>
        <w:t xml:space="preserve">zwanej dalej „ustawą Pzp”, zawiadamia, że unieważnia postępowanie o udzielenie zamówienia publicznego </w:t>
      </w:r>
      <w:r w:rsidR="00010B31" w:rsidRPr="006A0BD4">
        <w:rPr>
          <w:sz w:val="22"/>
          <w:szCs w:val="22"/>
        </w:rPr>
        <w:t>na</w:t>
      </w:r>
      <w:r w:rsidRPr="006A0BD4">
        <w:rPr>
          <w:sz w:val="22"/>
          <w:szCs w:val="22"/>
        </w:rPr>
        <w:t xml:space="preserve"> </w:t>
      </w:r>
      <w:r w:rsidR="00010B31" w:rsidRPr="006A0BD4">
        <w:rPr>
          <w:sz w:val="22"/>
          <w:szCs w:val="22"/>
        </w:rPr>
        <w:t>stępujące części:</w:t>
      </w:r>
    </w:p>
    <w:p w14:paraId="54C9752B" w14:textId="77777777" w:rsidR="00775DAE" w:rsidRPr="006A0BD4" w:rsidRDefault="00775DAE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8471"/>
      </w:tblGrid>
      <w:tr w:rsidR="00D44D12" w:rsidRPr="006A0BD4" w14:paraId="5DCAD67A" w14:textId="77777777" w:rsidTr="006A0BD4">
        <w:trPr>
          <w:trHeight w:val="62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0D11B" w14:textId="77777777" w:rsidR="00D44D12" w:rsidRPr="006A0BD4" w:rsidRDefault="00D44D12" w:rsidP="006A0BD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6A0BD4">
              <w:rPr>
                <w:sz w:val="22"/>
                <w:szCs w:val="22"/>
              </w:rPr>
              <w:t>Część nr</w:t>
            </w:r>
          </w:p>
        </w:tc>
        <w:tc>
          <w:tcPr>
            <w:tcW w:w="8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2D485" w14:textId="77777777" w:rsidR="00D44D12" w:rsidRPr="006A0BD4" w:rsidRDefault="00D44D12" w:rsidP="006A0BD4">
            <w:pPr>
              <w:spacing w:before="60" w:line="276" w:lineRule="auto"/>
              <w:jc w:val="both"/>
              <w:rPr>
                <w:b/>
                <w:sz w:val="22"/>
                <w:szCs w:val="22"/>
              </w:rPr>
            </w:pPr>
            <w:r w:rsidRPr="006A0BD4">
              <w:rPr>
                <w:b/>
                <w:sz w:val="22"/>
                <w:szCs w:val="22"/>
              </w:rPr>
              <w:t>Temat</w:t>
            </w:r>
          </w:p>
          <w:p w14:paraId="211FD8BF" w14:textId="77777777" w:rsidR="00D44D12" w:rsidRPr="006A0BD4" w:rsidRDefault="00D44D12" w:rsidP="006A0BD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A0BD4">
              <w:rPr>
                <w:sz w:val="22"/>
                <w:szCs w:val="22"/>
              </w:rPr>
              <w:t>Uzasadnienie prawne i faktyczne</w:t>
            </w:r>
          </w:p>
        </w:tc>
      </w:tr>
      <w:tr w:rsidR="00EF1747" w:rsidRPr="006A0BD4" w14:paraId="662AB79D" w14:textId="77777777" w:rsidTr="006A0BD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2DDE9" w14:textId="77777777" w:rsidR="00EF1747" w:rsidRPr="006A0BD4" w:rsidRDefault="00EF1747" w:rsidP="006A0BD4">
            <w:pPr>
              <w:spacing w:before="60"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6A0BD4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8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81A73" w14:textId="77777777" w:rsidR="00EF1747" w:rsidRPr="006A0BD4" w:rsidRDefault="00EF1747" w:rsidP="006A0BD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6A0BD4">
              <w:rPr>
                <w:b/>
                <w:sz w:val="22"/>
                <w:szCs w:val="22"/>
              </w:rPr>
              <w:t>Pakiet 7 – Indocyanine green</w:t>
            </w:r>
          </w:p>
          <w:p w14:paraId="28FB6959" w14:textId="77777777" w:rsidR="00EF1747" w:rsidRPr="006A0BD4" w:rsidRDefault="00EF1747" w:rsidP="006A0BD4">
            <w:pPr>
              <w:spacing w:line="276" w:lineRule="auto"/>
              <w:jc w:val="both"/>
              <w:rPr>
                <w:u w:val="single"/>
              </w:rPr>
            </w:pPr>
            <w:r w:rsidRPr="006A0BD4">
              <w:rPr>
                <w:u w:val="single"/>
              </w:rPr>
              <w:t>Uzasadnienie prawne:</w:t>
            </w:r>
          </w:p>
          <w:p w14:paraId="50053E51" w14:textId="5AAA221E" w:rsidR="00EF1747" w:rsidRPr="006A0BD4" w:rsidRDefault="006A0BD4" w:rsidP="006A0BD4">
            <w:pPr>
              <w:spacing w:after="40" w:line="276" w:lineRule="auto"/>
              <w:jc w:val="both"/>
            </w:pPr>
            <w:r w:rsidRPr="006A0BD4">
              <w:t xml:space="preserve">Art. 255 pkt 1 ustawy Pzp - </w:t>
            </w:r>
            <w:r w:rsidR="00EF1747" w:rsidRPr="006A0BD4">
              <w:t xml:space="preserve">nie złożono żadnego wniosku o dopuszczenie do udziału </w:t>
            </w:r>
            <w:r>
              <w:br/>
            </w:r>
            <w:r w:rsidR="00EF1747" w:rsidRPr="006A0BD4">
              <w:t>w postępowaniu albo żadnej oferty</w:t>
            </w:r>
          </w:p>
          <w:p w14:paraId="74349219" w14:textId="77777777" w:rsidR="00EF1747" w:rsidRPr="006A0BD4" w:rsidRDefault="00EF1747" w:rsidP="006A0BD4">
            <w:pPr>
              <w:spacing w:line="276" w:lineRule="auto"/>
              <w:jc w:val="both"/>
              <w:rPr>
                <w:u w:val="single"/>
              </w:rPr>
            </w:pPr>
            <w:r w:rsidRPr="006A0BD4">
              <w:rPr>
                <w:u w:val="single"/>
              </w:rPr>
              <w:t>Uzasadnienie faktyczne:</w:t>
            </w:r>
          </w:p>
          <w:p w14:paraId="1FD5BFC5" w14:textId="3EA55849" w:rsidR="00EF1747" w:rsidRPr="006A0BD4" w:rsidRDefault="00EF1747" w:rsidP="006A0BD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6A0BD4">
              <w:t xml:space="preserve">Art. 255 pkt 1 ustawy Pzp - nie złożono żadnej oferty. W postępowaniu nie wpłynęła żadna oferta </w:t>
            </w:r>
            <w:r w:rsidR="006A0BD4">
              <w:br/>
            </w:r>
            <w:r w:rsidRPr="006A0BD4">
              <w:t>w terminie przewidzianym na składanie ofert, tj. do dnia 15 stycznia 2025 r. do godziny 11:00.</w:t>
            </w:r>
          </w:p>
        </w:tc>
      </w:tr>
      <w:tr w:rsidR="00EF1747" w:rsidRPr="006A0BD4" w14:paraId="7EE55CE6" w14:textId="77777777" w:rsidTr="006A0BD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2F414" w14:textId="77777777" w:rsidR="00EF1747" w:rsidRPr="006A0BD4" w:rsidRDefault="00EF1747" w:rsidP="006A0BD4">
            <w:pPr>
              <w:spacing w:before="60"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6A0BD4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8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A6847" w14:textId="77777777" w:rsidR="00EF1747" w:rsidRPr="006A0BD4" w:rsidRDefault="00EF1747" w:rsidP="006A0BD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6A0BD4">
              <w:rPr>
                <w:b/>
                <w:sz w:val="22"/>
                <w:szCs w:val="22"/>
              </w:rPr>
              <w:t>Pakiet 8 - Mleko hipoalergiczne dla niemowląt</w:t>
            </w:r>
          </w:p>
          <w:p w14:paraId="7DAF2A6E" w14:textId="77777777" w:rsidR="00EF1747" w:rsidRPr="006A0BD4" w:rsidRDefault="00EF1747" w:rsidP="006A0BD4">
            <w:pPr>
              <w:spacing w:line="276" w:lineRule="auto"/>
              <w:jc w:val="both"/>
              <w:rPr>
                <w:u w:val="single"/>
              </w:rPr>
            </w:pPr>
            <w:r w:rsidRPr="006A0BD4">
              <w:rPr>
                <w:u w:val="single"/>
              </w:rPr>
              <w:t>Uzasadnienie prawne:</w:t>
            </w:r>
          </w:p>
          <w:p w14:paraId="43FBB878" w14:textId="00F0A524" w:rsidR="00EF1747" w:rsidRPr="006A0BD4" w:rsidRDefault="006A0BD4" w:rsidP="006A0BD4">
            <w:pPr>
              <w:spacing w:after="40" w:line="276" w:lineRule="auto"/>
              <w:jc w:val="both"/>
            </w:pPr>
            <w:r w:rsidRPr="006A0BD4">
              <w:t xml:space="preserve">Art. 255 pkt 1 ustawy Pzp - </w:t>
            </w:r>
            <w:r w:rsidR="00EF1747" w:rsidRPr="006A0BD4">
              <w:t xml:space="preserve">nie złożono żadnego wniosku o dopuszczenie do udziału </w:t>
            </w:r>
            <w:r>
              <w:br/>
            </w:r>
            <w:r w:rsidR="00EF1747" w:rsidRPr="006A0BD4">
              <w:t>w postępowaniu albo żadnej oferty</w:t>
            </w:r>
          </w:p>
          <w:p w14:paraId="2AE0ACD6" w14:textId="77777777" w:rsidR="00EF1747" w:rsidRPr="006A0BD4" w:rsidRDefault="00EF1747" w:rsidP="006A0BD4">
            <w:pPr>
              <w:spacing w:line="276" w:lineRule="auto"/>
              <w:jc w:val="both"/>
              <w:rPr>
                <w:u w:val="single"/>
              </w:rPr>
            </w:pPr>
            <w:r w:rsidRPr="006A0BD4">
              <w:rPr>
                <w:u w:val="single"/>
              </w:rPr>
              <w:t>Uzasadnienie faktyczne:</w:t>
            </w:r>
          </w:p>
          <w:p w14:paraId="08534E09" w14:textId="6838C355" w:rsidR="00EF1747" w:rsidRPr="006A0BD4" w:rsidRDefault="00EF1747" w:rsidP="006A0BD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6A0BD4">
              <w:t xml:space="preserve">Art. 255 pkt 1 ustawy Pzp - nie złożono żadnej oferty. W postępowaniu nie wpłynęła żadna oferta </w:t>
            </w:r>
            <w:r w:rsidR="006A0BD4">
              <w:br/>
            </w:r>
            <w:r w:rsidRPr="006A0BD4">
              <w:t>w terminie przewidzianym na składanie ofert, tj. do dnia 15 stycznia 2025 r. do godziny 11:00.</w:t>
            </w:r>
          </w:p>
        </w:tc>
      </w:tr>
      <w:tr w:rsidR="00EF1747" w:rsidRPr="006A0BD4" w14:paraId="23F38813" w14:textId="77777777" w:rsidTr="006A0BD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9D525" w14:textId="77777777" w:rsidR="00EF1747" w:rsidRPr="006A0BD4" w:rsidRDefault="00EF1747" w:rsidP="006A0BD4">
            <w:pPr>
              <w:spacing w:before="60"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6A0BD4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8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2D45F" w14:textId="77777777" w:rsidR="00EF1747" w:rsidRPr="006A0BD4" w:rsidRDefault="00EF1747" w:rsidP="006A0BD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6A0BD4">
              <w:rPr>
                <w:b/>
                <w:sz w:val="22"/>
                <w:szCs w:val="22"/>
              </w:rPr>
              <w:t>Pakiet 9 - Sterylny roztwór glukozy</w:t>
            </w:r>
          </w:p>
          <w:p w14:paraId="5BF9F183" w14:textId="77777777" w:rsidR="00EF1747" w:rsidRPr="006A0BD4" w:rsidRDefault="00EF1747" w:rsidP="006A0BD4">
            <w:pPr>
              <w:spacing w:line="276" w:lineRule="auto"/>
              <w:jc w:val="both"/>
              <w:rPr>
                <w:u w:val="single"/>
              </w:rPr>
            </w:pPr>
            <w:r w:rsidRPr="006A0BD4">
              <w:rPr>
                <w:u w:val="single"/>
              </w:rPr>
              <w:t>Uzasadnienie prawne:</w:t>
            </w:r>
          </w:p>
          <w:p w14:paraId="1EB326DA" w14:textId="59CB6747" w:rsidR="00EF1747" w:rsidRPr="006A0BD4" w:rsidRDefault="006A0BD4" w:rsidP="006A0BD4">
            <w:pPr>
              <w:spacing w:after="40" w:line="276" w:lineRule="auto"/>
              <w:jc w:val="both"/>
            </w:pPr>
            <w:r w:rsidRPr="006A0BD4">
              <w:t xml:space="preserve">Art. 255 pkt 1 ustawy Pzp - </w:t>
            </w:r>
            <w:r w:rsidR="00EF1747" w:rsidRPr="006A0BD4">
              <w:t xml:space="preserve">nie złożono żadnego wniosku o dopuszczenie do udziału </w:t>
            </w:r>
            <w:r>
              <w:br/>
            </w:r>
            <w:r w:rsidR="00EF1747" w:rsidRPr="006A0BD4">
              <w:t>w postępowaniu albo żadnej oferty</w:t>
            </w:r>
          </w:p>
          <w:p w14:paraId="59E64120" w14:textId="77777777" w:rsidR="00EF1747" w:rsidRPr="006A0BD4" w:rsidRDefault="00EF1747" w:rsidP="006A0BD4">
            <w:pPr>
              <w:spacing w:line="276" w:lineRule="auto"/>
              <w:jc w:val="both"/>
              <w:rPr>
                <w:u w:val="single"/>
              </w:rPr>
            </w:pPr>
            <w:r w:rsidRPr="006A0BD4">
              <w:rPr>
                <w:u w:val="single"/>
              </w:rPr>
              <w:t>Uzasadnienie faktyczne:</w:t>
            </w:r>
          </w:p>
          <w:p w14:paraId="715D50D9" w14:textId="64AA7369" w:rsidR="00EF1747" w:rsidRPr="006A0BD4" w:rsidRDefault="00EF1747" w:rsidP="006A0BD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6A0BD4">
              <w:t xml:space="preserve">Art. 255 pkt 1 ustawy Pzp - nie złożono żadnej oferty. W postępowaniu nie wpłynęła żadna oferta </w:t>
            </w:r>
            <w:r w:rsidR="006A0BD4">
              <w:br/>
            </w:r>
            <w:r w:rsidRPr="006A0BD4">
              <w:t>w terminie przewidzianym na składanie ofert, tj. do dnia 15 stycznia 2025 r. do godziny 11:00.</w:t>
            </w:r>
          </w:p>
        </w:tc>
      </w:tr>
      <w:tr w:rsidR="00EF1747" w:rsidRPr="006A0BD4" w14:paraId="29FAD2C2" w14:textId="77777777" w:rsidTr="006A0BD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80277" w14:textId="77777777" w:rsidR="00EF1747" w:rsidRPr="006A0BD4" w:rsidRDefault="00EF1747" w:rsidP="006A0BD4">
            <w:pPr>
              <w:spacing w:before="60"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6A0BD4">
              <w:rPr>
                <w:b/>
                <w:bCs/>
                <w:sz w:val="22"/>
                <w:szCs w:val="22"/>
              </w:rPr>
              <w:lastRenderedPageBreak/>
              <w:t>18</w:t>
            </w:r>
          </w:p>
        </w:tc>
        <w:tc>
          <w:tcPr>
            <w:tcW w:w="8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36699" w14:textId="77777777" w:rsidR="00EF1747" w:rsidRPr="006A0BD4" w:rsidRDefault="00EF1747" w:rsidP="006A0BD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6A0BD4">
              <w:rPr>
                <w:b/>
                <w:sz w:val="22"/>
                <w:szCs w:val="22"/>
              </w:rPr>
              <w:t>Pakiet 18 - Immunoglobulina anti-RH0 (D) I</w:t>
            </w:r>
          </w:p>
          <w:p w14:paraId="3AC3CD7B" w14:textId="77777777" w:rsidR="00EF1747" w:rsidRPr="006A0BD4" w:rsidRDefault="00EF1747" w:rsidP="006A0BD4">
            <w:pPr>
              <w:spacing w:line="276" w:lineRule="auto"/>
              <w:jc w:val="both"/>
              <w:rPr>
                <w:u w:val="single"/>
              </w:rPr>
            </w:pPr>
            <w:r w:rsidRPr="006A0BD4">
              <w:rPr>
                <w:u w:val="single"/>
              </w:rPr>
              <w:t>Uzasadnienie prawne:</w:t>
            </w:r>
          </w:p>
          <w:p w14:paraId="04AEAF9E" w14:textId="71E2D419" w:rsidR="00EF1747" w:rsidRPr="006A0BD4" w:rsidRDefault="006A0BD4" w:rsidP="006A0BD4">
            <w:pPr>
              <w:spacing w:after="40" w:line="276" w:lineRule="auto"/>
              <w:jc w:val="both"/>
            </w:pPr>
            <w:r w:rsidRPr="006A0BD4">
              <w:t xml:space="preserve">Art. 255 pkt 1 ustawy Pzp - </w:t>
            </w:r>
            <w:r w:rsidR="00EF1747" w:rsidRPr="006A0BD4">
              <w:t xml:space="preserve">nie złożono żadnego wniosku o dopuszczenie do udziału </w:t>
            </w:r>
            <w:r>
              <w:br/>
            </w:r>
            <w:r w:rsidR="00EF1747" w:rsidRPr="006A0BD4">
              <w:t>w postępowaniu albo żadnej oferty</w:t>
            </w:r>
          </w:p>
          <w:p w14:paraId="3C940243" w14:textId="77777777" w:rsidR="00EF1747" w:rsidRPr="006A0BD4" w:rsidRDefault="00EF1747" w:rsidP="006A0BD4">
            <w:pPr>
              <w:spacing w:line="276" w:lineRule="auto"/>
              <w:jc w:val="both"/>
              <w:rPr>
                <w:u w:val="single"/>
              </w:rPr>
            </w:pPr>
            <w:r w:rsidRPr="006A0BD4">
              <w:rPr>
                <w:u w:val="single"/>
              </w:rPr>
              <w:t>Uzasadnienie faktyczne:</w:t>
            </w:r>
          </w:p>
          <w:p w14:paraId="15279138" w14:textId="7A1A73AF" w:rsidR="00EF1747" w:rsidRPr="006A0BD4" w:rsidRDefault="00EF1747" w:rsidP="006A0BD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6A0BD4">
              <w:t xml:space="preserve">Art. 255 pkt 1 ustawy Pzp - nie złożono żadnej oferty. W postępowaniu nie wpłynęła żadna oferta </w:t>
            </w:r>
            <w:r w:rsidR="006A0BD4">
              <w:br/>
            </w:r>
            <w:r w:rsidRPr="006A0BD4">
              <w:t>w terminie przewidzianym na składanie ofert, tj. do dnia 15 stycznia 2025 r. do godziny 11:00.</w:t>
            </w:r>
          </w:p>
        </w:tc>
      </w:tr>
      <w:tr w:rsidR="00EF1747" w:rsidRPr="006A0BD4" w14:paraId="61D9D29C" w14:textId="77777777" w:rsidTr="006A0BD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425E9" w14:textId="77777777" w:rsidR="00EF1747" w:rsidRPr="006A0BD4" w:rsidRDefault="00EF1747" w:rsidP="006A0BD4">
            <w:pPr>
              <w:spacing w:before="60"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6A0BD4">
              <w:rPr>
                <w:b/>
                <w:bCs/>
                <w:sz w:val="22"/>
                <w:szCs w:val="22"/>
              </w:rPr>
              <w:t>19</w:t>
            </w:r>
          </w:p>
        </w:tc>
        <w:tc>
          <w:tcPr>
            <w:tcW w:w="8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F0F6D" w14:textId="77777777" w:rsidR="00EF1747" w:rsidRPr="006A0BD4" w:rsidRDefault="00EF1747" w:rsidP="006A0BD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6A0BD4">
              <w:rPr>
                <w:b/>
                <w:sz w:val="22"/>
                <w:szCs w:val="22"/>
              </w:rPr>
              <w:t>Pakiet 19 - Dimethyl sulfoxide</w:t>
            </w:r>
          </w:p>
          <w:p w14:paraId="085F696C" w14:textId="77777777" w:rsidR="00EF1747" w:rsidRPr="006A0BD4" w:rsidRDefault="00EF1747" w:rsidP="006A0BD4">
            <w:pPr>
              <w:spacing w:line="276" w:lineRule="auto"/>
              <w:jc w:val="both"/>
              <w:rPr>
                <w:u w:val="single"/>
              </w:rPr>
            </w:pPr>
            <w:r w:rsidRPr="006A0BD4">
              <w:rPr>
                <w:u w:val="single"/>
              </w:rPr>
              <w:t>Uzasadnienie prawne:</w:t>
            </w:r>
          </w:p>
          <w:p w14:paraId="4F5BF6C7" w14:textId="25EFC250" w:rsidR="00EF1747" w:rsidRPr="006A0BD4" w:rsidRDefault="006A0BD4" w:rsidP="006A0BD4">
            <w:pPr>
              <w:spacing w:after="40" w:line="276" w:lineRule="auto"/>
              <w:jc w:val="both"/>
            </w:pPr>
            <w:r w:rsidRPr="006A0BD4">
              <w:t xml:space="preserve">Art. 255 pkt 1 ustawy Pzp - </w:t>
            </w:r>
            <w:r w:rsidR="00EF1747" w:rsidRPr="006A0BD4">
              <w:t xml:space="preserve">nie złożono żadnego wniosku o dopuszczenie do udziału </w:t>
            </w:r>
            <w:r>
              <w:br/>
            </w:r>
            <w:r w:rsidR="00EF1747" w:rsidRPr="006A0BD4">
              <w:t>w postępowaniu albo żadnej oferty</w:t>
            </w:r>
          </w:p>
          <w:p w14:paraId="16170B85" w14:textId="77777777" w:rsidR="00EF1747" w:rsidRPr="006A0BD4" w:rsidRDefault="00EF1747" w:rsidP="006A0BD4">
            <w:pPr>
              <w:spacing w:line="276" w:lineRule="auto"/>
              <w:jc w:val="both"/>
              <w:rPr>
                <w:u w:val="single"/>
              </w:rPr>
            </w:pPr>
            <w:r w:rsidRPr="006A0BD4">
              <w:rPr>
                <w:u w:val="single"/>
              </w:rPr>
              <w:t>Uzasadnienie faktyczne:</w:t>
            </w:r>
          </w:p>
          <w:p w14:paraId="0D21B999" w14:textId="63D4FA08" w:rsidR="00EF1747" w:rsidRPr="006A0BD4" w:rsidRDefault="00EF1747" w:rsidP="006A0BD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6A0BD4">
              <w:t xml:space="preserve">Art. 255 pkt 1 ustawy Pzp - nie złożono żadnej oferty. W postępowaniu nie wpłynęła żadna oferta </w:t>
            </w:r>
            <w:r w:rsidR="006A0BD4">
              <w:br/>
            </w:r>
            <w:r w:rsidRPr="006A0BD4">
              <w:t>w terminie przewidzianym na składanie ofert, tj. do dnia 15 stycznia 2025 r. do godziny 11:00.</w:t>
            </w:r>
          </w:p>
        </w:tc>
      </w:tr>
      <w:tr w:rsidR="00EF1747" w:rsidRPr="006A0BD4" w14:paraId="6EB9F652" w14:textId="77777777" w:rsidTr="006A0BD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19511" w14:textId="77777777" w:rsidR="00EF1747" w:rsidRPr="006A0BD4" w:rsidRDefault="00EF1747" w:rsidP="006A0BD4">
            <w:pPr>
              <w:spacing w:before="60"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6A0BD4">
              <w:rPr>
                <w:b/>
                <w:bCs/>
                <w:sz w:val="22"/>
                <w:szCs w:val="22"/>
              </w:rPr>
              <w:t>26</w:t>
            </w:r>
          </w:p>
        </w:tc>
        <w:tc>
          <w:tcPr>
            <w:tcW w:w="8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0AAAF" w14:textId="77777777" w:rsidR="00EF1747" w:rsidRPr="006A0BD4" w:rsidRDefault="00EF1747" w:rsidP="006A0BD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6A0BD4">
              <w:rPr>
                <w:b/>
                <w:sz w:val="22"/>
                <w:szCs w:val="22"/>
              </w:rPr>
              <w:t>Pakiet 26 - Phenobarbital</w:t>
            </w:r>
          </w:p>
          <w:p w14:paraId="7950B8A3" w14:textId="77777777" w:rsidR="00EF1747" w:rsidRPr="006A0BD4" w:rsidRDefault="00EF1747" w:rsidP="006A0BD4">
            <w:pPr>
              <w:spacing w:line="276" w:lineRule="auto"/>
              <w:jc w:val="both"/>
              <w:rPr>
                <w:u w:val="single"/>
              </w:rPr>
            </w:pPr>
            <w:r w:rsidRPr="006A0BD4">
              <w:rPr>
                <w:u w:val="single"/>
              </w:rPr>
              <w:t>Uzasadnienie prawne:</w:t>
            </w:r>
          </w:p>
          <w:p w14:paraId="28C846D8" w14:textId="21947424" w:rsidR="00EF1747" w:rsidRPr="006A0BD4" w:rsidRDefault="006A0BD4" w:rsidP="006A0BD4">
            <w:pPr>
              <w:spacing w:after="40" w:line="276" w:lineRule="auto"/>
              <w:jc w:val="both"/>
            </w:pPr>
            <w:r w:rsidRPr="006A0BD4">
              <w:t xml:space="preserve">Art. 255 pkt 1 ustawy Pzp - </w:t>
            </w:r>
            <w:r w:rsidR="00EF1747" w:rsidRPr="006A0BD4">
              <w:t xml:space="preserve">nie złożono żadnego wniosku o dopuszczenie do udziału </w:t>
            </w:r>
            <w:r>
              <w:br/>
            </w:r>
            <w:r w:rsidR="00EF1747" w:rsidRPr="006A0BD4">
              <w:t>w postępowaniu albo żadnej oferty</w:t>
            </w:r>
          </w:p>
          <w:p w14:paraId="2652893D" w14:textId="77777777" w:rsidR="00EF1747" w:rsidRPr="006A0BD4" w:rsidRDefault="00EF1747" w:rsidP="006A0BD4">
            <w:pPr>
              <w:spacing w:line="276" w:lineRule="auto"/>
              <w:jc w:val="both"/>
              <w:rPr>
                <w:u w:val="single"/>
              </w:rPr>
            </w:pPr>
            <w:r w:rsidRPr="006A0BD4">
              <w:rPr>
                <w:u w:val="single"/>
              </w:rPr>
              <w:t>Uzasadnienie faktyczne:</w:t>
            </w:r>
          </w:p>
          <w:p w14:paraId="4767A88D" w14:textId="7C88EFAD" w:rsidR="00EF1747" w:rsidRPr="006A0BD4" w:rsidRDefault="00EF1747" w:rsidP="006A0BD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6A0BD4">
              <w:t xml:space="preserve">Art. 255 pkt 1 ustawy Pzp - nie złożono żadnej oferty. W postępowaniu nie wpłynęła żadna oferta </w:t>
            </w:r>
            <w:r w:rsidR="006A0BD4">
              <w:br/>
            </w:r>
            <w:r w:rsidRPr="006A0BD4">
              <w:t>w terminie przewidzianym na składanie ofert, tj. do dnia 15 stycznia 2025 r. do godziny 11:00.</w:t>
            </w:r>
          </w:p>
        </w:tc>
      </w:tr>
      <w:tr w:rsidR="006A0BD4" w:rsidRPr="006A0BD4" w14:paraId="0529E55C" w14:textId="77777777" w:rsidTr="006A0BD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53FC8" w14:textId="3B11EC5F" w:rsidR="006A0BD4" w:rsidRPr="006A0BD4" w:rsidRDefault="006A0BD4" w:rsidP="006A0BD4">
            <w:pPr>
              <w:spacing w:before="60" w:line="27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27</w:t>
            </w:r>
          </w:p>
        </w:tc>
        <w:tc>
          <w:tcPr>
            <w:tcW w:w="8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914A0" w14:textId="77777777" w:rsidR="006A0BD4" w:rsidRPr="006A0BD4" w:rsidRDefault="006A0BD4" w:rsidP="006A0BD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6A0BD4">
              <w:rPr>
                <w:b/>
                <w:sz w:val="22"/>
                <w:szCs w:val="22"/>
              </w:rPr>
              <w:t>Pakiet 27 - Hyaluronidase</w:t>
            </w:r>
          </w:p>
          <w:p w14:paraId="33C9127F" w14:textId="77777777" w:rsidR="006A0BD4" w:rsidRPr="006A0BD4" w:rsidRDefault="006A0BD4" w:rsidP="006A0BD4">
            <w:pPr>
              <w:spacing w:line="276" w:lineRule="auto"/>
              <w:jc w:val="both"/>
              <w:rPr>
                <w:u w:val="single"/>
              </w:rPr>
            </w:pPr>
            <w:r w:rsidRPr="006A0BD4">
              <w:rPr>
                <w:u w:val="single"/>
              </w:rPr>
              <w:t>Uzasadnienie prawne:</w:t>
            </w:r>
          </w:p>
          <w:p w14:paraId="43D759D8" w14:textId="13906C04" w:rsidR="006A0BD4" w:rsidRPr="006A0BD4" w:rsidRDefault="006A0BD4" w:rsidP="006A0BD4">
            <w:pPr>
              <w:spacing w:after="40" w:line="276" w:lineRule="auto"/>
              <w:jc w:val="both"/>
            </w:pPr>
            <w:r w:rsidRPr="006A0BD4">
              <w:t>Art. 255 pkt 2 ustawy Pzp - wszystkie złożone wnioski o dopuszczenie do udziału w postępowaniu albo oferty podlegały odrzuceniu</w:t>
            </w:r>
          </w:p>
          <w:p w14:paraId="379E86CA" w14:textId="77777777" w:rsidR="006A0BD4" w:rsidRPr="006A0BD4" w:rsidRDefault="006A0BD4" w:rsidP="006A0BD4">
            <w:pPr>
              <w:spacing w:line="276" w:lineRule="auto"/>
              <w:jc w:val="both"/>
              <w:rPr>
                <w:u w:val="single"/>
              </w:rPr>
            </w:pPr>
            <w:r w:rsidRPr="006A0BD4">
              <w:rPr>
                <w:u w:val="single"/>
              </w:rPr>
              <w:t>Uzasadnienie faktyczne:</w:t>
            </w:r>
          </w:p>
          <w:p w14:paraId="3B4C9CD8" w14:textId="27AA9B28" w:rsidR="006A0BD4" w:rsidRPr="006A0BD4" w:rsidRDefault="006A0BD4" w:rsidP="006A0BD4">
            <w:pPr>
              <w:spacing w:before="60" w:after="40" w:line="276" w:lineRule="auto"/>
              <w:jc w:val="both"/>
              <w:rPr>
                <w:bCs/>
                <w:sz w:val="22"/>
                <w:szCs w:val="22"/>
              </w:rPr>
            </w:pPr>
            <w:r w:rsidRPr="006A0BD4">
              <w:t xml:space="preserve">W </w:t>
            </w:r>
            <w:r w:rsidRPr="00590ADB">
              <w:rPr>
                <w:b/>
                <w:bCs/>
              </w:rPr>
              <w:t>Pakiecie nr 27 - Hyaluronidase</w:t>
            </w:r>
            <w:r w:rsidRPr="006A0BD4">
              <w:t xml:space="preserve"> została złożona jedna oferta Wykonawcy Medyk-Lek Panek Sp. </w:t>
            </w:r>
            <w:r>
              <w:br/>
            </w:r>
            <w:r w:rsidRPr="006A0BD4">
              <w:t xml:space="preserve">z o.o. Sp. k., ul. Pawła Włodkowica 2c, 03-262 Warszawa. Oferta Wykonawcy została odrzucona na podstawie Art. 226 ust. 1 pkt 5 - treść oferty jest niezgodna z warunkami zamówienia. Zgodnie </w:t>
            </w:r>
            <w:r>
              <w:br/>
            </w:r>
            <w:r w:rsidRPr="006A0BD4">
              <w:t xml:space="preserve">z </w:t>
            </w:r>
            <w:r w:rsidRPr="00590ADB">
              <w:rPr>
                <w:i/>
                <w:iCs/>
              </w:rPr>
              <w:t>Załącznikiem nr 1 do SWZ - Szczegółowy opis przedmiotu zamówienia</w:t>
            </w:r>
            <w:r w:rsidRPr="006A0BD4">
              <w:t xml:space="preserve"> w </w:t>
            </w:r>
            <w:r w:rsidRPr="00590ADB">
              <w:rPr>
                <w:b/>
                <w:bCs/>
              </w:rPr>
              <w:t>Pakiecie nr 27 - Hyaluronidase</w:t>
            </w:r>
            <w:r w:rsidRPr="006A0BD4">
              <w:t xml:space="preserve"> Zamawiający wymagał wyceny oferowanego produktu w ilości 20 fiol. Wykonawca </w:t>
            </w:r>
            <w:r>
              <w:br/>
            </w:r>
            <w:r w:rsidRPr="006A0BD4">
              <w:t>w złożonej ofercie wycenił błędną ilość 2 fiol. co stanowi niezgodność z wymaganiami Zamawiającego. W związku z powyższym oferta zostaje odrzucona na podstawie Art. 226 ust. 1 pkt 5.</w:t>
            </w:r>
          </w:p>
        </w:tc>
      </w:tr>
      <w:tr w:rsidR="00EF1747" w:rsidRPr="006A0BD4" w14:paraId="1FA8B071" w14:textId="77777777" w:rsidTr="006A0BD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BA478" w14:textId="77777777" w:rsidR="00EF1747" w:rsidRPr="006A0BD4" w:rsidRDefault="00EF1747" w:rsidP="006A0BD4">
            <w:pPr>
              <w:spacing w:before="60"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6A0BD4">
              <w:rPr>
                <w:b/>
                <w:bCs/>
                <w:sz w:val="22"/>
                <w:szCs w:val="22"/>
              </w:rPr>
              <w:t>37</w:t>
            </w:r>
          </w:p>
        </w:tc>
        <w:tc>
          <w:tcPr>
            <w:tcW w:w="8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17305" w14:textId="77777777" w:rsidR="00EF1747" w:rsidRPr="006A0BD4" w:rsidRDefault="00EF1747" w:rsidP="006A0BD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6A0BD4">
              <w:rPr>
                <w:b/>
                <w:sz w:val="22"/>
                <w:szCs w:val="22"/>
              </w:rPr>
              <w:t>Pakiet 37 - Immunoglobuliny anti-RH0 (D) II</w:t>
            </w:r>
          </w:p>
          <w:p w14:paraId="67B68884" w14:textId="77777777" w:rsidR="00EF1747" w:rsidRPr="006A0BD4" w:rsidRDefault="00EF1747" w:rsidP="006A0BD4">
            <w:pPr>
              <w:spacing w:line="276" w:lineRule="auto"/>
              <w:jc w:val="both"/>
              <w:rPr>
                <w:u w:val="single"/>
              </w:rPr>
            </w:pPr>
            <w:r w:rsidRPr="006A0BD4">
              <w:rPr>
                <w:u w:val="single"/>
              </w:rPr>
              <w:t>Uzasadnienie prawne:</w:t>
            </w:r>
          </w:p>
          <w:p w14:paraId="60A019FA" w14:textId="69B3C6C9" w:rsidR="00EF1747" w:rsidRPr="006A0BD4" w:rsidRDefault="006A0BD4" w:rsidP="006A0BD4">
            <w:pPr>
              <w:spacing w:after="40" w:line="276" w:lineRule="auto"/>
              <w:jc w:val="both"/>
            </w:pPr>
            <w:r w:rsidRPr="006A0BD4">
              <w:t xml:space="preserve">Art. 255 pkt 1 ustawy Pzp - </w:t>
            </w:r>
            <w:r w:rsidR="00EF1747" w:rsidRPr="006A0BD4">
              <w:t xml:space="preserve">nie złożono żadnego wniosku o dopuszczenie do udziału </w:t>
            </w:r>
            <w:r>
              <w:br/>
            </w:r>
            <w:r w:rsidR="00EF1747" w:rsidRPr="006A0BD4">
              <w:t>w postępowaniu albo żadnej oferty</w:t>
            </w:r>
          </w:p>
          <w:p w14:paraId="7911667B" w14:textId="77777777" w:rsidR="00EF1747" w:rsidRPr="006A0BD4" w:rsidRDefault="00EF1747" w:rsidP="006A0BD4">
            <w:pPr>
              <w:spacing w:line="276" w:lineRule="auto"/>
              <w:jc w:val="both"/>
              <w:rPr>
                <w:u w:val="single"/>
              </w:rPr>
            </w:pPr>
            <w:r w:rsidRPr="006A0BD4">
              <w:rPr>
                <w:u w:val="single"/>
              </w:rPr>
              <w:t>Uzasadnienie faktyczne:</w:t>
            </w:r>
          </w:p>
          <w:p w14:paraId="2B9574A5" w14:textId="570F232C" w:rsidR="00EF1747" w:rsidRPr="006A0BD4" w:rsidRDefault="00EF1747" w:rsidP="006A0BD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6A0BD4">
              <w:t xml:space="preserve">Art. 255 pkt 1 ustawy Pzp - nie złożono żadnej oferty. W postępowaniu nie wpłynęła żadna oferta </w:t>
            </w:r>
            <w:r w:rsidR="006A0BD4">
              <w:br/>
            </w:r>
            <w:r w:rsidRPr="006A0BD4">
              <w:t>w terminie przewidzianym na składanie ofert, tj. do dnia 15 stycznia 2025 r. do godziny 11:00.</w:t>
            </w:r>
          </w:p>
        </w:tc>
      </w:tr>
      <w:tr w:rsidR="00EF1747" w:rsidRPr="006A0BD4" w14:paraId="337DC659" w14:textId="77777777" w:rsidTr="006A0BD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59201" w14:textId="77777777" w:rsidR="00EF1747" w:rsidRPr="006A0BD4" w:rsidRDefault="00EF1747" w:rsidP="006A0BD4">
            <w:pPr>
              <w:spacing w:before="60"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6A0BD4">
              <w:rPr>
                <w:b/>
                <w:bCs/>
                <w:sz w:val="22"/>
                <w:szCs w:val="22"/>
              </w:rPr>
              <w:t>41</w:t>
            </w:r>
          </w:p>
        </w:tc>
        <w:tc>
          <w:tcPr>
            <w:tcW w:w="8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EF7A0" w14:textId="77777777" w:rsidR="00EF1747" w:rsidRPr="006A0BD4" w:rsidRDefault="00EF1747" w:rsidP="006A0BD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6A0BD4">
              <w:rPr>
                <w:b/>
                <w:sz w:val="22"/>
                <w:szCs w:val="22"/>
              </w:rPr>
              <w:t>Pakiet 41 - Etoposide*</w:t>
            </w:r>
          </w:p>
          <w:p w14:paraId="5AAE5EA2" w14:textId="77777777" w:rsidR="00EF1747" w:rsidRPr="006A0BD4" w:rsidRDefault="00EF1747" w:rsidP="006A0BD4">
            <w:pPr>
              <w:spacing w:line="276" w:lineRule="auto"/>
              <w:jc w:val="both"/>
              <w:rPr>
                <w:u w:val="single"/>
              </w:rPr>
            </w:pPr>
            <w:r w:rsidRPr="006A0BD4">
              <w:rPr>
                <w:u w:val="single"/>
              </w:rPr>
              <w:t>Uzasadnienie prawne:</w:t>
            </w:r>
          </w:p>
          <w:p w14:paraId="6E715ED1" w14:textId="1CED76E3" w:rsidR="00EF1747" w:rsidRPr="006A0BD4" w:rsidRDefault="006A0BD4" w:rsidP="006A0BD4">
            <w:pPr>
              <w:spacing w:after="40" w:line="276" w:lineRule="auto"/>
              <w:jc w:val="both"/>
            </w:pPr>
            <w:r w:rsidRPr="006A0BD4">
              <w:t xml:space="preserve">Art. 255 pkt 1 ustawy Pzp - </w:t>
            </w:r>
            <w:r w:rsidR="00EF1747" w:rsidRPr="006A0BD4">
              <w:t>nie złożono żadnego wniosku o dopuszczenie do udziału w postępowaniu albo żadnej oferty</w:t>
            </w:r>
          </w:p>
          <w:p w14:paraId="0E4F5C55" w14:textId="77777777" w:rsidR="00EF1747" w:rsidRPr="006A0BD4" w:rsidRDefault="00EF1747" w:rsidP="006A0BD4">
            <w:pPr>
              <w:spacing w:line="276" w:lineRule="auto"/>
              <w:jc w:val="both"/>
              <w:rPr>
                <w:u w:val="single"/>
              </w:rPr>
            </w:pPr>
            <w:r w:rsidRPr="006A0BD4">
              <w:rPr>
                <w:u w:val="single"/>
              </w:rPr>
              <w:t>Uzasadnienie faktyczne:</w:t>
            </w:r>
          </w:p>
          <w:p w14:paraId="1595EBA5" w14:textId="7AC5406C" w:rsidR="00EF1747" w:rsidRPr="006A0BD4" w:rsidRDefault="00EF1747" w:rsidP="006A0BD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6A0BD4">
              <w:t xml:space="preserve">Art. 255 pkt 1 ustawy Pzp - nie złożono żadnej oferty. W postępowaniu nie wpłynęła żadna oferta </w:t>
            </w:r>
            <w:r w:rsidR="006A0BD4">
              <w:br/>
            </w:r>
            <w:r w:rsidRPr="006A0BD4">
              <w:t>w terminie przewidzianym na składanie ofert, tj. do dnia 15 stycznia 2025 r. do godziny 11:00.</w:t>
            </w:r>
          </w:p>
        </w:tc>
      </w:tr>
      <w:tr w:rsidR="00EF1747" w:rsidRPr="006A0BD4" w14:paraId="7DE42047" w14:textId="77777777" w:rsidTr="006A0BD4">
        <w:trPr>
          <w:trHeight w:val="14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F2104" w14:textId="39A5CBFC" w:rsidR="00EF1747" w:rsidRPr="006A0BD4" w:rsidRDefault="00EF1747" w:rsidP="006A0BD4">
            <w:pPr>
              <w:spacing w:before="60" w:line="276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92242" w14:textId="6EB2429F" w:rsidR="00EF1747" w:rsidRPr="006A0BD4" w:rsidRDefault="00EF1747" w:rsidP="006A0BD4">
            <w:pPr>
              <w:spacing w:after="40" w:line="276" w:lineRule="auto"/>
              <w:jc w:val="both"/>
              <w:rPr>
                <w:sz w:val="22"/>
                <w:szCs w:val="22"/>
              </w:rPr>
            </w:pPr>
          </w:p>
        </w:tc>
      </w:tr>
      <w:tr w:rsidR="00EF1747" w:rsidRPr="006A0BD4" w14:paraId="5CD14EC5" w14:textId="77777777" w:rsidTr="006A0BD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74FFC" w14:textId="77777777" w:rsidR="00EF1747" w:rsidRPr="006A0BD4" w:rsidRDefault="00EF1747" w:rsidP="006A0BD4">
            <w:pPr>
              <w:spacing w:before="60"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6A0BD4">
              <w:rPr>
                <w:b/>
                <w:bCs/>
                <w:sz w:val="22"/>
                <w:szCs w:val="22"/>
              </w:rPr>
              <w:t>43</w:t>
            </w:r>
          </w:p>
        </w:tc>
        <w:tc>
          <w:tcPr>
            <w:tcW w:w="8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44AB2" w14:textId="77777777" w:rsidR="00EF1747" w:rsidRPr="006A0BD4" w:rsidRDefault="00EF1747" w:rsidP="006A0BD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6A0BD4">
              <w:rPr>
                <w:b/>
                <w:sz w:val="22"/>
                <w:szCs w:val="22"/>
              </w:rPr>
              <w:t>Pakiet 43 - Alfacalcidol</w:t>
            </w:r>
          </w:p>
          <w:p w14:paraId="60324177" w14:textId="77777777" w:rsidR="00EF1747" w:rsidRPr="006A0BD4" w:rsidRDefault="00EF1747" w:rsidP="006A0BD4">
            <w:pPr>
              <w:spacing w:line="276" w:lineRule="auto"/>
              <w:jc w:val="both"/>
              <w:rPr>
                <w:u w:val="single"/>
              </w:rPr>
            </w:pPr>
            <w:r w:rsidRPr="006A0BD4">
              <w:rPr>
                <w:u w:val="single"/>
              </w:rPr>
              <w:t>Uzasadnienie prawne:</w:t>
            </w:r>
          </w:p>
          <w:p w14:paraId="030651EB" w14:textId="184B8480" w:rsidR="00EF1747" w:rsidRPr="006A0BD4" w:rsidRDefault="006A0BD4" w:rsidP="006A0BD4">
            <w:pPr>
              <w:spacing w:after="40" w:line="276" w:lineRule="auto"/>
              <w:jc w:val="both"/>
            </w:pPr>
            <w:r w:rsidRPr="006A0BD4">
              <w:t xml:space="preserve">Art. 255 pkt 4 ustawy Pzp - </w:t>
            </w:r>
            <w:r w:rsidR="00EF1747" w:rsidRPr="006A0BD4">
              <w:t>zostały złożone oferty dodatkowe o takiej samej cenie lub koszcie</w:t>
            </w:r>
          </w:p>
          <w:p w14:paraId="24815620" w14:textId="77777777" w:rsidR="00EF1747" w:rsidRPr="006A0BD4" w:rsidRDefault="00EF1747" w:rsidP="006A0BD4">
            <w:pPr>
              <w:spacing w:line="276" w:lineRule="auto"/>
              <w:jc w:val="both"/>
              <w:rPr>
                <w:u w:val="single"/>
              </w:rPr>
            </w:pPr>
            <w:r w:rsidRPr="006A0BD4">
              <w:rPr>
                <w:u w:val="single"/>
              </w:rPr>
              <w:t>Uzasadnienie faktyczne:</w:t>
            </w:r>
          </w:p>
          <w:p w14:paraId="10D1D47C" w14:textId="39EBAD91" w:rsidR="00EF1747" w:rsidRPr="006A0BD4" w:rsidRDefault="00EF1747" w:rsidP="006A0BD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6A0BD4">
              <w:t xml:space="preserve">W </w:t>
            </w:r>
            <w:r w:rsidRPr="006A0BD4">
              <w:rPr>
                <w:b/>
                <w:bCs/>
              </w:rPr>
              <w:t>Pakiecie nr 43 - Alfacalcidol</w:t>
            </w:r>
            <w:r w:rsidRPr="006A0BD4">
              <w:t xml:space="preserve"> zostały złożone dwie oferty o takiej samej cenie. Zamawiający </w:t>
            </w:r>
            <w:r w:rsidR="006A0BD4">
              <w:br/>
            </w:r>
            <w:r w:rsidRPr="006A0BD4">
              <w:t xml:space="preserve">w dniu 23.01.2025r. wezwał obu Wykonawców tj. Tramco Sp. z o.o. oraz Salus International Sp. </w:t>
            </w:r>
            <w:r w:rsidR="006A0BD4">
              <w:br/>
            </w:r>
            <w:r w:rsidRPr="006A0BD4">
              <w:t xml:space="preserve">z o.o. do złożenia oferty dodatkowej w terminie do dn. 30.01.2025r. W w/w terminie ofertę dodatkową złożył jedynie Wykonawca Tramco Sp. z o.o. jednocześnie podtrzymując zaoferowaną wcześniej cenę. Salus International Sp. z o.o. nie złożył oferty dodatkowej, w związku z czym związany jest swoją pierwotną ofertą. Tym samym ponownie występuje sytuacja dwóch ofert z jednakową ceną, </w:t>
            </w:r>
            <w:r w:rsidR="006A0BD4">
              <w:br/>
            </w:r>
            <w:r w:rsidRPr="006A0BD4">
              <w:t>co uniemożliwia Zamawiającemu dokonanie wyboru najkorzystniejszej oferty.</w:t>
            </w:r>
          </w:p>
        </w:tc>
      </w:tr>
    </w:tbl>
    <w:p w14:paraId="64C7BE78" w14:textId="77777777" w:rsidR="00010B31" w:rsidRPr="006A0BD4" w:rsidRDefault="00010B31"/>
    <w:sectPr w:rsidR="00010B31" w:rsidRPr="006A0BD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A9BF70" w14:textId="77777777" w:rsidR="00EF1747" w:rsidRDefault="00EF1747" w:rsidP="00EF1747">
      <w:r>
        <w:separator/>
      </w:r>
    </w:p>
  </w:endnote>
  <w:endnote w:type="continuationSeparator" w:id="0">
    <w:p w14:paraId="4BFD7B5F" w14:textId="77777777" w:rsidR="00EF1747" w:rsidRDefault="00EF1747" w:rsidP="00EF17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8D008" w14:textId="77777777" w:rsidR="00EF1747" w:rsidRDefault="00EF174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84EF7C" w14:textId="77777777" w:rsidR="00EF1747" w:rsidRDefault="00EF174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29C701" w14:textId="77777777" w:rsidR="00EF1747" w:rsidRDefault="00EF174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9EE6DC" w14:textId="77777777" w:rsidR="00EF1747" w:rsidRDefault="00EF1747" w:rsidP="00EF1747">
      <w:r>
        <w:separator/>
      </w:r>
    </w:p>
  </w:footnote>
  <w:footnote w:type="continuationSeparator" w:id="0">
    <w:p w14:paraId="22C6C696" w14:textId="77777777" w:rsidR="00EF1747" w:rsidRDefault="00EF1747" w:rsidP="00EF17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5A8742" w14:textId="77777777" w:rsidR="00EF1747" w:rsidRDefault="00EF17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9849FD" w14:textId="77777777" w:rsidR="00EF1747" w:rsidRDefault="00EF17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5468A0" w14:textId="77777777" w:rsidR="00EF1747" w:rsidRDefault="00EF174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D55FB"/>
    <w:rsid w:val="00010B31"/>
    <w:rsid w:val="000439C7"/>
    <w:rsid w:val="00104963"/>
    <w:rsid w:val="00150F65"/>
    <w:rsid w:val="001D55FB"/>
    <w:rsid w:val="00590ADB"/>
    <w:rsid w:val="006A0BD4"/>
    <w:rsid w:val="00775DAE"/>
    <w:rsid w:val="00823326"/>
    <w:rsid w:val="00856A3E"/>
    <w:rsid w:val="00894412"/>
    <w:rsid w:val="008E7424"/>
    <w:rsid w:val="009462DF"/>
    <w:rsid w:val="009465F6"/>
    <w:rsid w:val="009500EB"/>
    <w:rsid w:val="00993EFC"/>
    <w:rsid w:val="00AB3E72"/>
    <w:rsid w:val="00AC1A4B"/>
    <w:rsid w:val="00D41670"/>
    <w:rsid w:val="00D44D12"/>
    <w:rsid w:val="00E403D2"/>
    <w:rsid w:val="00E742E3"/>
    <w:rsid w:val="00EB1359"/>
    <w:rsid w:val="00EF1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DE3B31"/>
  <w15:chartTrackingRefBased/>
  <w15:docId w15:val="{7909909A-497C-4707-A862-12294F8DB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EF174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F17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15</TotalTime>
  <Pages>3</Pages>
  <Words>839</Words>
  <Characters>4647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5476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5</cp:revision>
  <dcterms:created xsi:type="dcterms:W3CDTF">2025-02-10T09:45:00Z</dcterms:created>
  <dcterms:modified xsi:type="dcterms:W3CDTF">2025-02-13T08:31:00Z</dcterms:modified>
</cp:coreProperties>
</file>