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CEF5F" w14:textId="1B96E445" w:rsidR="00B36EDA" w:rsidRPr="004827EE" w:rsidRDefault="00D12453" w:rsidP="004827EE">
      <w:pPr>
        <w:spacing w:after="600" w:line="276" w:lineRule="auto"/>
        <w:jc w:val="right"/>
        <w:rPr>
          <w:sz w:val="22"/>
          <w:szCs w:val="22"/>
        </w:rPr>
      </w:pPr>
      <w:bookmarkStart w:id="0" w:name="_Hlk53520193"/>
      <w:r w:rsidRPr="004827EE">
        <w:rPr>
          <w:sz w:val="22"/>
          <w:szCs w:val="22"/>
        </w:rPr>
        <w:t>Kraków</w:t>
      </w:r>
      <w:r w:rsidR="00B36EDA" w:rsidRPr="004827EE">
        <w:rPr>
          <w:sz w:val="22"/>
          <w:szCs w:val="22"/>
        </w:rPr>
        <w:t xml:space="preserve"> dnia: </w:t>
      </w:r>
      <w:r w:rsidR="00A7173F">
        <w:rPr>
          <w:sz w:val="22"/>
          <w:szCs w:val="22"/>
        </w:rPr>
        <w:t>13.02.2025r.</w:t>
      </w:r>
    </w:p>
    <w:p w14:paraId="5907DC50" w14:textId="77777777" w:rsidR="00D12453" w:rsidRPr="004827EE" w:rsidRDefault="00D12453" w:rsidP="004827EE">
      <w:pPr>
        <w:spacing w:line="276" w:lineRule="auto"/>
        <w:ind w:right="3969"/>
        <w:rPr>
          <w:b/>
          <w:bCs/>
          <w:sz w:val="22"/>
          <w:szCs w:val="22"/>
        </w:rPr>
      </w:pPr>
      <w:r w:rsidRPr="004827EE">
        <w:rPr>
          <w:b/>
          <w:bCs/>
          <w:sz w:val="22"/>
          <w:szCs w:val="22"/>
        </w:rPr>
        <w:t>Szpital Miejski Specjalistyczny</w:t>
      </w:r>
    </w:p>
    <w:p w14:paraId="1D9BC9DF" w14:textId="77777777" w:rsidR="00D12453" w:rsidRPr="004827EE" w:rsidRDefault="00D12453" w:rsidP="004827EE">
      <w:pPr>
        <w:spacing w:line="276" w:lineRule="auto"/>
        <w:ind w:right="3969"/>
        <w:rPr>
          <w:b/>
          <w:bCs/>
          <w:sz w:val="22"/>
          <w:szCs w:val="22"/>
        </w:rPr>
      </w:pPr>
      <w:r w:rsidRPr="004827EE">
        <w:rPr>
          <w:b/>
          <w:bCs/>
          <w:sz w:val="22"/>
          <w:szCs w:val="22"/>
        </w:rPr>
        <w:t>im. Gabriela Narutowicza w Krakowie</w:t>
      </w:r>
    </w:p>
    <w:p w14:paraId="10F29714" w14:textId="77777777" w:rsidR="00B36EDA" w:rsidRPr="004827EE" w:rsidRDefault="00D12453" w:rsidP="004827EE">
      <w:pPr>
        <w:spacing w:line="276" w:lineRule="auto"/>
        <w:ind w:right="3969"/>
        <w:rPr>
          <w:sz w:val="22"/>
          <w:szCs w:val="22"/>
        </w:rPr>
      </w:pPr>
      <w:r w:rsidRPr="004827EE">
        <w:rPr>
          <w:sz w:val="22"/>
          <w:szCs w:val="22"/>
        </w:rPr>
        <w:t>ul. Prądnicka</w:t>
      </w:r>
      <w:r w:rsidR="00B36EDA" w:rsidRPr="004827EE">
        <w:rPr>
          <w:sz w:val="22"/>
          <w:szCs w:val="22"/>
        </w:rPr>
        <w:t xml:space="preserve"> </w:t>
      </w:r>
      <w:r w:rsidRPr="004827EE">
        <w:rPr>
          <w:sz w:val="22"/>
          <w:szCs w:val="22"/>
        </w:rPr>
        <w:t>35-37</w:t>
      </w:r>
    </w:p>
    <w:p w14:paraId="459AA51E" w14:textId="77777777" w:rsidR="00B36EDA" w:rsidRPr="004827EE" w:rsidRDefault="00D12453" w:rsidP="004827EE">
      <w:pPr>
        <w:spacing w:line="276" w:lineRule="auto"/>
        <w:ind w:right="3969"/>
        <w:rPr>
          <w:sz w:val="22"/>
          <w:szCs w:val="22"/>
        </w:rPr>
      </w:pPr>
      <w:r w:rsidRPr="004827EE">
        <w:rPr>
          <w:sz w:val="22"/>
          <w:szCs w:val="22"/>
        </w:rPr>
        <w:t>31-202</w:t>
      </w:r>
      <w:r w:rsidR="00B36EDA" w:rsidRPr="004827EE">
        <w:rPr>
          <w:sz w:val="22"/>
          <w:szCs w:val="22"/>
        </w:rPr>
        <w:t xml:space="preserve"> </w:t>
      </w:r>
      <w:r w:rsidRPr="004827EE">
        <w:rPr>
          <w:sz w:val="22"/>
          <w:szCs w:val="22"/>
        </w:rPr>
        <w:t>Kraków</w:t>
      </w:r>
    </w:p>
    <w:p w14:paraId="318A2F93" w14:textId="77777777" w:rsidR="00B36EDA" w:rsidRPr="004827EE" w:rsidRDefault="00B36EDA" w:rsidP="004827EE">
      <w:pPr>
        <w:tabs>
          <w:tab w:val="left" w:pos="708"/>
          <w:tab w:val="center" w:pos="4536"/>
          <w:tab w:val="right" w:pos="9072"/>
        </w:tabs>
        <w:spacing w:after="20" w:line="276" w:lineRule="auto"/>
        <w:rPr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4827EE" w14:paraId="18156FFE" w14:textId="77777777" w:rsidTr="00B36EDA">
        <w:tc>
          <w:tcPr>
            <w:tcW w:w="9923" w:type="dxa"/>
            <w:shd w:val="clear" w:color="auto" w:fill="F2F2F2"/>
            <w:hideMark/>
          </w:tcPr>
          <w:p w14:paraId="1D4FF3F2" w14:textId="59C10B22" w:rsidR="00B36EDA" w:rsidRPr="004827EE" w:rsidRDefault="004827EE" w:rsidP="004827EE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4827EE"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1F4E40B7" w14:textId="77777777" w:rsidR="00B36EDA" w:rsidRPr="004827EE" w:rsidRDefault="00B36EDA" w:rsidP="004827EE">
            <w:pPr>
              <w:keepNext/>
              <w:spacing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4827EE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9763001" w14:textId="77777777" w:rsidR="00B36EDA" w:rsidRPr="004827EE" w:rsidRDefault="00B36EDA" w:rsidP="004827EE">
      <w:pPr>
        <w:keepNext/>
        <w:spacing w:after="240" w:line="276" w:lineRule="auto"/>
        <w:outlineLvl w:val="0"/>
        <w:rPr>
          <w:b/>
          <w:sz w:val="22"/>
          <w:szCs w:val="22"/>
        </w:rPr>
      </w:pPr>
    </w:p>
    <w:p w14:paraId="161C49D8" w14:textId="77777777" w:rsidR="00B36EDA" w:rsidRPr="0009313D" w:rsidRDefault="00B36EDA" w:rsidP="004827EE">
      <w:pPr>
        <w:spacing w:after="120" w:line="276" w:lineRule="auto"/>
        <w:jc w:val="both"/>
        <w:rPr>
          <w:rFonts w:eastAsia="Calibri"/>
          <w:sz w:val="22"/>
          <w:szCs w:val="22"/>
          <w:lang w:eastAsia="en-US"/>
        </w:rPr>
      </w:pPr>
      <w:r w:rsidRPr="0009313D">
        <w:rPr>
          <w:rFonts w:eastAsia="Calibri"/>
          <w:sz w:val="22"/>
          <w:szCs w:val="22"/>
          <w:lang w:eastAsia="en-US"/>
        </w:rPr>
        <w:t xml:space="preserve">Dotyczy </w:t>
      </w:r>
      <w:r w:rsidRPr="0009313D">
        <w:rPr>
          <w:sz w:val="22"/>
          <w:szCs w:val="22"/>
        </w:rPr>
        <w:t>postępowania o udzielenie zamówienia publicznego</w:t>
      </w:r>
      <w:r w:rsidRPr="0009313D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09313D" w14:paraId="4E9FA4CC" w14:textId="77777777" w:rsidTr="00B36EDA">
        <w:tc>
          <w:tcPr>
            <w:tcW w:w="2269" w:type="dxa"/>
            <w:shd w:val="clear" w:color="auto" w:fill="auto"/>
          </w:tcPr>
          <w:p w14:paraId="56498EC7" w14:textId="77777777" w:rsidR="00B36EDA" w:rsidRPr="0009313D" w:rsidRDefault="00B36EDA" w:rsidP="004827EE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 w:rsidRPr="0009313D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5EF741AE" w14:textId="77777777" w:rsidR="00B36EDA" w:rsidRPr="0009313D" w:rsidRDefault="00D12453" w:rsidP="004827EE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09313D">
              <w:rPr>
                <w:bCs/>
                <w:i/>
                <w:iCs/>
                <w:sz w:val="22"/>
                <w:szCs w:val="22"/>
              </w:rPr>
              <w:t>Zakup i dostawa produktów farmaceutycznych IV</w:t>
            </w:r>
          </w:p>
        </w:tc>
      </w:tr>
      <w:tr w:rsidR="00D12453" w:rsidRPr="0009313D" w14:paraId="0147EE3F" w14:textId="77777777" w:rsidTr="00402F10">
        <w:tc>
          <w:tcPr>
            <w:tcW w:w="2269" w:type="dxa"/>
            <w:shd w:val="clear" w:color="auto" w:fill="auto"/>
          </w:tcPr>
          <w:p w14:paraId="5D821839" w14:textId="77777777" w:rsidR="00D12453" w:rsidRPr="0009313D" w:rsidRDefault="00D12453" w:rsidP="004827EE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 w:rsidRPr="0009313D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62E8350C" w14:textId="77777777" w:rsidR="00D12453" w:rsidRPr="0009313D" w:rsidRDefault="00D12453" w:rsidP="004827EE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9313D">
              <w:rPr>
                <w:b/>
                <w:sz w:val="22"/>
                <w:szCs w:val="22"/>
              </w:rPr>
              <w:t>ZP/73/2024</w:t>
            </w:r>
          </w:p>
        </w:tc>
      </w:tr>
    </w:tbl>
    <w:p w14:paraId="3F8B950B" w14:textId="77777777" w:rsidR="00B36EDA" w:rsidRPr="0009313D" w:rsidRDefault="00B36EDA" w:rsidP="004827EE">
      <w:pPr>
        <w:tabs>
          <w:tab w:val="left" w:pos="708"/>
          <w:tab w:val="center" w:pos="4536"/>
          <w:tab w:val="right" w:pos="9072"/>
        </w:tabs>
        <w:spacing w:line="276" w:lineRule="auto"/>
        <w:rPr>
          <w:sz w:val="22"/>
          <w:szCs w:val="22"/>
        </w:rPr>
      </w:pPr>
    </w:p>
    <w:p w14:paraId="52B4753C" w14:textId="5FD2B4E2" w:rsidR="00B36EDA" w:rsidRPr="0009313D" w:rsidRDefault="00B36EDA" w:rsidP="004827EE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09313D">
        <w:rPr>
          <w:sz w:val="22"/>
          <w:szCs w:val="22"/>
        </w:rPr>
        <w:t xml:space="preserve">Zamawiający, działając na podstawie art. 253 ust. 1 pkt. 1 i ust. 2 ustawy z dnia 11 września 2019r. Prawo zamówień publicznych </w:t>
      </w:r>
      <w:r w:rsidR="00D12453" w:rsidRPr="0009313D">
        <w:rPr>
          <w:sz w:val="22"/>
          <w:szCs w:val="22"/>
        </w:rPr>
        <w:t>(t.j. Dz. U. z 2024 poz. 1320)</w:t>
      </w:r>
      <w:r w:rsidRPr="0009313D">
        <w:rPr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D12453" w:rsidRPr="004827EE" w14:paraId="67A3C168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24DB2" w14:textId="4C3FEAD6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1 - Fibrinogenum</w:t>
            </w:r>
          </w:p>
          <w:p w14:paraId="236B89C5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Bialmed Sp. z o.o.</w:t>
            </w:r>
          </w:p>
          <w:p w14:paraId="6F9117D1" w14:textId="7128FB5C" w:rsidR="00D12453" w:rsidRPr="004827EE" w:rsidRDefault="004827EE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Kazimierzowska 46/48/35 </w:t>
            </w:r>
          </w:p>
          <w:p w14:paraId="2C4B912E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02-546 Warszawa</w:t>
            </w:r>
          </w:p>
          <w:p w14:paraId="1F785D65" w14:textId="29F41AF9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12453" w:rsidRPr="004827EE" w14:paraId="39A83772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FAB32" w14:textId="1F077B9B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2 - Sorafenibum</w:t>
            </w:r>
          </w:p>
          <w:p w14:paraId="75974CAA" w14:textId="0633F081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Tramco Sp</w:t>
            </w:r>
            <w:r w:rsidR="004827EE">
              <w:rPr>
                <w:b/>
                <w:sz w:val="20"/>
                <w:szCs w:val="20"/>
              </w:rPr>
              <w:t>.</w:t>
            </w:r>
            <w:r w:rsidRPr="004827EE">
              <w:rPr>
                <w:b/>
                <w:sz w:val="20"/>
                <w:szCs w:val="20"/>
              </w:rPr>
              <w:t xml:space="preserve"> z o.o.</w:t>
            </w:r>
          </w:p>
          <w:p w14:paraId="48651C1B" w14:textId="77777777" w:rsidR="00D12453" w:rsidRPr="004827EE" w:rsidRDefault="00D12453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 xml:space="preserve">Wolskie, ul. Wolska 14 </w:t>
            </w:r>
          </w:p>
          <w:p w14:paraId="69F40582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05-860 Płochocin</w:t>
            </w:r>
          </w:p>
          <w:p w14:paraId="534282FE" w14:textId="5DA437B0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12453" w:rsidRPr="004827EE" w14:paraId="2DF68A81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3DCD8" w14:textId="7FF94183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3 - Płyny infuzyjne I</w:t>
            </w:r>
          </w:p>
          <w:p w14:paraId="631C086F" w14:textId="0680ECB2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 xml:space="preserve">Aesculap Chifa </w:t>
            </w:r>
            <w:r w:rsidR="004827EE">
              <w:rPr>
                <w:b/>
                <w:sz w:val="20"/>
                <w:szCs w:val="20"/>
              </w:rPr>
              <w:t>Sp. z o.o.</w:t>
            </w:r>
          </w:p>
          <w:p w14:paraId="457C6C7B" w14:textId="319E4F38" w:rsidR="00D12453" w:rsidRPr="004827EE" w:rsidRDefault="004827EE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Tysiąclecia 14 </w:t>
            </w:r>
          </w:p>
          <w:p w14:paraId="515A8293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64-300 Nowy Tomyśl</w:t>
            </w:r>
          </w:p>
          <w:p w14:paraId="512C5CF2" w14:textId="4EFCAB14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12453" w:rsidRPr="004827EE" w14:paraId="110F18A8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C417D" w14:textId="6718A6CF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4 – Płyny infuzyjne II</w:t>
            </w:r>
          </w:p>
          <w:p w14:paraId="4AD95551" w14:textId="13120EDD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 xml:space="preserve">Aesculap Chifa </w:t>
            </w:r>
            <w:r w:rsidR="004827EE">
              <w:rPr>
                <w:b/>
                <w:sz w:val="20"/>
                <w:szCs w:val="20"/>
              </w:rPr>
              <w:t>Sp. z o.o.</w:t>
            </w:r>
          </w:p>
          <w:p w14:paraId="0EAAD667" w14:textId="33B63870" w:rsidR="00D12453" w:rsidRPr="004827EE" w:rsidRDefault="004827EE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Tysiąclecia 14 </w:t>
            </w:r>
          </w:p>
          <w:p w14:paraId="4AEFD5F4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64-300 Nowy Tomyśl</w:t>
            </w:r>
          </w:p>
          <w:p w14:paraId="6BC8CA8B" w14:textId="432D0C4B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12453" w:rsidRPr="004827EE" w14:paraId="1C9997EB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196B6" w14:textId="323D7D6D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lastRenderedPageBreak/>
              <w:t>Pakiet 5 – Alteplase</w:t>
            </w:r>
          </w:p>
          <w:p w14:paraId="086F8802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Farmacol Logistyka Sp. z o.o.</w:t>
            </w:r>
          </w:p>
          <w:p w14:paraId="39C15792" w14:textId="6BC9E290" w:rsidR="00D12453" w:rsidRPr="004827EE" w:rsidRDefault="004827EE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Szopienicka 77 </w:t>
            </w:r>
          </w:p>
          <w:p w14:paraId="49494146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40-431 Katowice</w:t>
            </w:r>
          </w:p>
          <w:p w14:paraId="592C893C" w14:textId="5F5065D0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12453" w:rsidRPr="004827EE" w14:paraId="399E41AC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5D309" w14:textId="2A5EB654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6 - Aqua pro injectione</w:t>
            </w:r>
          </w:p>
          <w:p w14:paraId="1C5DD0BF" w14:textId="0E857F39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Fresenius Kabi Polska Sp. z o.o.</w:t>
            </w:r>
          </w:p>
          <w:p w14:paraId="561DE602" w14:textId="77777777" w:rsidR="00D12453" w:rsidRPr="004827EE" w:rsidRDefault="00D12453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 xml:space="preserve">Al. Jerozolimskie 134 </w:t>
            </w:r>
          </w:p>
          <w:p w14:paraId="540DC486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02-305 Warszawa</w:t>
            </w:r>
          </w:p>
          <w:p w14:paraId="0D84C5A0" w14:textId="74345F40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12453" w:rsidRPr="004827EE" w14:paraId="6E134AE0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A4652" w14:textId="07CF9969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10 - Diety dojelitowe i doustne</w:t>
            </w:r>
          </w:p>
          <w:p w14:paraId="47785B4E" w14:textId="33E3075C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Fresenius Kabi Polska Sp. z o.o.</w:t>
            </w:r>
          </w:p>
          <w:p w14:paraId="6F539CEB" w14:textId="77777777" w:rsidR="00D12453" w:rsidRPr="004827EE" w:rsidRDefault="00D12453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 xml:space="preserve">Al. Jerozolimskie 134 </w:t>
            </w:r>
          </w:p>
          <w:p w14:paraId="75B7DE8D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02-305 Warszawa</w:t>
            </w:r>
          </w:p>
          <w:p w14:paraId="65C267C1" w14:textId="782E2B5B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12453" w:rsidRPr="004827EE" w14:paraId="203346D6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C6590" w14:textId="55511857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11 - Darbepoetin</w:t>
            </w:r>
          </w:p>
          <w:p w14:paraId="43413E9F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Amgen Sp. z o.o.</w:t>
            </w:r>
          </w:p>
          <w:p w14:paraId="390C3699" w14:textId="29185C62" w:rsidR="00D12453" w:rsidRPr="004827EE" w:rsidRDefault="004827EE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Puławska 145 </w:t>
            </w:r>
          </w:p>
          <w:p w14:paraId="24976772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02-715 Warszawa</w:t>
            </w:r>
          </w:p>
          <w:p w14:paraId="556F0C2F" w14:textId="6E10A6C4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12453" w:rsidRPr="004827EE" w14:paraId="62FE1930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13876" w14:textId="63EC8569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12 - Leki I</w:t>
            </w:r>
          </w:p>
          <w:p w14:paraId="7D4FF3F6" w14:textId="7274D2D2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Tramco Sp</w:t>
            </w:r>
            <w:r w:rsidR="004827EE">
              <w:rPr>
                <w:b/>
                <w:sz w:val="20"/>
                <w:szCs w:val="20"/>
              </w:rPr>
              <w:t>.</w:t>
            </w:r>
            <w:r w:rsidRPr="004827EE">
              <w:rPr>
                <w:b/>
                <w:sz w:val="20"/>
                <w:szCs w:val="20"/>
              </w:rPr>
              <w:t xml:space="preserve"> z o.o.</w:t>
            </w:r>
          </w:p>
          <w:p w14:paraId="7F4F102F" w14:textId="77777777" w:rsidR="00D12453" w:rsidRPr="004827EE" w:rsidRDefault="00D12453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 xml:space="preserve">Wolskie, ul. Wolska 14 </w:t>
            </w:r>
          </w:p>
          <w:p w14:paraId="172CE9F7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05-860 Płochocin</w:t>
            </w:r>
          </w:p>
          <w:p w14:paraId="5995CD9E" w14:textId="1D65E8AD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12453" w:rsidRPr="004827EE" w14:paraId="29084D77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92AC4" w14:textId="7507C267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13 - Levetiracetam</w:t>
            </w:r>
          </w:p>
          <w:p w14:paraId="658A835B" w14:textId="0DD46A7B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Tramco Sp</w:t>
            </w:r>
            <w:r w:rsidR="004827EE">
              <w:rPr>
                <w:b/>
                <w:sz w:val="20"/>
                <w:szCs w:val="20"/>
              </w:rPr>
              <w:t>.</w:t>
            </w:r>
            <w:r w:rsidRPr="004827EE">
              <w:rPr>
                <w:b/>
                <w:sz w:val="20"/>
                <w:szCs w:val="20"/>
              </w:rPr>
              <w:t xml:space="preserve"> z o.o.</w:t>
            </w:r>
          </w:p>
          <w:p w14:paraId="0DDE3851" w14:textId="77777777" w:rsidR="00D12453" w:rsidRPr="004827EE" w:rsidRDefault="00D12453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 xml:space="preserve">Wolskie, ul. Wolska 14 </w:t>
            </w:r>
          </w:p>
          <w:p w14:paraId="21233160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05-860 Płochocin</w:t>
            </w:r>
          </w:p>
          <w:p w14:paraId="61BCF4CD" w14:textId="27D334D9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12453" w:rsidRPr="004827EE" w14:paraId="23FF8C02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0A4C6" w14:textId="0DDBFA25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14 - Sodium chloride</w:t>
            </w:r>
          </w:p>
          <w:p w14:paraId="4E0E11E7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Baxter Polska Sp. z o.o.</w:t>
            </w:r>
          </w:p>
          <w:p w14:paraId="0CD199D2" w14:textId="1E346866" w:rsidR="00D12453" w:rsidRPr="004827EE" w:rsidRDefault="004827EE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Kruczkowskiego 8 </w:t>
            </w:r>
          </w:p>
          <w:p w14:paraId="6006CB07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00-380 Warszawa</w:t>
            </w:r>
          </w:p>
          <w:p w14:paraId="524B0B5B" w14:textId="30AF99C3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12453" w:rsidRPr="004827EE" w14:paraId="053CBE9C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AFC6D" w14:textId="2E165E7B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lastRenderedPageBreak/>
              <w:t>Pakiet 15 - Mleko oraz dodatki do mleka</w:t>
            </w:r>
          </w:p>
          <w:p w14:paraId="43A290F4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Salus International Sp. z o.o.</w:t>
            </w:r>
          </w:p>
          <w:p w14:paraId="4E9FB2B0" w14:textId="7DAEE887" w:rsidR="00D12453" w:rsidRPr="004827EE" w:rsidRDefault="004827EE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Pułaskiego 9 </w:t>
            </w:r>
          </w:p>
          <w:p w14:paraId="5F96DFCE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40-273 Katowice</w:t>
            </w:r>
          </w:p>
          <w:p w14:paraId="784B8BBD" w14:textId="4D52F087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12453" w:rsidRPr="004827EE" w14:paraId="640EEBAE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91E59" w14:textId="049F5210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16 - Leki II</w:t>
            </w:r>
          </w:p>
          <w:p w14:paraId="09BDEE3D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Salus International Sp. z o.o.</w:t>
            </w:r>
          </w:p>
          <w:p w14:paraId="56694C96" w14:textId="2513D41F" w:rsidR="00D12453" w:rsidRPr="004827EE" w:rsidRDefault="004827EE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Pułaskiego 9 </w:t>
            </w:r>
          </w:p>
          <w:p w14:paraId="20ABF9B3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40-273 Katowice</w:t>
            </w:r>
          </w:p>
          <w:p w14:paraId="7B9D7E9B" w14:textId="71EBB5B0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12453" w:rsidRPr="004827EE" w14:paraId="6B3A6057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4574A" w14:textId="4421009D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17 - Żywienie pozajelitowe I</w:t>
            </w:r>
          </w:p>
          <w:p w14:paraId="29458CFF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Baxter Polska Sp. z o.o.</w:t>
            </w:r>
          </w:p>
          <w:p w14:paraId="6C3EE7AE" w14:textId="3E90E975" w:rsidR="00D12453" w:rsidRPr="004827EE" w:rsidRDefault="004827EE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Kruczkowskiego 8 </w:t>
            </w:r>
          </w:p>
          <w:p w14:paraId="444ADE45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00-380 Warszawa</w:t>
            </w:r>
          </w:p>
          <w:p w14:paraId="416F7077" w14:textId="67B86C74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12453" w:rsidRPr="004827EE" w14:paraId="75C628A9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EE503" w14:textId="4D4399D8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20 - Czynnik krzepnięcia krwi</w:t>
            </w:r>
          </w:p>
          <w:p w14:paraId="39F48439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Bialmed Sp. z o.o.</w:t>
            </w:r>
          </w:p>
          <w:p w14:paraId="74815A44" w14:textId="580002A6" w:rsidR="00D12453" w:rsidRPr="004827EE" w:rsidRDefault="004827EE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Kazimierzowska 46/48/35 </w:t>
            </w:r>
          </w:p>
          <w:p w14:paraId="2170E18F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02-546 Warszawa</w:t>
            </w:r>
          </w:p>
          <w:p w14:paraId="46C7B060" w14:textId="2896A459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12453" w:rsidRPr="004827EE" w14:paraId="5D8B7A90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2C7AA" w14:textId="362BB7A9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21 - Leki III</w:t>
            </w:r>
          </w:p>
          <w:p w14:paraId="4182B0BB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Salus International Sp. z o.o.</w:t>
            </w:r>
          </w:p>
          <w:p w14:paraId="4DC2C5F5" w14:textId="705DB05F" w:rsidR="00D12453" w:rsidRPr="004827EE" w:rsidRDefault="004827EE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Pułaskiego 9 </w:t>
            </w:r>
          </w:p>
          <w:p w14:paraId="4431218B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40-273 Katowice</w:t>
            </w:r>
          </w:p>
          <w:p w14:paraId="056A6403" w14:textId="2F3E4AA7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12453" w:rsidRPr="004827EE" w14:paraId="20E281D2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9DE59" w14:textId="03C2A690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22 – Furosemide</w:t>
            </w:r>
          </w:p>
          <w:p w14:paraId="0903D5BA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Delfarma Sp. z o.o.</w:t>
            </w:r>
          </w:p>
          <w:p w14:paraId="732AE86E" w14:textId="1725198E" w:rsidR="00D12453" w:rsidRPr="004827EE" w:rsidRDefault="004827EE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Św. Teresy od Dzieciątka Jezus 111 </w:t>
            </w:r>
          </w:p>
          <w:p w14:paraId="5023B613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91-222 Łódź</w:t>
            </w:r>
          </w:p>
          <w:p w14:paraId="00FA6432" w14:textId="3B8C2177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12453" w:rsidRPr="004827EE" w14:paraId="05070C46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B1CD9" w14:textId="68A1061C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23 - Bicalutamidum</w:t>
            </w:r>
          </w:p>
          <w:p w14:paraId="55AE81B7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Asclepios S.A.</w:t>
            </w:r>
          </w:p>
          <w:p w14:paraId="22B3399D" w14:textId="0EBAF6BD" w:rsidR="00D12453" w:rsidRPr="004827EE" w:rsidRDefault="004827EE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Hubska 44 </w:t>
            </w:r>
          </w:p>
          <w:p w14:paraId="50B5FC06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50-502 Wrocław</w:t>
            </w:r>
          </w:p>
          <w:p w14:paraId="409A9305" w14:textId="3232454B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12453" w:rsidRPr="004827EE" w14:paraId="5947E81D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E8AA8" w14:textId="656976D0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lastRenderedPageBreak/>
              <w:t>Pakiet 24 – Carboplatinum</w:t>
            </w:r>
          </w:p>
          <w:p w14:paraId="7DCA35D4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Lek S.A.</w:t>
            </w:r>
          </w:p>
          <w:p w14:paraId="51800E4F" w14:textId="26380FB6" w:rsidR="00D12453" w:rsidRPr="004827EE" w:rsidRDefault="004827EE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Podlipie 16 </w:t>
            </w:r>
          </w:p>
          <w:p w14:paraId="38B1D620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95-010 Stryków</w:t>
            </w:r>
          </w:p>
          <w:p w14:paraId="1E811679" w14:textId="02D779CB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12453" w:rsidRPr="004827EE" w14:paraId="655B256F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0774E" w14:textId="1F681041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25 - Gąbka lecznicza</w:t>
            </w:r>
          </w:p>
          <w:p w14:paraId="450DABD9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Farmacol Logistyka Sp. z o.o.</w:t>
            </w:r>
          </w:p>
          <w:p w14:paraId="38868CBB" w14:textId="15B4935E" w:rsidR="00D12453" w:rsidRPr="004827EE" w:rsidRDefault="004827EE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Szopienicka 77 </w:t>
            </w:r>
          </w:p>
          <w:p w14:paraId="1CD1C72A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40-431 Katowice</w:t>
            </w:r>
          </w:p>
          <w:p w14:paraId="427A354A" w14:textId="77B92823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12453" w:rsidRPr="004827EE" w14:paraId="7B92ED93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7ED16" w14:textId="1545B9E2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28 – Żywienie pozajelitowe II</w:t>
            </w:r>
          </w:p>
          <w:p w14:paraId="4F0F560F" w14:textId="158676A8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Aesculap Chifa S</w:t>
            </w:r>
            <w:r w:rsidR="004827EE">
              <w:rPr>
                <w:b/>
                <w:sz w:val="20"/>
                <w:szCs w:val="20"/>
              </w:rPr>
              <w:t>p. z o.o.</w:t>
            </w:r>
          </w:p>
          <w:p w14:paraId="1A655B0A" w14:textId="3F48B738" w:rsidR="00D12453" w:rsidRPr="004827EE" w:rsidRDefault="004827EE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Tysiąclecia 14 </w:t>
            </w:r>
          </w:p>
          <w:p w14:paraId="3D623D17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64-300 Nowy Tomyśl</w:t>
            </w:r>
          </w:p>
          <w:p w14:paraId="3CD968B6" w14:textId="7FC5022B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12453" w:rsidRPr="004827EE" w14:paraId="632B446D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109FA" w14:textId="5D15688C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29 - Cisplatinum</w:t>
            </w:r>
          </w:p>
          <w:p w14:paraId="78D8931C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Bialmed Sp. z o.o.</w:t>
            </w:r>
          </w:p>
          <w:p w14:paraId="27908A77" w14:textId="5303C0E8" w:rsidR="00D12453" w:rsidRPr="004827EE" w:rsidRDefault="004827EE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Kazimierzowska 46/48/35 </w:t>
            </w:r>
          </w:p>
          <w:p w14:paraId="6F1CC348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02-546 Warszawa</w:t>
            </w:r>
          </w:p>
          <w:p w14:paraId="50157B62" w14:textId="3F4FDF43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12453" w:rsidRPr="004827EE" w14:paraId="3DC3F53D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D0409" w14:textId="2BFDEEBD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30 - Doxorubicinum liposomanum pegylatum</w:t>
            </w:r>
          </w:p>
          <w:p w14:paraId="58C0791A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Bialmed Sp. z o.o.</w:t>
            </w:r>
          </w:p>
          <w:p w14:paraId="6AF2BE3F" w14:textId="241C8155" w:rsidR="00D12453" w:rsidRPr="004827EE" w:rsidRDefault="004827EE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Kazimierzowska 46/48/35 </w:t>
            </w:r>
          </w:p>
          <w:p w14:paraId="378A02B9" w14:textId="1044C7E5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02-546 Warszawa</w:t>
            </w:r>
          </w:p>
          <w:p w14:paraId="7C7C0B21" w14:textId="7E50672D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12453" w:rsidRPr="004827EE" w14:paraId="5177F23F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3EF91" w14:textId="6D931218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31 – Mleko dla niemowląt II</w:t>
            </w:r>
          </w:p>
          <w:p w14:paraId="292A4F51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Salus International Sp. z o.o.</w:t>
            </w:r>
          </w:p>
          <w:p w14:paraId="57318E65" w14:textId="4EB3E0D1" w:rsidR="00D12453" w:rsidRPr="004827EE" w:rsidRDefault="004827EE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Pułaskiego 9 </w:t>
            </w:r>
          </w:p>
          <w:p w14:paraId="2330ACD5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40-273 Katowice</w:t>
            </w:r>
          </w:p>
          <w:p w14:paraId="24544F6E" w14:textId="3F2A3BC6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12453" w:rsidRPr="004827EE" w14:paraId="24915B70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54494" w14:textId="5243EFD3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32 - Leki IV</w:t>
            </w:r>
          </w:p>
          <w:p w14:paraId="567489ED" w14:textId="692E197D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Fresenius Kabi Polska Sp. z o.o.</w:t>
            </w:r>
          </w:p>
          <w:p w14:paraId="4FDC30B9" w14:textId="77777777" w:rsidR="00D12453" w:rsidRPr="004827EE" w:rsidRDefault="00D12453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 xml:space="preserve">Al. Jerozolimskie 134 </w:t>
            </w:r>
          </w:p>
          <w:p w14:paraId="4D461687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02-305 Warszawa</w:t>
            </w:r>
          </w:p>
          <w:p w14:paraId="77521F8D" w14:textId="6D060BE2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12453" w:rsidRPr="004827EE" w14:paraId="276C5FF9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D8ADC" w14:textId="1C02BEE3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lastRenderedPageBreak/>
              <w:t>Pakiet 33 – Glucose</w:t>
            </w:r>
          </w:p>
          <w:p w14:paraId="40751C73" w14:textId="238E306A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Fresenius Kabi Polska Sp. z o.o.</w:t>
            </w:r>
          </w:p>
          <w:p w14:paraId="67D12B6F" w14:textId="77777777" w:rsidR="00D12453" w:rsidRPr="004827EE" w:rsidRDefault="00D12453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 xml:space="preserve">Al. Jerozolimskie 134 </w:t>
            </w:r>
          </w:p>
          <w:p w14:paraId="5E7C4259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02-305 Warszawa</w:t>
            </w:r>
          </w:p>
          <w:p w14:paraId="3C586D78" w14:textId="6BD3F785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12453" w:rsidRPr="004827EE" w14:paraId="2DF7A141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AA2F6" w14:textId="3DCBAAAE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34 – Żywienie pozajelitowe III</w:t>
            </w:r>
          </w:p>
          <w:p w14:paraId="443A6021" w14:textId="296E8F9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Fresenius Kabi Polska Sp. z o.o.</w:t>
            </w:r>
          </w:p>
          <w:p w14:paraId="0E86A4A3" w14:textId="77777777" w:rsidR="00D12453" w:rsidRPr="004827EE" w:rsidRDefault="00D12453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 xml:space="preserve">Al. Jerozolimskie 134 </w:t>
            </w:r>
          </w:p>
          <w:p w14:paraId="5E66C21A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02-305 Warszawa</w:t>
            </w:r>
          </w:p>
          <w:p w14:paraId="73981F59" w14:textId="12A7E16D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12453" w:rsidRPr="004827EE" w14:paraId="1B6EBA9C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20146" w14:textId="4D7FD429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35 – Leki V</w:t>
            </w:r>
          </w:p>
          <w:p w14:paraId="522798EB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Salus International Sp. z o.o.</w:t>
            </w:r>
          </w:p>
          <w:p w14:paraId="54225BF1" w14:textId="71F2B10D" w:rsidR="00D12453" w:rsidRPr="004827EE" w:rsidRDefault="004827EE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Pułaskiego 9 </w:t>
            </w:r>
          </w:p>
          <w:p w14:paraId="12DA4EF1" w14:textId="067F2C5F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40-273 Katowice</w:t>
            </w:r>
          </w:p>
          <w:p w14:paraId="66992008" w14:textId="46FE813C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12453" w:rsidRPr="004827EE" w14:paraId="4DD1E76D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9B523" w14:textId="2CB0B217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36 – Leki VI</w:t>
            </w:r>
          </w:p>
          <w:p w14:paraId="63A6B79C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Salus International Sp. z o.o.</w:t>
            </w:r>
          </w:p>
          <w:p w14:paraId="0DDEC8D9" w14:textId="2E86AF1F" w:rsidR="00D12453" w:rsidRPr="004827EE" w:rsidRDefault="004827EE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Pułaskiego 9 </w:t>
            </w:r>
          </w:p>
          <w:p w14:paraId="36CBE9E6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40-273 Katowice</w:t>
            </w:r>
          </w:p>
          <w:p w14:paraId="6AAB6F18" w14:textId="0F8354C7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12453" w:rsidRPr="004827EE" w14:paraId="616567FA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8162B" w14:textId="3C58160F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38 – Leki VII</w:t>
            </w:r>
          </w:p>
          <w:p w14:paraId="336733BB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Salus International Sp. z o.o.</w:t>
            </w:r>
          </w:p>
          <w:p w14:paraId="19386B0C" w14:textId="00B56369" w:rsidR="00D12453" w:rsidRPr="004827EE" w:rsidRDefault="004827EE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Pułaskiego 9 </w:t>
            </w:r>
          </w:p>
          <w:p w14:paraId="246F643B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40-273 Katowice</w:t>
            </w:r>
          </w:p>
          <w:p w14:paraId="2E49D461" w14:textId="024F551F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12453" w:rsidRPr="004827EE" w14:paraId="54C06CC8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2BA64" w14:textId="38812D9A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39 - Leki VIII</w:t>
            </w:r>
          </w:p>
          <w:p w14:paraId="22C53644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Lek S.A.</w:t>
            </w:r>
          </w:p>
          <w:p w14:paraId="02BFA16E" w14:textId="61120D5A" w:rsidR="00D12453" w:rsidRPr="004827EE" w:rsidRDefault="004827EE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Podlipie 16 </w:t>
            </w:r>
          </w:p>
          <w:p w14:paraId="08523567" w14:textId="6A305E58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95-010 Stryków</w:t>
            </w:r>
          </w:p>
          <w:p w14:paraId="683F056F" w14:textId="0995FB85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12453" w:rsidRPr="004827EE" w14:paraId="5739CD6D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A1F5A" w14:textId="7C20F4D9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40 - Capecitabine</w:t>
            </w:r>
          </w:p>
          <w:p w14:paraId="0631B2B7" w14:textId="0B065F4C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 xml:space="preserve">OPTIFARMA </w:t>
            </w:r>
            <w:r w:rsidR="004827EE">
              <w:rPr>
                <w:b/>
                <w:sz w:val="20"/>
                <w:szCs w:val="20"/>
              </w:rPr>
              <w:t>Sp. z o.o. Sp. k.</w:t>
            </w:r>
          </w:p>
          <w:p w14:paraId="3BA1C310" w14:textId="4D177884" w:rsidR="00D12453" w:rsidRPr="004827EE" w:rsidRDefault="004827EE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>Sokołowska 14 /-</w:t>
            </w:r>
          </w:p>
          <w:p w14:paraId="47C51993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05-806 Sokołów</w:t>
            </w:r>
          </w:p>
          <w:p w14:paraId="36FE5CC5" w14:textId="347A69AE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12453" w:rsidRPr="004827EE" w14:paraId="6DF7AD5F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AC2F6" w14:textId="6B5756D5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lastRenderedPageBreak/>
              <w:t>Pakiet 42 – Ofatumumabum</w:t>
            </w:r>
          </w:p>
          <w:p w14:paraId="69663493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Urtica Sp. z o.o.</w:t>
            </w:r>
          </w:p>
          <w:p w14:paraId="10FBEA1C" w14:textId="26B27B52" w:rsidR="00D12453" w:rsidRPr="004827EE" w:rsidRDefault="004827EE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Krzemieniecka 120 </w:t>
            </w:r>
          </w:p>
          <w:p w14:paraId="2B50ED92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54-640 Wrocław</w:t>
            </w:r>
          </w:p>
          <w:p w14:paraId="1E1A31DD" w14:textId="15E99006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12453" w:rsidRPr="004827EE" w14:paraId="60A93FFE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2F74B" w14:textId="576EB02C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44 - Kontrasty</w:t>
            </w:r>
          </w:p>
          <w:p w14:paraId="3F95D3BC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Salus International Sp. z o.o.</w:t>
            </w:r>
          </w:p>
          <w:p w14:paraId="71E8A4D1" w14:textId="1A7BBEBE" w:rsidR="00D12453" w:rsidRPr="004827EE" w:rsidRDefault="004827EE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Pułaskiego 9 </w:t>
            </w:r>
          </w:p>
          <w:p w14:paraId="0507D7BF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40-273 Katowice</w:t>
            </w:r>
          </w:p>
          <w:p w14:paraId="495BC534" w14:textId="7EEB6015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12453" w:rsidRPr="004827EE" w14:paraId="5A855155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8E6E3" w14:textId="26D1F6D9" w:rsidR="00D12453" w:rsidRPr="004827EE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827EE">
              <w:rPr>
                <w:b/>
                <w:bCs/>
                <w:sz w:val="20"/>
                <w:szCs w:val="20"/>
              </w:rPr>
              <w:t>Pakiet 45 – Leki IX</w:t>
            </w:r>
          </w:p>
          <w:p w14:paraId="688E76B7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Salus International Sp. z o.o.</w:t>
            </w:r>
          </w:p>
          <w:p w14:paraId="3C6D4C08" w14:textId="64DA27E2" w:rsidR="00D12453" w:rsidRPr="004827EE" w:rsidRDefault="004827EE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Pułaskiego 9 </w:t>
            </w:r>
          </w:p>
          <w:p w14:paraId="5C4BD54F" w14:textId="19D1170B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40-273 Katowice</w:t>
            </w:r>
          </w:p>
          <w:p w14:paraId="7B49D535" w14:textId="5FE492C5" w:rsidR="00D12453" w:rsidRPr="004827EE" w:rsidRDefault="00D12453" w:rsidP="004827E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4827EE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12453" w:rsidRPr="004827EE" w14:paraId="41B1E10A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E061E" w14:textId="67BF4F77" w:rsidR="00D12453" w:rsidRPr="00946CD1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Pakiet 46 - Sevoflurane</w:t>
            </w:r>
          </w:p>
          <w:p w14:paraId="2E8D7761" w14:textId="662111F4" w:rsidR="00D12453" w:rsidRPr="004827EE" w:rsidRDefault="00946CD1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Centrala Farmaceutyczna </w:t>
            </w:r>
            <w:r w:rsidR="00D12453" w:rsidRPr="004827EE">
              <w:rPr>
                <w:b/>
                <w:sz w:val="20"/>
                <w:szCs w:val="20"/>
              </w:rPr>
              <w:t>CEFARM S</w:t>
            </w:r>
            <w:r>
              <w:rPr>
                <w:b/>
                <w:sz w:val="20"/>
                <w:szCs w:val="20"/>
              </w:rPr>
              <w:t>.</w:t>
            </w:r>
            <w:r w:rsidR="00D12453" w:rsidRPr="004827EE"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0"/>
                <w:szCs w:val="20"/>
              </w:rPr>
              <w:t>.</w:t>
            </w:r>
          </w:p>
          <w:p w14:paraId="04298CD9" w14:textId="77777777" w:rsidR="00D12453" w:rsidRPr="004827EE" w:rsidRDefault="00D12453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 xml:space="preserve">ul. Jana Kazimierza 16 </w:t>
            </w:r>
          </w:p>
          <w:p w14:paraId="490D14AF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01-248 Warszawa</w:t>
            </w:r>
          </w:p>
          <w:p w14:paraId="7CE6EA27" w14:textId="1A82F929" w:rsidR="00D12453" w:rsidRPr="00946CD1" w:rsidRDefault="00D12453" w:rsidP="00946CD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946CD1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12453" w:rsidRPr="004827EE" w14:paraId="36EA707D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314AC" w14:textId="2D9D5397" w:rsidR="00D12453" w:rsidRPr="00946CD1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Pakiet 47 - Leki X</w:t>
            </w:r>
          </w:p>
          <w:p w14:paraId="570CF4BB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Salus International Sp. z o.o.</w:t>
            </w:r>
          </w:p>
          <w:p w14:paraId="27159981" w14:textId="64318BF1" w:rsidR="00D12453" w:rsidRPr="004827EE" w:rsidRDefault="00946CD1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Pułaskiego 9 </w:t>
            </w:r>
          </w:p>
          <w:p w14:paraId="02AEAF1A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40-273 Katowice</w:t>
            </w:r>
          </w:p>
          <w:p w14:paraId="1EDD9D5B" w14:textId="36FD2A81" w:rsidR="00D12453" w:rsidRPr="00946CD1" w:rsidRDefault="00D12453" w:rsidP="00946CD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946CD1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12453" w:rsidRPr="004827EE" w14:paraId="5B039E1C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3729" w14:textId="29547713" w:rsidR="00D12453" w:rsidRPr="00946CD1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Pakiet 48 - Antybiotyki I</w:t>
            </w:r>
          </w:p>
          <w:p w14:paraId="6653123C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Salus International Sp. z o.o.</w:t>
            </w:r>
          </w:p>
          <w:p w14:paraId="1BEF68AF" w14:textId="7D9A25FC" w:rsidR="00D12453" w:rsidRPr="004827EE" w:rsidRDefault="00946CD1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Pułaskiego 9 </w:t>
            </w:r>
          </w:p>
          <w:p w14:paraId="4A8FAFBB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40-273 Katowice</w:t>
            </w:r>
          </w:p>
          <w:p w14:paraId="7BFAAE74" w14:textId="4D5378C2" w:rsidR="00D12453" w:rsidRPr="00946CD1" w:rsidRDefault="00D12453" w:rsidP="00946CD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946CD1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12453" w:rsidRPr="004827EE" w14:paraId="2D04A971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58FAF" w14:textId="729769BC" w:rsidR="00D12453" w:rsidRPr="00946CD1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Pakiet 49 - Leki XI</w:t>
            </w:r>
          </w:p>
          <w:p w14:paraId="7FF5FB8C" w14:textId="645CD939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Tramco Sp</w:t>
            </w:r>
            <w:r w:rsidR="00946CD1">
              <w:rPr>
                <w:b/>
                <w:sz w:val="20"/>
                <w:szCs w:val="20"/>
              </w:rPr>
              <w:t>.</w:t>
            </w:r>
            <w:r w:rsidRPr="004827EE">
              <w:rPr>
                <w:b/>
                <w:sz w:val="20"/>
                <w:szCs w:val="20"/>
              </w:rPr>
              <w:t xml:space="preserve"> z o.o.</w:t>
            </w:r>
          </w:p>
          <w:p w14:paraId="1AC014EF" w14:textId="77777777" w:rsidR="00D12453" w:rsidRPr="004827EE" w:rsidRDefault="00D12453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 xml:space="preserve">Wolskie, ul. Wolska 14 </w:t>
            </w:r>
          </w:p>
          <w:p w14:paraId="55EFDE07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05-860 Płochocin</w:t>
            </w:r>
          </w:p>
          <w:p w14:paraId="484227FB" w14:textId="62EB12B7" w:rsidR="00D12453" w:rsidRPr="00946CD1" w:rsidRDefault="00D12453" w:rsidP="00946CD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946CD1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12453" w:rsidRPr="004827EE" w14:paraId="27453897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5250D" w14:textId="6FF84075" w:rsidR="00D12453" w:rsidRPr="00946CD1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lastRenderedPageBreak/>
              <w:t>Pakiet 50 - Dupilumabum</w:t>
            </w:r>
          </w:p>
          <w:p w14:paraId="3FCB24C3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Sanofi Sp. z o.o.</w:t>
            </w:r>
          </w:p>
          <w:p w14:paraId="6F4E19CA" w14:textId="5170D47F" w:rsidR="00D12453" w:rsidRPr="004827EE" w:rsidRDefault="00946CD1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Kasprzaka 6 </w:t>
            </w:r>
          </w:p>
          <w:p w14:paraId="22404921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01-211 Warszawa</w:t>
            </w:r>
          </w:p>
          <w:p w14:paraId="55EE0511" w14:textId="1B97F5E0" w:rsidR="00D12453" w:rsidRPr="00946CD1" w:rsidRDefault="00D12453" w:rsidP="00946CD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946CD1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12453" w:rsidRPr="004827EE" w14:paraId="2CEDBF44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8C369" w14:textId="2FC04541" w:rsidR="00D12453" w:rsidRPr="00946CD1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Pakiet 51 – Ceftazidimum + Avibactamum</w:t>
            </w:r>
          </w:p>
          <w:p w14:paraId="708D62B7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Urtica Sp. z o.o.</w:t>
            </w:r>
          </w:p>
          <w:p w14:paraId="7B1102EF" w14:textId="0E748326" w:rsidR="00D12453" w:rsidRPr="004827EE" w:rsidRDefault="00946CD1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Krzemieniecka 120 </w:t>
            </w:r>
          </w:p>
          <w:p w14:paraId="56AA7FC9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54-640 Wrocław</w:t>
            </w:r>
          </w:p>
          <w:p w14:paraId="2E73D637" w14:textId="46FBE792" w:rsidR="00D12453" w:rsidRPr="00946CD1" w:rsidRDefault="00D12453" w:rsidP="00946CD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946CD1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12453" w:rsidRPr="004827EE" w14:paraId="7ACF3C58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F71E4" w14:textId="72A17128" w:rsidR="00D12453" w:rsidRPr="00946CD1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Pakiet 52 - Pembrolizumabum</w:t>
            </w:r>
          </w:p>
          <w:p w14:paraId="2C50F7AB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Salus International Sp. z o.o.</w:t>
            </w:r>
          </w:p>
          <w:p w14:paraId="393A2BAB" w14:textId="5AFFBCE6" w:rsidR="00D12453" w:rsidRPr="004827EE" w:rsidRDefault="00946CD1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Pułaskiego 9 </w:t>
            </w:r>
          </w:p>
          <w:p w14:paraId="07AA2314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40-273 Katowice</w:t>
            </w:r>
          </w:p>
          <w:p w14:paraId="380033C7" w14:textId="06591853" w:rsidR="00D12453" w:rsidRPr="00946CD1" w:rsidRDefault="00D12453" w:rsidP="00946CD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946CD1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12453" w:rsidRPr="004827EE" w14:paraId="5A6E0900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B011D" w14:textId="2306D3EA" w:rsidR="00D12453" w:rsidRPr="00946CD1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Pakiet 53 - Antybiotyki II</w:t>
            </w:r>
          </w:p>
          <w:p w14:paraId="0776AD33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Salus International Sp. z o.o.</w:t>
            </w:r>
          </w:p>
          <w:p w14:paraId="6EDF3426" w14:textId="531544C7" w:rsidR="00D12453" w:rsidRPr="004827EE" w:rsidRDefault="00946CD1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Pułaskiego 9 </w:t>
            </w:r>
          </w:p>
          <w:p w14:paraId="03E07F9C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40-273 Katowice</w:t>
            </w:r>
          </w:p>
          <w:p w14:paraId="40460D03" w14:textId="7D454463" w:rsidR="00D12453" w:rsidRPr="00946CD1" w:rsidRDefault="00D12453" w:rsidP="00946CD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946CD1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12453" w:rsidRPr="004827EE" w14:paraId="6AE1DC8E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C27D5" w14:textId="3A2A190A" w:rsidR="00D12453" w:rsidRPr="00946CD1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Pakiet 54 - Niraparibum</w:t>
            </w:r>
          </w:p>
          <w:p w14:paraId="4C70E042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GSK Services Sp. z.o.o.</w:t>
            </w:r>
          </w:p>
          <w:p w14:paraId="21582190" w14:textId="13459A4D" w:rsidR="00D12453" w:rsidRPr="004827EE" w:rsidRDefault="00946CD1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Grunwaldzka 189 </w:t>
            </w:r>
          </w:p>
          <w:p w14:paraId="4D0C6621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60-322 Poznań</w:t>
            </w:r>
          </w:p>
          <w:p w14:paraId="534DCDED" w14:textId="799C5A8E" w:rsidR="00D12453" w:rsidRPr="00946CD1" w:rsidRDefault="00D12453" w:rsidP="00946CD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946CD1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12453" w:rsidRPr="004827EE" w14:paraId="51D63126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71D28" w14:textId="505DE3DC" w:rsidR="00D12453" w:rsidRPr="00946CD1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Pakiet 55 - Bleomycini</w:t>
            </w:r>
          </w:p>
          <w:p w14:paraId="5886852F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Asclepios S.A.</w:t>
            </w:r>
          </w:p>
          <w:p w14:paraId="3BB04D71" w14:textId="6C38D3A4" w:rsidR="00D12453" w:rsidRPr="004827EE" w:rsidRDefault="00946CD1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Hubska 44 </w:t>
            </w:r>
          </w:p>
          <w:p w14:paraId="7597BB12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50-502 Wrocław</w:t>
            </w:r>
          </w:p>
          <w:p w14:paraId="046C827A" w14:textId="601CD50C" w:rsidR="00D12453" w:rsidRPr="00946CD1" w:rsidRDefault="00D12453" w:rsidP="00946CD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946CD1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12453" w:rsidRPr="004827EE" w14:paraId="24931242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86CCD" w14:textId="03A79BA7" w:rsidR="00D12453" w:rsidRPr="00946CD1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Pakiet 56 - Olaparibum</w:t>
            </w:r>
          </w:p>
          <w:p w14:paraId="26E2C0D4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AstraZeneca Kft.</w:t>
            </w:r>
          </w:p>
          <w:p w14:paraId="640C3C03" w14:textId="77777777" w:rsidR="00D12453" w:rsidRPr="004827EE" w:rsidRDefault="00D12453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 xml:space="preserve">1117 Budapest, Alíz utca 4. B. ép. 0 </w:t>
            </w:r>
          </w:p>
          <w:p w14:paraId="4467255E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0 0</w:t>
            </w:r>
          </w:p>
          <w:p w14:paraId="0F50A9E9" w14:textId="69557B71" w:rsidR="00D12453" w:rsidRPr="00946CD1" w:rsidRDefault="00D12453" w:rsidP="00946CD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946CD1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12453" w:rsidRPr="004827EE" w14:paraId="09363616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033CF" w14:textId="04D2D1F9" w:rsidR="00D12453" w:rsidRPr="00946CD1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lastRenderedPageBreak/>
              <w:t>Pakiet 57 - Ondansetron</w:t>
            </w:r>
          </w:p>
          <w:p w14:paraId="09407122" w14:textId="07F4582F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Fresenius Kabi Polska Sp. z o.o.</w:t>
            </w:r>
          </w:p>
          <w:p w14:paraId="0840CC2B" w14:textId="77777777" w:rsidR="00D12453" w:rsidRPr="004827EE" w:rsidRDefault="00D12453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 xml:space="preserve">Al. Jerozolimskie 134 </w:t>
            </w:r>
          </w:p>
          <w:p w14:paraId="38E5448B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02-305 Warszawa</w:t>
            </w:r>
          </w:p>
          <w:p w14:paraId="78D4726A" w14:textId="2A8F99B1" w:rsidR="00D12453" w:rsidRPr="00946CD1" w:rsidRDefault="00D12453" w:rsidP="00946CD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946CD1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12453" w:rsidRPr="004827EE" w14:paraId="4CA928DD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59AEB" w14:textId="6207DA04" w:rsidR="00D12453" w:rsidRPr="00946CD1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Pakiet 58 - Sugammadex</w:t>
            </w:r>
          </w:p>
          <w:p w14:paraId="5AD51AA9" w14:textId="7A5C2660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Tramco Sp</w:t>
            </w:r>
            <w:r w:rsidR="00946CD1">
              <w:rPr>
                <w:b/>
                <w:sz w:val="20"/>
                <w:szCs w:val="20"/>
              </w:rPr>
              <w:t>.</w:t>
            </w:r>
            <w:r w:rsidRPr="004827EE">
              <w:rPr>
                <w:b/>
                <w:sz w:val="20"/>
                <w:szCs w:val="20"/>
              </w:rPr>
              <w:t xml:space="preserve"> z o.o.</w:t>
            </w:r>
          </w:p>
          <w:p w14:paraId="3C6CB7D0" w14:textId="77777777" w:rsidR="00D12453" w:rsidRPr="004827EE" w:rsidRDefault="00D12453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 xml:space="preserve">Wolskie, ul. Wolska 14 </w:t>
            </w:r>
          </w:p>
          <w:p w14:paraId="3CA88B1F" w14:textId="43131E7F" w:rsidR="00D12453" w:rsidRPr="004827EE" w:rsidRDefault="00D12453" w:rsidP="00946CD1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05-860 Płochocin</w:t>
            </w:r>
          </w:p>
          <w:p w14:paraId="4CA763B6" w14:textId="575EB5A2" w:rsidR="00D12453" w:rsidRPr="00946CD1" w:rsidRDefault="00D12453" w:rsidP="00946CD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946CD1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12453" w:rsidRPr="004827EE" w14:paraId="3B411698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187C5" w14:textId="477B2708" w:rsidR="00D12453" w:rsidRPr="00946CD1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Pakiet 59 - Netupitantum + Palonosetroni</w:t>
            </w:r>
          </w:p>
          <w:p w14:paraId="3A12501B" w14:textId="48E7A968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Tramco Sp</w:t>
            </w:r>
            <w:r w:rsidR="00946CD1">
              <w:rPr>
                <w:b/>
                <w:sz w:val="20"/>
                <w:szCs w:val="20"/>
              </w:rPr>
              <w:t>.</w:t>
            </w:r>
            <w:r w:rsidRPr="004827EE">
              <w:rPr>
                <w:b/>
                <w:sz w:val="20"/>
                <w:szCs w:val="20"/>
              </w:rPr>
              <w:t xml:space="preserve"> z o.o.</w:t>
            </w:r>
          </w:p>
          <w:p w14:paraId="6B97F6D8" w14:textId="77777777" w:rsidR="00D12453" w:rsidRPr="004827EE" w:rsidRDefault="00D12453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 xml:space="preserve">Wolskie, ul. Wolska 14 </w:t>
            </w:r>
          </w:p>
          <w:p w14:paraId="3FE5B0E8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05-860 Płochocin</w:t>
            </w:r>
          </w:p>
          <w:p w14:paraId="7993EEE7" w14:textId="0AEBFA4E" w:rsidR="00D12453" w:rsidRPr="00946CD1" w:rsidRDefault="00D12453" w:rsidP="00946CD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946CD1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12453" w:rsidRPr="004827EE" w14:paraId="7EB3333F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C96AA" w14:textId="4810FA5C" w:rsidR="00D12453" w:rsidRPr="00946CD1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Pakiet 60 - Bevacizumabum</w:t>
            </w:r>
          </w:p>
          <w:p w14:paraId="3CFCE29B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Bialmed Sp. z o.o.</w:t>
            </w:r>
          </w:p>
          <w:p w14:paraId="4C8E2EE5" w14:textId="63FEE486" w:rsidR="00D12453" w:rsidRPr="004827EE" w:rsidRDefault="00946CD1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Kazimierzowska 46/48/35 </w:t>
            </w:r>
          </w:p>
          <w:p w14:paraId="64A2F99D" w14:textId="33E0E0F7" w:rsidR="00D12453" w:rsidRPr="004827EE" w:rsidRDefault="00D12453" w:rsidP="00946CD1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02-546 Warszawa</w:t>
            </w:r>
          </w:p>
          <w:p w14:paraId="7F01AF68" w14:textId="44C9F287" w:rsidR="00D12453" w:rsidRPr="00946CD1" w:rsidRDefault="00D12453" w:rsidP="00946CD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946CD1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12453" w:rsidRPr="004827EE" w14:paraId="0FB3E55E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1EB80" w14:textId="126A0CBF" w:rsidR="00D12453" w:rsidRPr="00946CD1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Pakiet 61 - Levofloxacin</w:t>
            </w:r>
          </w:p>
          <w:p w14:paraId="197471D5" w14:textId="7442BCFA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Fresenius Kabi Polska Sp. z o.o.</w:t>
            </w:r>
          </w:p>
          <w:p w14:paraId="233FB42C" w14:textId="77777777" w:rsidR="00D12453" w:rsidRPr="004827EE" w:rsidRDefault="00D12453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 xml:space="preserve">Al. Jerozolimskie 134 </w:t>
            </w:r>
          </w:p>
          <w:p w14:paraId="5DEFD3E0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02-305 Warszawa</w:t>
            </w:r>
          </w:p>
          <w:p w14:paraId="56121B73" w14:textId="480B53DC" w:rsidR="00D12453" w:rsidRPr="00946CD1" w:rsidRDefault="00D12453" w:rsidP="00946CD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946CD1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12453" w:rsidRPr="004827EE" w14:paraId="34E38482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311C8" w14:textId="52695453" w:rsidR="00D12453" w:rsidRPr="00946CD1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Pakiet 62 - Leki onkologiczne I</w:t>
            </w:r>
          </w:p>
          <w:p w14:paraId="707DD5D5" w14:textId="77777777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Asclepios S.A.</w:t>
            </w:r>
          </w:p>
          <w:p w14:paraId="268144B7" w14:textId="3F2AF903" w:rsidR="00D12453" w:rsidRPr="004827EE" w:rsidRDefault="00946CD1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12453" w:rsidRPr="004827EE">
              <w:rPr>
                <w:bCs/>
                <w:sz w:val="20"/>
                <w:szCs w:val="20"/>
              </w:rPr>
              <w:t xml:space="preserve">Hubska 44 </w:t>
            </w:r>
          </w:p>
          <w:p w14:paraId="4835EF88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50-502 Wrocław</w:t>
            </w:r>
          </w:p>
          <w:p w14:paraId="39741201" w14:textId="03132B4D" w:rsidR="00D12453" w:rsidRPr="00946CD1" w:rsidRDefault="00D12453" w:rsidP="00946CD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946CD1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12453" w:rsidRPr="004827EE" w14:paraId="6978D4AB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F4865" w14:textId="1170C91F" w:rsidR="00D12453" w:rsidRPr="00946CD1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Pakiet 63 - Płyny</w:t>
            </w:r>
          </w:p>
          <w:p w14:paraId="3D690403" w14:textId="36443A83" w:rsidR="00D12453" w:rsidRPr="004827EE" w:rsidRDefault="00D12453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827EE">
              <w:rPr>
                <w:b/>
                <w:sz w:val="20"/>
                <w:szCs w:val="20"/>
              </w:rPr>
              <w:t>Fresenius Kabi Polska Sp. z o.o.</w:t>
            </w:r>
          </w:p>
          <w:p w14:paraId="00CBBF36" w14:textId="77777777" w:rsidR="00D12453" w:rsidRPr="004827EE" w:rsidRDefault="00D12453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 xml:space="preserve">Al. Jerozolimskie 134 </w:t>
            </w:r>
          </w:p>
          <w:p w14:paraId="127D3A43" w14:textId="72858F73" w:rsidR="00D12453" w:rsidRPr="004827EE" w:rsidRDefault="00D12453" w:rsidP="00946CD1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02-305 Warszawa</w:t>
            </w:r>
          </w:p>
          <w:p w14:paraId="0F5275AB" w14:textId="2699F95E" w:rsidR="00D12453" w:rsidRPr="00946CD1" w:rsidRDefault="00D12453" w:rsidP="00946CD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946CD1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12453" w:rsidRPr="004827EE" w14:paraId="3EF77685" w14:textId="77777777" w:rsidTr="00D124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3A320" w14:textId="30C8D382" w:rsidR="00D12453" w:rsidRPr="00946CD1" w:rsidRDefault="00D12453" w:rsidP="004827E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lastRenderedPageBreak/>
              <w:t>Pakiet 64 - Toksyna Botulinowa</w:t>
            </w:r>
          </w:p>
          <w:p w14:paraId="6415D7E4" w14:textId="1D4752F5" w:rsidR="00D12453" w:rsidRPr="004827EE" w:rsidRDefault="00946CD1" w:rsidP="004827E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Centrala Farmaceutyczna</w:t>
            </w:r>
            <w:r w:rsidR="00D12453" w:rsidRPr="004827EE">
              <w:rPr>
                <w:b/>
                <w:sz w:val="20"/>
                <w:szCs w:val="20"/>
              </w:rPr>
              <w:t xml:space="preserve"> CEFARM S</w:t>
            </w:r>
            <w:r>
              <w:rPr>
                <w:b/>
                <w:sz w:val="20"/>
                <w:szCs w:val="20"/>
              </w:rPr>
              <w:t>.</w:t>
            </w:r>
            <w:r w:rsidR="00D12453" w:rsidRPr="004827EE"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0"/>
                <w:szCs w:val="20"/>
              </w:rPr>
              <w:t>.</w:t>
            </w:r>
          </w:p>
          <w:p w14:paraId="35083ACB" w14:textId="77777777" w:rsidR="00D12453" w:rsidRPr="004827EE" w:rsidRDefault="00D12453" w:rsidP="004827E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 xml:space="preserve">ul. Jana Kazimierza 16 </w:t>
            </w:r>
          </w:p>
          <w:p w14:paraId="17C445FB" w14:textId="77777777" w:rsidR="00D12453" w:rsidRPr="004827EE" w:rsidRDefault="00D12453" w:rsidP="004827E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827EE">
              <w:rPr>
                <w:bCs/>
                <w:sz w:val="20"/>
                <w:szCs w:val="20"/>
              </w:rPr>
              <w:t>01-248 Warszawa</w:t>
            </w:r>
          </w:p>
          <w:p w14:paraId="630481E1" w14:textId="25E5841D" w:rsidR="00D12453" w:rsidRPr="00946CD1" w:rsidRDefault="00D12453" w:rsidP="00946CD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827E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827EE">
              <w:rPr>
                <w:color w:val="000000"/>
                <w:sz w:val="20"/>
                <w:szCs w:val="20"/>
              </w:rPr>
              <w:t>:</w:t>
            </w:r>
            <w:r w:rsidR="00946CD1">
              <w:rPr>
                <w:color w:val="000000"/>
                <w:sz w:val="20"/>
                <w:szCs w:val="20"/>
              </w:rPr>
              <w:t xml:space="preserve"> </w:t>
            </w:r>
            <w:r w:rsidRPr="004827EE">
              <w:rPr>
                <w:sz w:val="20"/>
                <w:szCs w:val="20"/>
              </w:rPr>
              <w:t>Jedyna złożona oferta. Spełnia wymagania Zamawiającego.</w:t>
            </w:r>
          </w:p>
        </w:tc>
      </w:tr>
    </w:tbl>
    <w:p w14:paraId="368AA7BB" w14:textId="77777777" w:rsidR="00B36EDA" w:rsidRPr="004827EE" w:rsidRDefault="00B36EDA" w:rsidP="004827EE">
      <w:pPr>
        <w:spacing w:before="360" w:after="120" w:line="276" w:lineRule="auto"/>
        <w:ind w:right="-425"/>
        <w:jc w:val="both"/>
        <w:rPr>
          <w:color w:val="000000"/>
          <w:sz w:val="22"/>
          <w:szCs w:val="22"/>
        </w:rPr>
      </w:pPr>
      <w:r w:rsidRPr="004827EE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4827EE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253"/>
        <w:gridCol w:w="1843"/>
        <w:gridCol w:w="1559"/>
      </w:tblGrid>
      <w:tr w:rsidR="00B36EDA" w:rsidRPr="004827EE" w14:paraId="37788C3E" w14:textId="77777777" w:rsidTr="00F65827">
        <w:trPr>
          <w:trHeight w:val="66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517B7E" w14:textId="77777777" w:rsidR="00B36EDA" w:rsidRPr="00F65827" w:rsidRDefault="00B36EDA" w:rsidP="004827EE">
            <w:pPr>
              <w:spacing w:before="120" w:after="120"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F65827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FB39FC" w14:textId="77777777" w:rsidR="00B36EDA" w:rsidRPr="00F65827" w:rsidRDefault="00B36EDA" w:rsidP="004827EE">
            <w:pPr>
              <w:spacing w:before="120" w:after="120" w:line="276" w:lineRule="auto"/>
              <w:jc w:val="center"/>
              <w:rPr>
                <w:bCs/>
                <w:sz w:val="20"/>
                <w:szCs w:val="20"/>
              </w:rPr>
            </w:pPr>
            <w:r w:rsidRPr="00F65827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EC4EA4" w14:textId="77777777" w:rsidR="00B36EDA" w:rsidRPr="00F65827" w:rsidRDefault="00B36EDA" w:rsidP="004827EE">
            <w:pPr>
              <w:spacing w:before="120" w:after="120"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F65827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91C67E" w14:textId="77777777" w:rsidR="00B36EDA" w:rsidRPr="00F65827" w:rsidRDefault="00B36EDA" w:rsidP="004827EE">
            <w:pPr>
              <w:spacing w:before="120" w:after="120"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F65827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D12453" w:rsidRPr="004827EE" w14:paraId="26ACC06E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8F068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Pakiet 1 - Fibrinogenum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B7D01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Bialmed Sp. z o.o.</w:t>
            </w:r>
          </w:p>
          <w:p w14:paraId="4B97642F" w14:textId="34EDBF7B" w:rsidR="00D12453" w:rsidRPr="00946CD1" w:rsidRDefault="00946CD1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Kazimierzowska 46/48/35</w:t>
            </w:r>
          </w:p>
          <w:p w14:paraId="09EB2A3B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02-546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FD408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5EC07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460FEBD0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F076A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Pakiet 1 - Fibrinogenum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C43F9" w14:textId="2AA5F61D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C</w:t>
            </w:r>
            <w:r w:rsidR="00946CD1">
              <w:rPr>
                <w:b/>
                <w:bCs/>
                <w:sz w:val="20"/>
                <w:szCs w:val="20"/>
              </w:rPr>
              <w:t>entrala Farmaceutyczna</w:t>
            </w:r>
            <w:r w:rsidRPr="00946CD1">
              <w:rPr>
                <w:b/>
                <w:bCs/>
                <w:sz w:val="20"/>
                <w:szCs w:val="20"/>
              </w:rPr>
              <w:t xml:space="preserve"> CEFARM S</w:t>
            </w:r>
            <w:r w:rsidR="00946CD1">
              <w:rPr>
                <w:b/>
                <w:bCs/>
                <w:sz w:val="20"/>
                <w:szCs w:val="20"/>
              </w:rPr>
              <w:t>.</w:t>
            </w:r>
            <w:r w:rsidRPr="00946CD1">
              <w:rPr>
                <w:b/>
                <w:bCs/>
                <w:sz w:val="20"/>
                <w:szCs w:val="20"/>
              </w:rPr>
              <w:t>A</w:t>
            </w:r>
            <w:r w:rsidR="00946CD1">
              <w:rPr>
                <w:b/>
                <w:bCs/>
                <w:sz w:val="20"/>
                <w:szCs w:val="20"/>
              </w:rPr>
              <w:t>.</w:t>
            </w:r>
          </w:p>
          <w:p w14:paraId="0FB898D4" w14:textId="77777777" w:rsidR="00D12453" w:rsidRPr="00946CD1" w:rsidRDefault="00D12453" w:rsidP="004827EE">
            <w:pPr>
              <w:spacing w:line="276" w:lineRule="auto"/>
              <w:rPr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ul. Jana Kazimierza 16</w:t>
            </w:r>
          </w:p>
          <w:p w14:paraId="37CBA9C0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01-248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BEF16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FEBA4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0,00</w:t>
            </w:r>
          </w:p>
        </w:tc>
      </w:tr>
      <w:tr w:rsidR="00D12453" w:rsidRPr="004827EE" w14:paraId="0905D1E6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6605A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2 - Pakiet 2 - Sorafenibum*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B5C13" w14:textId="4543A6AE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Tramco Sp</w:t>
            </w:r>
            <w:r w:rsidR="00F65827">
              <w:rPr>
                <w:b/>
                <w:bCs/>
                <w:sz w:val="20"/>
                <w:szCs w:val="20"/>
              </w:rPr>
              <w:t>.</w:t>
            </w:r>
            <w:r w:rsidRPr="00946CD1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724816A5" w14:textId="77777777" w:rsidR="00D12453" w:rsidRPr="00946CD1" w:rsidRDefault="00D12453" w:rsidP="004827EE">
            <w:pPr>
              <w:spacing w:line="276" w:lineRule="auto"/>
              <w:rPr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Wolskie, ul. Wolska 14</w:t>
            </w:r>
          </w:p>
          <w:p w14:paraId="5299BEA9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05-860 Płochocin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44A02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82F27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20BD2359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21928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2 - Pakiet 2 - Sorafenibum*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BDAA3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51F8784" w14:textId="23CAA821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Pułaskiego 9</w:t>
            </w:r>
          </w:p>
          <w:p w14:paraId="159EA6CD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40-273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1C3C5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- 493.60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00001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493,60</w:t>
            </w:r>
          </w:p>
        </w:tc>
      </w:tr>
      <w:tr w:rsidR="00D12453" w:rsidRPr="004827EE" w14:paraId="682139C4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1D6EA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2 - Pakiet 2 - Sorafenibum*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E90B8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Urtica Sp. z o.o.</w:t>
            </w:r>
          </w:p>
          <w:p w14:paraId="0622C827" w14:textId="4BD624C5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Krzemieniecka 120</w:t>
            </w:r>
          </w:p>
          <w:p w14:paraId="7F652375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54-640 Wrocław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E2E8C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- 484.50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C9231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484,50</w:t>
            </w:r>
          </w:p>
        </w:tc>
      </w:tr>
      <w:tr w:rsidR="00D12453" w:rsidRPr="004827EE" w14:paraId="6789E1C8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1F77B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3 - Pakiet 3 - Płyny infuzyjne 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01D60" w14:textId="2D8E3A25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 xml:space="preserve">Aesculap Chifa </w:t>
            </w:r>
            <w:r w:rsidR="00F65827">
              <w:rPr>
                <w:b/>
                <w:bCs/>
                <w:sz w:val="20"/>
                <w:szCs w:val="20"/>
              </w:rPr>
              <w:t>Sp. z o.o.</w:t>
            </w:r>
          </w:p>
          <w:p w14:paraId="5B23B0BC" w14:textId="0C176953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Tysiąclecia 14</w:t>
            </w:r>
          </w:p>
          <w:p w14:paraId="033FF35E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64-300 Nowy Tomyśl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8132C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45766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61D47AAA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7AE11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4 - Pakiet 4 – Płyny infuzyjne II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D980B" w14:textId="19787CCB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 xml:space="preserve">Aesculap Chifa </w:t>
            </w:r>
            <w:r w:rsidR="00F65827">
              <w:rPr>
                <w:b/>
                <w:bCs/>
                <w:sz w:val="20"/>
                <w:szCs w:val="20"/>
              </w:rPr>
              <w:t>Sp. z o.o.</w:t>
            </w:r>
          </w:p>
          <w:p w14:paraId="404EBDFB" w14:textId="2B280AB4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Tysiąclecia 14</w:t>
            </w:r>
          </w:p>
          <w:p w14:paraId="27DB13D0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64-300 Nowy Tomyśl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3CCEF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9B368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0CC7734D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2BC74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5 - Pakiet 5 – Alteplase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468CF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725AFA8" w14:textId="72B3EF77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Szopienicka 77</w:t>
            </w:r>
          </w:p>
          <w:p w14:paraId="6BD08D6E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40-431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EA727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F561E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715D5D47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EFF80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5 - Pakiet 5 – Alteplase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CC9FD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59DA563" w14:textId="5A989AA7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Pułaskiego 9</w:t>
            </w:r>
          </w:p>
          <w:p w14:paraId="0BDE7C78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40-273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9AF3A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- 488.10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447A6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488,10</w:t>
            </w:r>
          </w:p>
        </w:tc>
      </w:tr>
      <w:tr w:rsidR="00D12453" w:rsidRPr="004827EE" w14:paraId="166BAF3E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072EB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5 - Pakiet 5 – Alteplase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55A3E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Urtica Sp. z o.o.</w:t>
            </w:r>
          </w:p>
          <w:p w14:paraId="3BF3D131" w14:textId="0BD74491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Krzemieniecka 120</w:t>
            </w:r>
          </w:p>
          <w:p w14:paraId="13AD2862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54-640 Wrocław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2FA6F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- 372.30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E756D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372,30</w:t>
            </w:r>
          </w:p>
        </w:tc>
      </w:tr>
      <w:tr w:rsidR="00D12453" w:rsidRPr="004827EE" w14:paraId="633D67D2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E8C6E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6 - Pakiet 6 - Aqua pro injectione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E268F" w14:textId="5C6E2CF1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5FAA2A8B" w14:textId="77777777" w:rsidR="00D12453" w:rsidRPr="00946CD1" w:rsidRDefault="00D12453" w:rsidP="004827EE">
            <w:pPr>
              <w:spacing w:line="276" w:lineRule="auto"/>
              <w:rPr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Al. Jerozolimskie 134</w:t>
            </w:r>
          </w:p>
          <w:p w14:paraId="1E2EF43C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02-305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C5E31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640B7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6F83A2D0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4DE19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6 - Pakiet 6 - Aqua pro injectione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933C2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269368AD" w14:textId="20D506AD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Kruczkowskiego 8</w:t>
            </w:r>
          </w:p>
          <w:p w14:paraId="00238E77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00-380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D27FF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- 477.25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44764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477,25</w:t>
            </w:r>
          </w:p>
        </w:tc>
      </w:tr>
      <w:tr w:rsidR="00D12453" w:rsidRPr="004827EE" w14:paraId="789AD113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9FD73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10 - Pakiet 10 - Diety dojelitowe i doustne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CF03B" w14:textId="276DD9A4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7CA8DDE6" w14:textId="77777777" w:rsidR="00D12453" w:rsidRPr="00946CD1" w:rsidRDefault="00D12453" w:rsidP="004827EE">
            <w:pPr>
              <w:spacing w:line="276" w:lineRule="auto"/>
              <w:rPr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Al. Jerozolimskie 134</w:t>
            </w:r>
          </w:p>
          <w:p w14:paraId="7555B1EB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02-305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77DD4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318CB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39890863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3C1FB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lastRenderedPageBreak/>
              <w:t>11 - Pakiet 11 - Darbepoetin*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5B298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Amgen Sp. z o.o.</w:t>
            </w:r>
          </w:p>
          <w:p w14:paraId="2AE14717" w14:textId="23BC2E41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Puławska 145</w:t>
            </w:r>
          </w:p>
          <w:p w14:paraId="1F70F6FA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02-715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FA272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7D026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467AC3B4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39BD9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12 - Pakiet 12 - Leki I*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EC486" w14:textId="19D25F91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Tramco Sp</w:t>
            </w:r>
            <w:r w:rsidR="00F65827">
              <w:rPr>
                <w:b/>
                <w:bCs/>
                <w:sz w:val="20"/>
                <w:szCs w:val="20"/>
              </w:rPr>
              <w:t>.</w:t>
            </w:r>
            <w:r w:rsidRPr="00946CD1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48D629B6" w14:textId="77777777" w:rsidR="00D12453" w:rsidRPr="00946CD1" w:rsidRDefault="00D12453" w:rsidP="004827EE">
            <w:pPr>
              <w:spacing w:line="276" w:lineRule="auto"/>
              <w:rPr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Wolskie, ul. Wolska 14</w:t>
            </w:r>
          </w:p>
          <w:p w14:paraId="5B0B0D92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05-860 Płochocin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48DCD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0E3A9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62BC4CEC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2AD39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12 - Pakiet 12 - Leki I*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C65EE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BCF4FFA" w14:textId="342BF3F6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Pułaskiego 9</w:t>
            </w:r>
          </w:p>
          <w:p w14:paraId="2B3BEE9B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40-273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D8068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- 484.40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3F64B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484,40</w:t>
            </w:r>
          </w:p>
        </w:tc>
      </w:tr>
      <w:tr w:rsidR="00D12453" w:rsidRPr="004827EE" w14:paraId="0A593AAC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FE3FB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13 - Pakiet 13 - Levetiracetam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A03C0" w14:textId="13CF6213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Tramco Sp</w:t>
            </w:r>
            <w:r w:rsidR="00F65827">
              <w:rPr>
                <w:b/>
                <w:bCs/>
                <w:sz w:val="20"/>
                <w:szCs w:val="20"/>
              </w:rPr>
              <w:t>.</w:t>
            </w:r>
            <w:r w:rsidRPr="00946CD1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20AEC86D" w14:textId="77777777" w:rsidR="00D12453" w:rsidRPr="00946CD1" w:rsidRDefault="00D12453" w:rsidP="004827EE">
            <w:pPr>
              <w:spacing w:line="276" w:lineRule="auto"/>
              <w:rPr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Wolskie, ul. Wolska 14</w:t>
            </w:r>
          </w:p>
          <w:p w14:paraId="6C4BB1BF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05-860 Płochocin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ED669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454E3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55834BAF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C806C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13 - Pakiet 13 - Levetiracetam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781F4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C515BDC" w14:textId="11DA121E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Pułaskiego 9</w:t>
            </w:r>
          </w:p>
          <w:p w14:paraId="183DE842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40-273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3DD95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- 499.70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85A0C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499,70</w:t>
            </w:r>
          </w:p>
        </w:tc>
      </w:tr>
      <w:tr w:rsidR="00D12453" w:rsidRPr="004827EE" w14:paraId="3334586F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B63CC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13 - Pakiet 13 - Levetiracetam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0602D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Urtica Sp. z o.o.</w:t>
            </w:r>
          </w:p>
          <w:p w14:paraId="0DE67ABD" w14:textId="606721B2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Krzemieniecka 120</w:t>
            </w:r>
          </w:p>
          <w:p w14:paraId="5DFF56B6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54-640 Wrocław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E6AD8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- 468.05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5BB6E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468,05</w:t>
            </w:r>
          </w:p>
        </w:tc>
      </w:tr>
      <w:tr w:rsidR="00D12453" w:rsidRPr="004827EE" w14:paraId="42A3C664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15C42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14 - Pakiet 14 - Sodium chloride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D4A2F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5D03D0CD" w14:textId="6D1A336C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Kruczkowskiego 8</w:t>
            </w:r>
          </w:p>
          <w:p w14:paraId="766E3F9B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00-380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B162A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E4903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4CBAD1D9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EBD0D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14 - Pakiet 14 - Sodium chloride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76395" w14:textId="2133A369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52A40606" w14:textId="77777777" w:rsidR="00D12453" w:rsidRPr="00946CD1" w:rsidRDefault="00D12453" w:rsidP="004827EE">
            <w:pPr>
              <w:spacing w:line="276" w:lineRule="auto"/>
              <w:rPr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Al. Jerozolimskie 134</w:t>
            </w:r>
          </w:p>
          <w:p w14:paraId="7987E52D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02-305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FD6BF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- 380.70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E50B3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380,70</w:t>
            </w:r>
          </w:p>
        </w:tc>
      </w:tr>
      <w:tr w:rsidR="00D12453" w:rsidRPr="004827EE" w14:paraId="56C41064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13E2F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15 - Pakiet 15 - Mleko oraz dodatki do mleka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B6E6F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6187E9A" w14:textId="7B922FE9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Pułaskiego 9</w:t>
            </w:r>
          </w:p>
          <w:p w14:paraId="04BDB177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40-273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DDBB2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24814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139FCFFA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5A019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16 - Pakiet 16 - Leki II*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BBBC4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6EF427D" w14:textId="2CF444C2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Pułaskiego 9</w:t>
            </w:r>
          </w:p>
          <w:p w14:paraId="53D6B204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40-273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81FFD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01344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0702E8D8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A6D1A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17 - Pakiet 17 - Żywienie pozajelitowe 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882FE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0106308E" w14:textId="5B207897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Kruczkowskiego 8</w:t>
            </w:r>
          </w:p>
          <w:p w14:paraId="658168BD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00-380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BFA7F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5A54A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1F4F7496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B5BBF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20 - Pakiet 20 - Czynnik krzepnięcia krwi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B677B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Bialmed Sp. z o.o.</w:t>
            </w:r>
          </w:p>
          <w:p w14:paraId="06EDC343" w14:textId="77777777" w:rsidR="00D12453" w:rsidRPr="00946CD1" w:rsidRDefault="00D12453" w:rsidP="004827EE">
            <w:pPr>
              <w:spacing w:line="276" w:lineRule="auto"/>
              <w:rPr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Kazimierzowska 46/48/35</w:t>
            </w:r>
          </w:p>
          <w:p w14:paraId="6A689231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02-546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D4C20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E37CD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347BEC7E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87269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21 - Pakiet 21 - Leki III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A10C4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1B21B41" w14:textId="512A14E4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Pułaskiego 9</w:t>
            </w:r>
          </w:p>
          <w:p w14:paraId="78CC3D63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40-273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C08AF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5F605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78B500D8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C6CFA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22 - Pakiet 22 – Furosemide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D6612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Delfarma Sp. z o.o.</w:t>
            </w:r>
          </w:p>
          <w:p w14:paraId="4A21A3AB" w14:textId="50BE3886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Św. Teresy od Dzieciątka Jezus 111</w:t>
            </w:r>
          </w:p>
          <w:p w14:paraId="0790BCF4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91-222 Łódź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D8A59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14A87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038345A1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E5C92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22 - Pakiet 22 – Furosemide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241DB" w14:textId="795908BD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Tramco Sp</w:t>
            </w:r>
            <w:r w:rsidR="00F65827">
              <w:rPr>
                <w:b/>
                <w:bCs/>
                <w:sz w:val="20"/>
                <w:szCs w:val="20"/>
              </w:rPr>
              <w:t>.</w:t>
            </w:r>
            <w:r w:rsidRPr="00946CD1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5D8528DA" w14:textId="77777777" w:rsidR="00D12453" w:rsidRPr="00946CD1" w:rsidRDefault="00D12453" w:rsidP="004827EE">
            <w:pPr>
              <w:spacing w:line="276" w:lineRule="auto"/>
              <w:rPr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Wolskie, ul. Wolska 14</w:t>
            </w:r>
          </w:p>
          <w:p w14:paraId="587D192C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05-860 Płochocin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B8EFD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- 458.35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9703A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458,35</w:t>
            </w:r>
          </w:p>
        </w:tc>
      </w:tr>
      <w:tr w:rsidR="00D12453" w:rsidRPr="004827EE" w14:paraId="56238186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2DBD2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22 - Pakiet 22 – Furosemide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7F92F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F6F3726" w14:textId="76CD9913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Pułaskiego 9</w:t>
            </w:r>
          </w:p>
          <w:p w14:paraId="28A373B0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40-273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9FA56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- 440.00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56F17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440,00</w:t>
            </w:r>
          </w:p>
        </w:tc>
      </w:tr>
      <w:tr w:rsidR="00D12453" w:rsidRPr="004827EE" w14:paraId="67BD2CF5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CC60D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22 - Pakiet 22 – Furosemide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6A86D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Urtica Sp. z o.o.</w:t>
            </w:r>
          </w:p>
          <w:p w14:paraId="4D685748" w14:textId="575D5878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Krzemieniecka 120</w:t>
            </w:r>
          </w:p>
          <w:p w14:paraId="36E93E66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54-640 Wrocław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B8F58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- 360.65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6F6F7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360,65</w:t>
            </w:r>
          </w:p>
        </w:tc>
      </w:tr>
      <w:tr w:rsidR="00D12453" w:rsidRPr="004827EE" w14:paraId="3FE76661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29AEE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lastRenderedPageBreak/>
              <w:t>22 - Pakiet 22 – Furosemide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E73D4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19E5DEA" w14:textId="175087DC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Szopienicka 77</w:t>
            </w:r>
          </w:p>
          <w:p w14:paraId="5385A1F0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40-431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25C6A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01B63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0,00</w:t>
            </w:r>
          </w:p>
        </w:tc>
      </w:tr>
      <w:tr w:rsidR="00D12453" w:rsidRPr="004827EE" w14:paraId="5718F15F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F60AB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23 - Pakiet 23 - Bicalutamidum*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C5A43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Asclepios S.A.</w:t>
            </w:r>
          </w:p>
          <w:p w14:paraId="695F8385" w14:textId="00711CD5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Hubska 44</w:t>
            </w:r>
          </w:p>
          <w:p w14:paraId="10457497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50-502 Wrocław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66E37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F1802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22176DA7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0B1E2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24 - Pakiet 24 – Carboplatinum*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52C48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Lek S.A.</w:t>
            </w:r>
          </w:p>
          <w:p w14:paraId="70E07F53" w14:textId="2E0E4459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Podlipie 16</w:t>
            </w:r>
          </w:p>
          <w:p w14:paraId="6F8183B1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95-010 Stryków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616E9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9BAFE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052540D5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6F2A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24 - Pakiet 24 – Carboplatinum*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393BE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Bialmed Sp. z o.o.</w:t>
            </w:r>
          </w:p>
          <w:p w14:paraId="04F7D909" w14:textId="30941442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Kazimierzowska 46/48/35</w:t>
            </w:r>
          </w:p>
          <w:p w14:paraId="334DEF3C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02-546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F96C7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- 482.85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84328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482,85</w:t>
            </w:r>
          </w:p>
        </w:tc>
      </w:tr>
      <w:tr w:rsidR="00D12453" w:rsidRPr="004827EE" w14:paraId="5E421D32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4E30E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25 - Pakiet 25 - Gąbka lecznicza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741FC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CAB5FB3" w14:textId="62EB21B2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Szopienicka 77</w:t>
            </w:r>
          </w:p>
          <w:p w14:paraId="558344B2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40-431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F4572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7E5A8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49501B13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6E5BA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25 - Pakiet 25 - Gąbka lecznicza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7CCE3" w14:textId="0B95B2D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C</w:t>
            </w:r>
            <w:r w:rsidR="00F65827">
              <w:rPr>
                <w:b/>
                <w:bCs/>
                <w:sz w:val="20"/>
                <w:szCs w:val="20"/>
              </w:rPr>
              <w:t xml:space="preserve">entrala Farmaceutyczna </w:t>
            </w:r>
            <w:r w:rsidRPr="00946CD1">
              <w:rPr>
                <w:b/>
                <w:bCs/>
                <w:sz w:val="20"/>
                <w:szCs w:val="20"/>
              </w:rPr>
              <w:t>CEFARM SA</w:t>
            </w:r>
          </w:p>
          <w:p w14:paraId="53CC02C5" w14:textId="77777777" w:rsidR="00D12453" w:rsidRPr="00946CD1" w:rsidRDefault="00D12453" w:rsidP="004827EE">
            <w:pPr>
              <w:spacing w:line="276" w:lineRule="auto"/>
              <w:rPr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ul. Jana Kazimierza 16</w:t>
            </w:r>
          </w:p>
          <w:p w14:paraId="54932565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01-248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E67C3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- 499.50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F7609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499,50</w:t>
            </w:r>
          </w:p>
        </w:tc>
      </w:tr>
      <w:tr w:rsidR="00D12453" w:rsidRPr="004827EE" w14:paraId="1BF0EF59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B7FA5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25 - Pakiet 25 - Gąbka lecznicza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CAB52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2D51C1D" w14:textId="35F189DA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Pułaskiego 9</w:t>
            </w:r>
          </w:p>
          <w:p w14:paraId="74A46EA1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40-273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51E7B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- 488.35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F489A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488,35</w:t>
            </w:r>
          </w:p>
        </w:tc>
      </w:tr>
      <w:tr w:rsidR="00D12453" w:rsidRPr="004827EE" w14:paraId="27193270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AF40A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28 - Pakiet 28 – Żywienie pozajelitowe II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0DAC7" w14:textId="326E8260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 xml:space="preserve">Aesculap Chifa </w:t>
            </w:r>
            <w:r w:rsidR="00F65827">
              <w:rPr>
                <w:b/>
                <w:bCs/>
                <w:sz w:val="20"/>
                <w:szCs w:val="20"/>
              </w:rPr>
              <w:t>Sp. z o.o.</w:t>
            </w:r>
          </w:p>
          <w:p w14:paraId="7FA5F881" w14:textId="1EA674F5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Tysiąclecia 14</w:t>
            </w:r>
          </w:p>
          <w:p w14:paraId="1D3B6294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64-300 Nowy Tomyśl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18908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2B367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544853B8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0B920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29 - Pakiet 29 - Cisplatinum*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AAA35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Bialmed Sp. z o.o.</w:t>
            </w:r>
          </w:p>
          <w:p w14:paraId="7E20AC2F" w14:textId="57B8194F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Kazimierzowska 46/48/35</w:t>
            </w:r>
          </w:p>
          <w:p w14:paraId="467A8DDF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02-546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17528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874DE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4DE4B88B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0A956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30 - Pakiet 30 - Doxorubicinum liposomanum pegylatum*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D2CDE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Bialmed Sp. z o.o.</w:t>
            </w:r>
          </w:p>
          <w:p w14:paraId="0F1F3EC2" w14:textId="5DF93D3B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Kazimierzowska 46/48/35</w:t>
            </w:r>
          </w:p>
          <w:p w14:paraId="3CB74090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02-546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4B4F8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F7412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7F4D34FA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89CD0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30 - Pakiet 30 - Doxorubicinum liposomanum pegylatum*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4BC1E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58E19B98" w14:textId="463345C1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Kruczkowskiego 8</w:t>
            </w:r>
          </w:p>
          <w:p w14:paraId="621B081C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00-380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2F79C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- 406.40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1E28D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406,40</w:t>
            </w:r>
          </w:p>
        </w:tc>
      </w:tr>
      <w:tr w:rsidR="00D12453" w:rsidRPr="004827EE" w14:paraId="58539C05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66177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31 - Pakiet 31 – Mleko dla niemowląt II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5FBCE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299E50E" w14:textId="4DFD9A95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u. </w:t>
            </w:r>
            <w:r w:rsidR="00D12453" w:rsidRPr="00946CD1">
              <w:rPr>
                <w:sz w:val="20"/>
                <w:szCs w:val="20"/>
              </w:rPr>
              <w:t>Pułaskiego 9</w:t>
            </w:r>
          </w:p>
          <w:p w14:paraId="34F50E0C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40-273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8B289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5F2E3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52BBC887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55671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32 - Pakiet 32 - Leki IV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1F2BB" w14:textId="15202DE8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2769ED4A" w14:textId="77777777" w:rsidR="00D12453" w:rsidRPr="00946CD1" w:rsidRDefault="00D12453" w:rsidP="004827EE">
            <w:pPr>
              <w:spacing w:line="276" w:lineRule="auto"/>
              <w:rPr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Al. Jerozolimskie 134</w:t>
            </w:r>
          </w:p>
          <w:p w14:paraId="25C10561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02-305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81760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5C678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03506549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8C235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33 - Pakiet 33 – Glucose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F1298" w14:textId="0E8DE6B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4D49128E" w14:textId="77777777" w:rsidR="00D12453" w:rsidRPr="00946CD1" w:rsidRDefault="00D12453" w:rsidP="004827EE">
            <w:pPr>
              <w:spacing w:line="276" w:lineRule="auto"/>
              <w:rPr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Al. Jerozolimskie 134</w:t>
            </w:r>
          </w:p>
          <w:p w14:paraId="0759BA6A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02-305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12C68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15896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44E0A0CC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A5F7C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34 - Pakiet 34 – Żywienie pozajelitowe III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DFA35" w14:textId="74D8AE41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52B48BC9" w14:textId="77777777" w:rsidR="00D12453" w:rsidRPr="00946CD1" w:rsidRDefault="00D12453" w:rsidP="004827EE">
            <w:pPr>
              <w:spacing w:line="276" w:lineRule="auto"/>
              <w:rPr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Al. Jerozolimskie 134</w:t>
            </w:r>
          </w:p>
          <w:p w14:paraId="73637143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02-305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D0FF9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AAE62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40EB5AFF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5789D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35 - Pakiet 35 – Leki V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11C51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5581DE1" w14:textId="5B6817F9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Pułaskiego 9</w:t>
            </w:r>
          </w:p>
          <w:p w14:paraId="707EFB08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40-273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147E2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F8B2E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5F1783F4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EC912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lastRenderedPageBreak/>
              <w:t>36 - Pakiet 36 – Leki VI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4889C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A39B70A" w14:textId="39E0FB02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Pułaskiego 9</w:t>
            </w:r>
          </w:p>
          <w:p w14:paraId="232FE9E7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40-273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D12A5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1019B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50458C87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E1E67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36 - Pakiet 36 – Leki VI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12B70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Urtica Sp. z o.o.</w:t>
            </w:r>
          </w:p>
          <w:p w14:paraId="7CFC2F3E" w14:textId="37F4DD92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Krzemieniecka 120</w:t>
            </w:r>
          </w:p>
          <w:p w14:paraId="71AD4945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54-640 Wrocław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0BDB3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- 405.50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A4995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405,50</w:t>
            </w:r>
          </w:p>
        </w:tc>
      </w:tr>
      <w:tr w:rsidR="00D12453" w:rsidRPr="004827EE" w14:paraId="3B78DE33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D081D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36 - Pakiet 36 – Leki VI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CF7AF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1D6C26C" w14:textId="28772325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Szopienicka 77</w:t>
            </w:r>
          </w:p>
          <w:p w14:paraId="06ED9EE0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40-431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4B198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DF33B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0,00</w:t>
            </w:r>
          </w:p>
        </w:tc>
      </w:tr>
      <w:tr w:rsidR="00D12453" w:rsidRPr="004827EE" w14:paraId="4D717DCC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1141C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38 - Pakiet 38 – Leki VII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D37E3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F75BE67" w14:textId="568E689A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Pułaskiego 9</w:t>
            </w:r>
          </w:p>
          <w:p w14:paraId="13166570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40-273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E4271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7D134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12702934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3E702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38 - Pakiet 38 – Leki VII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200C8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714D652" w14:textId="638E74DD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Szopienicka 77</w:t>
            </w:r>
          </w:p>
          <w:p w14:paraId="456EBD37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40-431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DAE03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98A6C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0,00</w:t>
            </w:r>
          </w:p>
        </w:tc>
      </w:tr>
      <w:tr w:rsidR="00D12453" w:rsidRPr="004827EE" w14:paraId="3A66AFE3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96CCE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39 - Pakiet 39 - Leki VIII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00E86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Lek S.A.</w:t>
            </w:r>
          </w:p>
          <w:p w14:paraId="663A15E6" w14:textId="2440C33B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Podlipie 16</w:t>
            </w:r>
          </w:p>
          <w:p w14:paraId="5D6715FC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95-010 Stryków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340EF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EE93E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3F367AEC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6726E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39 - Pakiet 39 - Leki VIII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0AD12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9CC4D7A" w14:textId="47919505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Pułaskiego 9</w:t>
            </w:r>
          </w:p>
          <w:p w14:paraId="6DC5152A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40-273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9CFEA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- 294.75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A0DF7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294,75</w:t>
            </w:r>
          </w:p>
        </w:tc>
      </w:tr>
      <w:tr w:rsidR="00D12453" w:rsidRPr="004827EE" w14:paraId="19BA5132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6806F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39 - Pakiet 39 - Leki VIII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9EDDB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936A1A1" w14:textId="12CF90A0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Szopienicka 77</w:t>
            </w:r>
          </w:p>
          <w:p w14:paraId="6FE38ABC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40-431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E38B3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1DBCE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0,00</w:t>
            </w:r>
          </w:p>
        </w:tc>
      </w:tr>
      <w:tr w:rsidR="00D12453" w:rsidRPr="004827EE" w14:paraId="3A9D3AD5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99919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40 - Pakiet 40 - Capecitabine*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314D3" w14:textId="16C6E841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 xml:space="preserve">OPTIFARMA </w:t>
            </w:r>
            <w:r w:rsidR="00F65827">
              <w:rPr>
                <w:b/>
                <w:bCs/>
                <w:sz w:val="20"/>
                <w:szCs w:val="20"/>
              </w:rPr>
              <w:t>Sp. z o.o. Sp. k.</w:t>
            </w:r>
          </w:p>
          <w:p w14:paraId="314293BB" w14:textId="74644286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Sokołowska 14/-</w:t>
            </w:r>
          </w:p>
          <w:p w14:paraId="622A45CC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05-806 Sokołów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48D49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CEBC2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531CBEF7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6D08D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40 - Pakiet 40 - Capecitabine*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B7C86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Bialmed Sp. z o.o.</w:t>
            </w:r>
          </w:p>
          <w:p w14:paraId="68450F92" w14:textId="023CB06D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Kazimierzowska 46/48/35</w:t>
            </w:r>
          </w:p>
          <w:p w14:paraId="3C734DA6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02-546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6AB94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- 489.05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1112E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489,05</w:t>
            </w:r>
          </w:p>
        </w:tc>
      </w:tr>
      <w:tr w:rsidR="00D12453" w:rsidRPr="004827EE" w14:paraId="7E1119B9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6FED9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40 - Pakiet 40 - Capecitabine*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B7AA3" w14:textId="5F6A74F1" w:rsidR="00D12453" w:rsidRPr="00946CD1" w:rsidRDefault="00F65827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Centrala Farmaceutyczna</w:t>
            </w:r>
            <w:r w:rsidR="00D12453" w:rsidRPr="00946CD1">
              <w:rPr>
                <w:b/>
                <w:bCs/>
                <w:sz w:val="20"/>
                <w:szCs w:val="20"/>
              </w:rPr>
              <w:t xml:space="preserve"> CEFARM S</w:t>
            </w:r>
            <w:r>
              <w:rPr>
                <w:b/>
                <w:bCs/>
                <w:sz w:val="20"/>
                <w:szCs w:val="20"/>
              </w:rPr>
              <w:t>.</w:t>
            </w:r>
            <w:r w:rsidR="00D12453" w:rsidRPr="00946CD1"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249C94B6" w14:textId="77777777" w:rsidR="00D12453" w:rsidRPr="00946CD1" w:rsidRDefault="00D12453" w:rsidP="004827EE">
            <w:pPr>
              <w:spacing w:line="276" w:lineRule="auto"/>
              <w:rPr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ul. Jana Kazimierza 16</w:t>
            </w:r>
          </w:p>
          <w:p w14:paraId="2601C743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01-248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61136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EFD1C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0,00</w:t>
            </w:r>
          </w:p>
        </w:tc>
      </w:tr>
      <w:tr w:rsidR="00D12453" w:rsidRPr="004827EE" w14:paraId="5F8D0A67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4C677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42 - Pakiet 42 – Ofatumumabum*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EB19A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Urtica Sp. z o.o.</w:t>
            </w:r>
          </w:p>
          <w:p w14:paraId="5FC029D9" w14:textId="272E4E1E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Krzemieniecka 120</w:t>
            </w:r>
          </w:p>
          <w:p w14:paraId="6A125FEB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54-640 Wrocław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69E66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79BB3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111B63B4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4EC3B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44 - Pakiet 44 - Kontrasty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772F8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8825E46" w14:textId="0F7C8A08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Pułaskiego 9</w:t>
            </w:r>
          </w:p>
          <w:p w14:paraId="1C677687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40-273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ADD61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B9EE5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2AE8E096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C9FD2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44 - Pakiet 44 - Kontrasty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C144D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Urtica Sp. z o.o.</w:t>
            </w:r>
          </w:p>
          <w:p w14:paraId="5343C615" w14:textId="095CAA38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Krzemieniecka 120</w:t>
            </w:r>
          </w:p>
          <w:p w14:paraId="6A12F3FC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54-640 Wrocław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6FB03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- 468.20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89495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468,20</w:t>
            </w:r>
          </w:p>
        </w:tc>
      </w:tr>
      <w:tr w:rsidR="00D12453" w:rsidRPr="004827EE" w14:paraId="6F82D8A9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CA6C5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45 - Pakiet 45 – Leki IX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6A9F5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C030667" w14:textId="2050AEBB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Pułaskiego 9</w:t>
            </w:r>
          </w:p>
          <w:p w14:paraId="5B19748F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40-273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9754D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605A1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5D11708F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ED03F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46 - Pakiet 46 - Sevoflurane*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7B64F" w14:textId="518E9D0E" w:rsidR="00D12453" w:rsidRPr="00946CD1" w:rsidRDefault="00F65827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Centrala Farmaceutyczna</w:t>
            </w:r>
            <w:r w:rsidR="00D12453" w:rsidRPr="00946CD1">
              <w:rPr>
                <w:b/>
                <w:bCs/>
                <w:sz w:val="20"/>
                <w:szCs w:val="20"/>
              </w:rPr>
              <w:t xml:space="preserve"> CEFARM S</w:t>
            </w:r>
            <w:r>
              <w:rPr>
                <w:b/>
                <w:bCs/>
                <w:sz w:val="20"/>
                <w:szCs w:val="20"/>
              </w:rPr>
              <w:t>.</w:t>
            </w:r>
            <w:r w:rsidR="00D12453" w:rsidRPr="00946CD1"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7229E217" w14:textId="77777777" w:rsidR="00D12453" w:rsidRPr="00946CD1" w:rsidRDefault="00D12453" w:rsidP="004827EE">
            <w:pPr>
              <w:spacing w:line="276" w:lineRule="auto"/>
              <w:rPr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ul. Jana Kazimierza 16</w:t>
            </w:r>
          </w:p>
          <w:p w14:paraId="4BD3940D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01-248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38EC4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8B916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580B8BA6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8098D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46 - Pakiet 46 - Sevoflurane*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31368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C7C4490" w14:textId="77A64E78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Pułaskiego 9</w:t>
            </w:r>
          </w:p>
          <w:p w14:paraId="565F2E1A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40-273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87F41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- 496.05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691FD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496,05</w:t>
            </w:r>
          </w:p>
        </w:tc>
      </w:tr>
      <w:tr w:rsidR="00D12453" w:rsidRPr="004827EE" w14:paraId="00F37CC2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938FE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lastRenderedPageBreak/>
              <w:t>46 - Pakiet 46 - Sevoflurane*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C525F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0CC0E826" w14:textId="200E5E15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Kruczkowskiego 8</w:t>
            </w:r>
          </w:p>
          <w:p w14:paraId="5F96A0FE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00-380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B0A0A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- 391.05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CEC56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391,05</w:t>
            </w:r>
          </w:p>
        </w:tc>
      </w:tr>
      <w:tr w:rsidR="00D12453" w:rsidRPr="004827EE" w14:paraId="065B0873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5C5F7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47 - Pakiet 47 - Leki X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86402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B716672" w14:textId="187EF545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Pułaskiego 9</w:t>
            </w:r>
          </w:p>
          <w:p w14:paraId="48741112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40-273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FC61E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039EE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6A090BBF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FE4F7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47 - Pakiet 47 - Leki X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FC99D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E465A56" w14:textId="166ECA18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Szopienicka 77</w:t>
            </w:r>
          </w:p>
          <w:p w14:paraId="5C0467F6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40-431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53697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BF9C0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0,00</w:t>
            </w:r>
          </w:p>
        </w:tc>
      </w:tr>
      <w:tr w:rsidR="00D12453" w:rsidRPr="004827EE" w14:paraId="41F0993C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485C9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48 - Pakiet 48 - Antybiotyki 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D6356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7B8A2B4" w14:textId="763F7E4B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Pułaskiego 9</w:t>
            </w:r>
          </w:p>
          <w:p w14:paraId="5146794E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40-273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87BBB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F78F8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331767C8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37627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48 - Pakiet 48 - Antybiotyki 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88A76" w14:textId="1F89D2C4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Tramco Sp</w:t>
            </w:r>
            <w:r w:rsidR="00F65827">
              <w:rPr>
                <w:b/>
                <w:bCs/>
                <w:sz w:val="20"/>
                <w:szCs w:val="20"/>
              </w:rPr>
              <w:t>.</w:t>
            </w:r>
            <w:r w:rsidRPr="00946CD1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5CF4B7F8" w14:textId="77777777" w:rsidR="00D12453" w:rsidRPr="00946CD1" w:rsidRDefault="00D12453" w:rsidP="004827EE">
            <w:pPr>
              <w:spacing w:line="276" w:lineRule="auto"/>
              <w:rPr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Wolskie, ul. Wolska 14</w:t>
            </w:r>
          </w:p>
          <w:p w14:paraId="33427C89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05-860 Płochocin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06CA3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- 313.95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46D06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313,95</w:t>
            </w:r>
          </w:p>
        </w:tc>
      </w:tr>
      <w:tr w:rsidR="00D12453" w:rsidRPr="004827EE" w14:paraId="51E5F78A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52D03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48 - Pakiet 48 - Antybiotyki 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C9F43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80698A5" w14:textId="7BF7B581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Szopienicka 77</w:t>
            </w:r>
          </w:p>
          <w:p w14:paraId="701ABA78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40-431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08734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FA83D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0,00</w:t>
            </w:r>
          </w:p>
        </w:tc>
      </w:tr>
      <w:tr w:rsidR="00D12453" w:rsidRPr="004827EE" w14:paraId="76D74D3E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638A1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49 - Pakiet 49 - Leki XI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76DFA" w14:textId="02CF8468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Tramco Sp</w:t>
            </w:r>
            <w:r w:rsidR="00F65827">
              <w:rPr>
                <w:b/>
                <w:bCs/>
                <w:sz w:val="20"/>
                <w:szCs w:val="20"/>
              </w:rPr>
              <w:t>.</w:t>
            </w:r>
            <w:r w:rsidRPr="00946CD1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19D2E278" w14:textId="77777777" w:rsidR="00D12453" w:rsidRPr="00946CD1" w:rsidRDefault="00D12453" w:rsidP="004827EE">
            <w:pPr>
              <w:spacing w:line="276" w:lineRule="auto"/>
              <w:rPr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Wolskie, ul. Wolska 14</w:t>
            </w:r>
          </w:p>
          <w:p w14:paraId="4A46D67B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05-860 Płochocin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F1210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4C06F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45843B8A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B4B72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49 - Pakiet 49 - Leki XI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A1B11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DFD6664" w14:textId="714F08DB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Pułaskiego 9</w:t>
            </w:r>
          </w:p>
          <w:p w14:paraId="0D4DF70D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40-273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B76B5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- 459.35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5AE15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459,35</w:t>
            </w:r>
          </w:p>
        </w:tc>
      </w:tr>
      <w:tr w:rsidR="00D12453" w:rsidRPr="004827EE" w14:paraId="2EC195CF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CFACA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49 - Pakiet 49 - Leki XI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E1989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70663E0" w14:textId="2520C77F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Szopienicka 77</w:t>
            </w:r>
          </w:p>
          <w:p w14:paraId="4B3270AD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40-431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970B1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519F5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0,00</w:t>
            </w:r>
          </w:p>
        </w:tc>
      </w:tr>
      <w:tr w:rsidR="00D12453" w:rsidRPr="004827EE" w14:paraId="36E5E295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CFCD1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50 - Pakiet 50 - Dupilumabum*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BB6DE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Sanofi Sp. z o.o.</w:t>
            </w:r>
          </w:p>
          <w:p w14:paraId="18C32D6E" w14:textId="6D5179F0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Kasprzaka 6</w:t>
            </w:r>
          </w:p>
          <w:p w14:paraId="12B29314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01-211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12FFE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B1948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46846FF4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238AF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51 - Pakiet 51 – Ceftazidimum + Avibactamum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56127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Urtica Sp. z o.o.</w:t>
            </w:r>
          </w:p>
          <w:p w14:paraId="525CC4E6" w14:textId="5B17BAC2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Krzemieniecka 120</w:t>
            </w:r>
          </w:p>
          <w:p w14:paraId="4BFA7A14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54-640 Wrocław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A38E4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564AF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1AB16056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7D06F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52 - Pakiet 52 - Pembrolizumabum*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428A3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3E7C7C9" w14:textId="64DAB3E2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Pułaskiego 9</w:t>
            </w:r>
          </w:p>
          <w:p w14:paraId="7DE84A4D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40-273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75579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6D335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3330DA9A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9930B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53 - Pakiet 53 - Antybiotyki II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AD1A1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8E8F604" w14:textId="04F96612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Pułaskiego 9</w:t>
            </w:r>
          </w:p>
          <w:p w14:paraId="3C32B9D7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40-273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04467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CC7FB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5A8E070B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F12E5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53 - Pakiet 53 - Antybiotyki II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4C9F0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283C1A5" w14:textId="65C407F9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Szopienicka 77</w:t>
            </w:r>
          </w:p>
          <w:p w14:paraId="53A8BF64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40-431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3411D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5AA95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0,00</w:t>
            </w:r>
          </w:p>
        </w:tc>
      </w:tr>
      <w:tr w:rsidR="00D12453" w:rsidRPr="004827EE" w14:paraId="177E7111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126F0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54 - Pakiet 54 - Niraparibum*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F74EB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GSK Services Sp. z.o.o.</w:t>
            </w:r>
          </w:p>
          <w:p w14:paraId="5FA529E5" w14:textId="32A38C2B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Grunwaldzka 189</w:t>
            </w:r>
          </w:p>
          <w:p w14:paraId="5E451DD1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60-322 Poznań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5BCC9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8270A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7ED66F3F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4691F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55 - Pakiet 55 - Bleomycini*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1C332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Asclepios S.A.</w:t>
            </w:r>
          </w:p>
          <w:p w14:paraId="28AA3573" w14:textId="0321C456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Hubska 44</w:t>
            </w:r>
          </w:p>
          <w:p w14:paraId="24D13FEA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50-502 Wrocław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DC442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EE00E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693C75D7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6AEF7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56 - Pakiet 56 - Olaparibum*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2DC92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AstraZeneca Kft.</w:t>
            </w:r>
          </w:p>
          <w:p w14:paraId="2FDC18C3" w14:textId="7B8D538E" w:rsidR="00D12453" w:rsidRPr="00F65827" w:rsidRDefault="00D12453" w:rsidP="00F65827">
            <w:pPr>
              <w:spacing w:line="276" w:lineRule="auto"/>
              <w:rPr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1117 Budapest, Alíz utca 4. B. ép. 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EB89F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D860D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04DD1D11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1A022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lastRenderedPageBreak/>
              <w:t>57 - Pakiet 57 - Ondansetron*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908D3" w14:textId="4175D728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190463A4" w14:textId="77777777" w:rsidR="00D12453" w:rsidRPr="00946CD1" w:rsidRDefault="00D12453" w:rsidP="004827EE">
            <w:pPr>
              <w:spacing w:line="276" w:lineRule="auto"/>
              <w:rPr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Al. Jerozolimskie 134</w:t>
            </w:r>
          </w:p>
          <w:p w14:paraId="586F4E03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02-305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0B536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4B694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207A80C8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0CBBA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58 - Pakiet 58 - Sugammadex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45B09" w14:textId="0AEB5033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Tramco Sp</w:t>
            </w:r>
            <w:r w:rsidR="00F65827">
              <w:rPr>
                <w:b/>
                <w:bCs/>
                <w:sz w:val="20"/>
                <w:szCs w:val="20"/>
              </w:rPr>
              <w:t>.</w:t>
            </w:r>
            <w:r w:rsidRPr="00946CD1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7EA55882" w14:textId="77777777" w:rsidR="00D12453" w:rsidRPr="00946CD1" w:rsidRDefault="00D12453" w:rsidP="004827EE">
            <w:pPr>
              <w:spacing w:line="276" w:lineRule="auto"/>
              <w:rPr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Wolskie, ul. Wolska 14</w:t>
            </w:r>
          </w:p>
          <w:p w14:paraId="2841772D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05-860 Płochocin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5CE3D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5F2A6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77403BCF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B2E28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58 - Pakiet 58 - Sugammadex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68288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A9A789E" w14:textId="78F83FBF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Pułaskiego 9</w:t>
            </w:r>
          </w:p>
          <w:p w14:paraId="53121DBD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40-273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BBB6A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- 498.90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1D6F4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498,90</w:t>
            </w:r>
          </w:p>
        </w:tc>
      </w:tr>
      <w:tr w:rsidR="00D12453" w:rsidRPr="004827EE" w14:paraId="0B9E9207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366FD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58 - Pakiet 58 - Sugammadex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2DC3E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Urtica Sp. z o.o.</w:t>
            </w:r>
          </w:p>
          <w:p w14:paraId="3E57F264" w14:textId="10B5C975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Krzemieniecka 120</w:t>
            </w:r>
          </w:p>
          <w:p w14:paraId="4EFAC530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54-640 Wrocław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B9AA2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- 489.25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E450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489,25</w:t>
            </w:r>
          </w:p>
        </w:tc>
      </w:tr>
      <w:tr w:rsidR="00D12453" w:rsidRPr="004827EE" w14:paraId="4D23A2C6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DC86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58 - Pakiet 58 - Sugammadex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CF38C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Delfarma Sp. z o.o.</w:t>
            </w:r>
          </w:p>
          <w:p w14:paraId="6F3806CA" w14:textId="143CD87D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Św. Teresy od Dzieciątka Jezus 111</w:t>
            </w:r>
          </w:p>
          <w:p w14:paraId="536977C8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91-222 Łódź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50C00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- 488.55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A1564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488,55</w:t>
            </w:r>
          </w:p>
        </w:tc>
      </w:tr>
      <w:tr w:rsidR="00D12453" w:rsidRPr="004827EE" w14:paraId="38D9FA35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87319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58 - Pakiet 58 - Sugammadex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478E0" w14:textId="7D49E276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372DE757" w14:textId="77777777" w:rsidR="00D12453" w:rsidRPr="00946CD1" w:rsidRDefault="00D12453" w:rsidP="004827EE">
            <w:pPr>
              <w:spacing w:line="276" w:lineRule="auto"/>
              <w:rPr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Al. Jerozolimskie 134</w:t>
            </w:r>
          </w:p>
          <w:p w14:paraId="7710D6C2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02-305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BCEBB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- 384.00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6B852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384,00</w:t>
            </w:r>
          </w:p>
        </w:tc>
      </w:tr>
      <w:tr w:rsidR="00D12453" w:rsidRPr="004827EE" w14:paraId="4FCEAB13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0839F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58 - Pakiet 58 - Sugammadex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61F5D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20DF9E4" w14:textId="22A3EA25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Szopienicka 77</w:t>
            </w:r>
          </w:p>
          <w:p w14:paraId="1D388821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40-431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B2DD6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A2809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0,00</w:t>
            </w:r>
          </w:p>
        </w:tc>
      </w:tr>
      <w:tr w:rsidR="00D12453" w:rsidRPr="004827EE" w14:paraId="7C889D28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5CE85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59 - Pakiet 59 - Netupitantum + Palonosetroni*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09D42" w14:textId="746A92AB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Tramco Sp</w:t>
            </w:r>
            <w:r w:rsidR="00F65827">
              <w:rPr>
                <w:b/>
                <w:bCs/>
                <w:sz w:val="20"/>
                <w:szCs w:val="20"/>
              </w:rPr>
              <w:t>.</w:t>
            </w:r>
            <w:r w:rsidRPr="00946CD1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2DADB7C2" w14:textId="77777777" w:rsidR="00D12453" w:rsidRPr="00946CD1" w:rsidRDefault="00D12453" w:rsidP="004827EE">
            <w:pPr>
              <w:spacing w:line="276" w:lineRule="auto"/>
              <w:rPr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Wolskie, ul. Wolska 14</w:t>
            </w:r>
          </w:p>
          <w:p w14:paraId="7C6F4B97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05-860 Płochocin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3CFF2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D6CEE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04AE43B3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1F84D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59 - Pakiet 59 - Netupitantum + Palonosetroni*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F63B0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BC015E1" w14:textId="2DF8AD29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Pułaskiego 9</w:t>
            </w:r>
          </w:p>
          <w:p w14:paraId="03142266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40-273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8455F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- 499.10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A2EB2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499,10</w:t>
            </w:r>
          </w:p>
        </w:tc>
      </w:tr>
      <w:tr w:rsidR="00D12453" w:rsidRPr="004827EE" w14:paraId="104D8B5A" w14:textId="77777777" w:rsidTr="00F65827">
        <w:trPr>
          <w:trHeight w:val="977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7E61F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60 - Pakiet 60 - Bevacizumabum*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400AA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Bialmed Sp. z o.o.</w:t>
            </w:r>
          </w:p>
          <w:p w14:paraId="33CA4596" w14:textId="60C73DFA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Kazimierzowska 46/48/35</w:t>
            </w:r>
          </w:p>
          <w:p w14:paraId="71DC5E6F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02-546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FCB73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CCFD3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4BF658BB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7A9EE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60 - Pakiet 60 - Bevacizumabum*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EC5B6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FA39E14" w14:textId="359743DD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Szopienicka 77</w:t>
            </w:r>
          </w:p>
          <w:p w14:paraId="12F41945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40-431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A21CA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- 495.40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F254A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495,40</w:t>
            </w:r>
          </w:p>
        </w:tc>
      </w:tr>
      <w:tr w:rsidR="00D12453" w:rsidRPr="004827EE" w14:paraId="59BBA3B3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6D766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60 - Pakiet 60 - Bevacizumabum*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23940" w14:textId="0B5F09D6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Tramco Sp</w:t>
            </w:r>
            <w:r w:rsidR="00F65827">
              <w:rPr>
                <w:b/>
                <w:bCs/>
                <w:sz w:val="20"/>
                <w:szCs w:val="20"/>
              </w:rPr>
              <w:t>.</w:t>
            </w:r>
            <w:r w:rsidRPr="00946CD1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7A0B13E1" w14:textId="77777777" w:rsidR="00D12453" w:rsidRPr="00946CD1" w:rsidRDefault="00D12453" w:rsidP="004827EE">
            <w:pPr>
              <w:spacing w:line="276" w:lineRule="auto"/>
              <w:rPr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Wolskie, ul. Wolska 14</w:t>
            </w:r>
          </w:p>
          <w:p w14:paraId="16069175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05-860 Płochocin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6EC94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- 482.60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EB0A6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482,60</w:t>
            </w:r>
          </w:p>
        </w:tc>
      </w:tr>
      <w:tr w:rsidR="00D12453" w:rsidRPr="004827EE" w14:paraId="6EB0D646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3EA3D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60 - Pakiet 60 - Bevacizumabum*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DE253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0A084E3" w14:textId="2410C707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Pułaskiego 9</w:t>
            </w:r>
          </w:p>
          <w:p w14:paraId="7916C051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40-273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CEB0B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- 476.95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1FC82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476,95</w:t>
            </w:r>
          </w:p>
        </w:tc>
      </w:tr>
      <w:tr w:rsidR="00D12453" w:rsidRPr="004827EE" w14:paraId="1D6223B0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92D79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60 - Pakiet 60 - Bevacizumabum*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2401F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Urtica Sp. z o.o.</w:t>
            </w:r>
          </w:p>
          <w:p w14:paraId="21928B7A" w14:textId="02C20EA6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12453" w:rsidRPr="00946CD1">
              <w:rPr>
                <w:sz w:val="20"/>
                <w:szCs w:val="20"/>
              </w:rPr>
              <w:t>Krzemieniecka 120</w:t>
            </w:r>
          </w:p>
          <w:p w14:paraId="0DFD933A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54-640 Wrocław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5CB9F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- 472.40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16B66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472,40</w:t>
            </w:r>
          </w:p>
        </w:tc>
      </w:tr>
      <w:tr w:rsidR="00D12453" w:rsidRPr="004827EE" w14:paraId="4569DEEA" w14:textId="77777777" w:rsidTr="00F65827">
        <w:trPr>
          <w:trHeight w:val="99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FE5B0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60 - Pakiet 60 - Bevacizumabum*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B671A" w14:textId="7145E3C3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G</w:t>
            </w:r>
            <w:r w:rsidR="00F65827">
              <w:rPr>
                <w:b/>
                <w:bCs/>
                <w:sz w:val="20"/>
                <w:szCs w:val="20"/>
              </w:rPr>
              <w:t>enesis Pharm</w:t>
            </w:r>
            <w:r w:rsidRPr="00946CD1">
              <w:rPr>
                <w:b/>
                <w:bCs/>
                <w:sz w:val="20"/>
                <w:szCs w:val="20"/>
              </w:rPr>
              <w:t xml:space="preserve"> Sp. z o. o. Sp. </w:t>
            </w:r>
            <w:r w:rsidR="00F65827">
              <w:rPr>
                <w:b/>
                <w:bCs/>
                <w:sz w:val="20"/>
                <w:szCs w:val="20"/>
              </w:rPr>
              <w:t>k</w:t>
            </w:r>
            <w:r w:rsidRPr="00946CD1">
              <w:rPr>
                <w:b/>
                <w:bCs/>
                <w:sz w:val="20"/>
                <w:szCs w:val="20"/>
              </w:rPr>
              <w:t>.</w:t>
            </w:r>
          </w:p>
          <w:p w14:paraId="724F4C4D" w14:textId="77777777" w:rsidR="00D12453" w:rsidRPr="00946CD1" w:rsidRDefault="00D12453" w:rsidP="004827EE">
            <w:pPr>
              <w:spacing w:line="276" w:lineRule="auto"/>
              <w:rPr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Obywatelska 128/152</w:t>
            </w:r>
          </w:p>
          <w:p w14:paraId="672F098D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94-104 Łódź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E4F80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- 452.65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C9CD7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452,65</w:t>
            </w:r>
          </w:p>
        </w:tc>
      </w:tr>
      <w:tr w:rsidR="00D12453" w:rsidRPr="004827EE" w14:paraId="66406693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985C3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61 - Pakiet 61 - Levofloxacin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D39A4" w14:textId="213FB271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4D89446F" w14:textId="77777777" w:rsidR="00D12453" w:rsidRPr="00946CD1" w:rsidRDefault="00D12453" w:rsidP="004827EE">
            <w:pPr>
              <w:spacing w:line="276" w:lineRule="auto"/>
              <w:rPr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Al. Jerozolimskie 134</w:t>
            </w:r>
          </w:p>
          <w:p w14:paraId="2B521D12" w14:textId="77777777" w:rsidR="00D12453" w:rsidRDefault="00D12453" w:rsidP="004827EE">
            <w:pPr>
              <w:spacing w:after="40" w:line="276" w:lineRule="auto"/>
              <w:rPr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02-305 Warszawa</w:t>
            </w:r>
          </w:p>
          <w:p w14:paraId="261339D5" w14:textId="77777777" w:rsidR="00F65827" w:rsidRPr="00946CD1" w:rsidRDefault="00F65827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E5C3F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5BBBF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7F502DBE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C0D96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62 - Pakiet 62 - Leki </w:t>
            </w:r>
            <w:r w:rsidRPr="00946CD1">
              <w:rPr>
                <w:sz w:val="20"/>
                <w:szCs w:val="20"/>
              </w:rPr>
              <w:lastRenderedPageBreak/>
              <w:t>onkologiczne I*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21AD2" w14:textId="77777777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lastRenderedPageBreak/>
              <w:t>Asclepios S.A.</w:t>
            </w:r>
          </w:p>
          <w:p w14:paraId="7E1BB045" w14:textId="4B6EB0B0" w:rsidR="00D12453" w:rsidRPr="00946CD1" w:rsidRDefault="00F65827" w:rsidP="004827E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ul. </w:t>
            </w:r>
            <w:r w:rsidR="00D12453" w:rsidRPr="00946CD1">
              <w:rPr>
                <w:sz w:val="20"/>
                <w:szCs w:val="20"/>
              </w:rPr>
              <w:t>Hubska 44</w:t>
            </w:r>
          </w:p>
          <w:p w14:paraId="074639EF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50-502 Wrocław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94AD6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lastRenderedPageBreak/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8B262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25097456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7D18D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63 - Pakiet 63 - Płyny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EEE0E" w14:textId="707D3790" w:rsidR="00D12453" w:rsidRPr="00946CD1" w:rsidRDefault="00D12453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46CD1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326F7524" w14:textId="77777777" w:rsidR="00D12453" w:rsidRPr="00946CD1" w:rsidRDefault="00D12453" w:rsidP="004827EE">
            <w:pPr>
              <w:spacing w:line="276" w:lineRule="auto"/>
              <w:rPr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Al. Jerozolimskie 134</w:t>
            </w:r>
          </w:p>
          <w:p w14:paraId="78EDA8B0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02-305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D5422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18149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tr w:rsidR="00D12453" w:rsidRPr="004827EE" w14:paraId="1BAD4B52" w14:textId="77777777" w:rsidTr="00F658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0BE29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64 - Pakiet 64 - Toksyna Botulinowa*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C3091" w14:textId="35D91FC7" w:rsidR="00D12453" w:rsidRPr="00946CD1" w:rsidRDefault="00F65827" w:rsidP="004827E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Centrala Farmaceutyczna</w:t>
            </w:r>
            <w:r w:rsidR="00D12453" w:rsidRPr="00946CD1">
              <w:rPr>
                <w:b/>
                <w:bCs/>
                <w:sz w:val="20"/>
                <w:szCs w:val="20"/>
              </w:rPr>
              <w:t xml:space="preserve"> CEFARM S</w:t>
            </w:r>
            <w:r>
              <w:rPr>
                <w:b/>
                <w:bCs/>
                <w:sz w:val="20"/>
                <w:szCs w:val="20"/>
              </w:rPr>
              <w:t>.</w:t>
            </w:r>
            <w:r w:rsidR="00D12453" w:rsidRPr="00946CD1"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14F00651" w14:textId="77777777" w:rsidR="00D12453" w:rsidRPr="00946CD1" w:rsidRDefault="00D12453" w:rsidP="004827EE">
            <w:pPr>
              <w:spacing w:line="276" w:lineRule="auto"/>
              <w:rPr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ul. Jana Kazimierza 16</w:t>
            </w:r>
          </w:p>
          <w:p w14:paraId="572F0A85" w14:textId="77777777" w:rsidR="00D12453" w:rsidRPr="00946CD1" w:rsidRDefault="00D12453" w:rsidP="004827E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01-248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379E4" w14:textId="77777777" w:rsidR="00D12453" w:rsidRPr="00946CD1" w:rsidRDefault="00D12453" w:rsidP="004827EE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7F70B" w14:textId="77777777" w:rsidR="00D12453" w:rsidRPr="00946CD1" w:rsidRDefault="00D12453" w:rsidP="004827EE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46CD1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14:paraId="31721AAB" w14:textId="77777777" w:rsidR="004827EE" w:rsidRPr="004827EE" w:rsidRDefault="004827EE">
      <w:pPr>
        <w:spacing w:line="276" w:lineRule="auto"/>
        <w:ind w:right="-425"/>
        <w:jc w:val="right"/>
        <w:rPr>
          <w:sz w:val="22"/>
          <w:szCs w:val="22"/>
          <w:vertAlign w:val="superscript"/>
        </w:rPr>
      </w:pPr>
    </w:p>
    <w:sectPr w:rsidR="004827EE" w:rsidRPr="004827EE" w:rsidSect="00946CD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A645F9" w14:textId="77777777" w:rsidR="0053026F" w:rsidRDefault="0053026F">
      <w:r>
        <w:separator/>
      </w:r>
    </w:p>
  </w:endnote>
  <w:endnote w:type="continuationSeparator" w:id="0">
    <w:p w14:paraId="10B06356" w14:textId="77777777" w:rsidR="0053026F" w:rsidRDefault="00530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18CD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913A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EF2E83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7C3995D" w14:textId="316C4C76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BDC9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65E53" w14:textId="77777777" w:rsidR="0053026F" w:rsidRDefault="0053026F">
      <w:r>
        <w:separator/>
      </w:r>
    </w:p>
  </w:footnote>
  <w:footnote w:type="continuationSeparator" w:id="0">
    <w:p w14:paraId="46CB50D3" w14:textId="77777777" w:rsidR="0053026F" w:rsidRDefault="005302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4592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EC95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75EB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026F"/>
    <w:rsid w:val="00022322"/>
    <w:rsid w:val="00042497"/>
    <w:rsid w:val="0009313D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27EE"/>
    <w:rsid w:val="004B2665"/>
    <w:rsid w:val="004C3459"/>
    <w:rsid w:val="004E324A"/>
    <w:rsid w:val="004E7234"/>
    <w:rsid w:val="0053026F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8E7424"/>
    <w:rsid w:val="00915B9E"/>
    <w:rsid w:val="009465F6"/>
    <w:rsid w:val="00946CD1"/>
    <w:rsid w:val="00952256"/>
    <w:rsid w:val="00967BF4"/>
    <w:rsid w:val="0097748A"/>
    <w:rsid w:val="009F0E5C"/>
    <w:rsid w:val="00A029B8"/>
    <w:rsid w:val="00A7173F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12453"/>
    <w:rsid w:val="00D26ED6"/>
    <w:rsid w:val="00D42C90"/>
    <w:rsid w:val="00D8427E"/>
    <w:rsid w:val="00E30B2D"/>
    <w:rsid w:val="00E62859"/>
    <w:rsid w:val="00E85D70"/>
    <w:rsid w:val="00F33C66"/>
    <w:rsid w:val="00F6582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61A56B"/>
  <w15:chartTrackingRefBased/>
  <w15:docId w15:val="{6CA8998C-420F-4BB5-9B38-225FD5C41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15</Pages>
  <Words>3532</Words>
  <Characters>18629</Characters>
  <Application>Microsoft Office Word</Application>
  <DocSecurity>0</DocSecurity>
  <Lines>155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3</cp:revision>
  <cp:lastPrinted>2025-02-11T10:29:00Z</cp:lastPrinted>
  <dcterms:created xsi:type="dcterms:W3CDTF">2025-02-11T10:29:00Z</dcterms:created>
  <dcterms:modified xsi:type="dcterms:W3CDTF">2025-02-13T08:30:00Z</dcterms:modified>
</cp:coreProperties>
</file>