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08406" w14:textId="77777777" w:rsidR="00D70BAE" w:rsidRPr="00240E71" w:rsidRDefault="00D70BAE" w:rsidP="00D70BA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D75BFC9" w14:textId="77777777" w:rsidR="00D70BAE" w:rsidRDefault="00D70BAE" w:rsidP="00D70BA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4B4130" w14:textId="77777777" w:rsidR="00D70BAE" w:rsidRPr="0022732C" w:rsidRDefault="00D70BAE" w:rsidP="00D70BA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71086A1" w14:textId="77777777" w:rsidR="00D70BAE" w:rsidRDefault="00D70BAE" w:rsidP="00D70BA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009D788" w14:textId="77777777" w:rsidR="00D70BAE" w:rsidRPr="00A216A2" w:rsidRDefault="00D70BAE" w:rsidP="00D7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14:paraId="249E5ECA" w14:textId="77777777" w:rsidR="00D70BAE" w:rsidRPr="00A216A2" w:rsidRDefault="00D70BAE" w:rsidP="00D70BAE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AA731D0" w14:textId="77777777" w:rsidR="00D70BAE" w:rsidRPr="00A216A2" w:rsidRDefault="00D70BAE" w:rsidP="00D7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14:paraId="2B2EEEE0" w14:textId="77777777" w:rsidR="00D70BAE" w:rsidRPr="00A216A2" w:rsidRDefault="00D70BAE" w:rsidP="00D7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14:paraId="428ED9F2" w14:textId="77777777" w:rsidR="00D70BAE" w:rsidRPr="00A216A2" w:rsidRDefault="00D70BAE" w:rsidP="00D7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D4BF932" w14:textId="77777777" w:rsidR="00D70BAE" w:rsidRPr="00A216A2" w:rsidRDefault="00D70BAE" w:rsidP="00D7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14:paraId="66A3DCA9" w14:textId="77777777" w:rsidR="00D70BAE" w:rsidRPr="00A216A2" w:rsidRDefault="00D70BAE" w:rsidP="00D7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14:paraId="37553602" w14:textId="77777777" w:rsidR="00D70BAE" w:rsidRPr="00A216A2" w:rsidRDefault="00D70BAE" w:rsidP="00D7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14:paraId="5B05B2CE" w14:textId="77777777" w:rsidR="00D70BAE" w:rsidRPr="00A216A2" w:rsidRDefault="00D70BAE" w:rsidP="00D70B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14:paraId="04A97F00" w14:textId="77777777" w:rsidR="00D70BAE" w:rsidRPr="0022732C" w:rsidRDefault="00D70BAE" w:rsidP="00D70BAE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14:paraId="7579E7A2" w14:textId="77777777" w:rsidR="00D70BAE" w:rsidRDefault="00D70BAE" w:rsidP="00D70BAE">
      <w:pPr>
        <w:spacing w:line="360" w:lineRule="auto"/>
      </w:pPr>
      <w:r>
        <w:t>Do: Nazwa i siedziba Zamawiającego:</w:t>
      </w:r>
    </w:p>
    <w:p w14:paraId="60B81A60" w14:textId="77777777" w:rsidR="00D70BAE" w:rsidRPr="00A15AE6" w:rsidRDefault="00D70BAE" w:rsidP="00D70BAE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14:paraId="11D8BDB4" w14:textId="77777777" w:rsidR="00D70BAE" w:rsidRPr="00A15AE6" w:rsidRDefault="00D70BAE" w:rsidP="00D70BAE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14:paraId="42F25A4A" w14:textId="77777777" w:rsidR="00D70BAE" w:rsidRDefault="00D70BAE" w:rsidP="00D70BAE">
      <w:pPr>
        <w:ind w:right="-110"/>
        <w:rPr>
          <w:b/>
        </w:rPr>
      </w:pPr>
      <w:r w:rsidRPr="00A15AE6">
        <w:rPr>
          <w:b/>
        </w:rPr>
        <w:t>Dział Zamówień Publicznych</w:t>
      </w:r>
      <w:r>
        <w:rPr>
          <w:b/>
        </w:rPr>
        <w:t xml:space="preserve">  </w:t>
      </w:r>
    </w:p>
    <w:p w14:paraId="667E8FB0" w14:textId="77777777" w:rsidR="00D70BAE" w:rsidRDefault="00D70BAE" w:rsidP="00D70BAE">
      <w:pPr>
        <w:ind w:right="-110"/>
        <w:rPr>
          <w:b/>
        </w:rPr>
      </w:pPr>
      <w:r w:rsidRPr="00A15AE6">
        <w:rPr>
          <w:b/>
        </w:rPr>
        <w:t>Al. Mickiewicza</w:t>
      </w:r>
      <w:r>
        <w:rPr>
          <w:b/>
        </w:rPr>
        <w:t xml:space="preserve"> </w:t>
      </w:r>
      <w:r w:rsidRPr="00A15AE6">
        <w:rPr>
          <w:b/>
        </w:rPr>
        <w:t>30</w:t>
      </w:r>
      <w:r>
        <w:rPr>
          <w:b/>
        </w:rPr>
        <w:t xml:space="preserve"> </w:t>
      </w:r>
    </w:p>
    <w:p w14:paraId="205B45BB" w14:textId="77777777" w:rsidR="00D70BAE" w:rsidRDefault="00D70BAE" w:rsidP="00D70BAE">
      <w:pPr>
        <w:rPr>
          <w:b/>
        </w:rPr>
      </w:pPr>
      <w:r w:rsidRPr="00A15AE6">
        <w:rPr>
          <w:b/>
        </w:rPr>
        <w:t>30-059</w:t>
      </w:r>
      <w:r>
        <w:rPr>
          <w:b/>
        </w:rPr>
        <w:t xml:space="preserve"> </w:t>
      </w:r>
      <w:r w:rsidRPr="00A15AE6">
        <w:rPr>
          <w:b/>
        </w:rPr>
        <w:t>Kraków</w:t>
      </w:r>
      <w:r>
        <w:rPr>
          <w:b/>
        </w:rPr>
        <w:t xml:space="preserve">,  </w:t>
      </w:r>
    </w:p>
    <w:p w14:paraId="688ED4E6" w14:textId="77777777" w:rsidR="00D70BAE" w:rsidRDefault="00D70BAE" w:rsidP="00D70BAE">
      <w:pPr>
        <w:ind w:firstLine="3969"/>
        <w:rPr>
          <w:b/>
        </w:rPr>
      </w:pPr>
    </w:p>
    <w:p w14:paraId="4A8A5DB6" w14:textId="77777777" w:rsidR="00D70BAE" w:rsidRDefault="00D70BAE" w:rsidP="00D70BAE">
      <w:pPr>
        <w:ind w:firstLine="3969"/>
        <w:rPr>
          <w:b/>
        </w:rPr>
      </w:pPr>
    </w:p>
    <w:p w14:paraId="3939E702" w14:textId="4B1EA133" w:rsidR="00D70BAE" w:rsidRDefault="00D70BAE" w:rsidP="00D70BAE">
      <w:pPr>
        <w:widowControl w:val="0"/>
        <w:ind w:right="1"/>
        <w:jc w:val="both"/>
      </w:pPr>
      <w:r>
        <w:t xml:space="preserve">Przystępując do postępowania o udzielenie zamówienia publicznego, którego przedmiotem jest: </w:t>
      </w:r>
      <w:r w:rsidRPr="004E0E04">
        <w:rPr>
          <w:b/>
        </w:rPr>
        <w:t>Dostawa, wniesienie i montaż mebli biurowych (w paw. D-10/D-11) na potrzeby WFiIS</w:t>
      </w:r>
      <w:r w:rsidRPr="005544F6">
        <w:rPr>
          <w:b/>
        </w:rPr>
        <w:t xml:space="preserve"> - </w:t>
      </w:r>
      <w:r>
        <w:rPr>
          <w:b/>
        </w:rPr>
        <w:t>DE</w:t>
      </w:r>
      <w:r w:rsidRPr="005544F6">
        <w:rPr>
          <w:b/>
        </w:rPr>
        <w:t>-</w:t>
      </w:r>
      <w:r>
        <w:rPr>
          <w:b/>
        </w:rPr>
        <w:t>d</w:t>
      </w:r>
      <w:r w:rsidRPr="005544F6">
        <w:rPr>
          <w:b/>
        </w:rPr>
        <w:t>zp.272-</w:t>
      </w:r>
      <w:r>
        <w:rPr>
          <w:b/>
        </w:rPr>
        <w:t>27</w:t>
      </w:r>
      <w:r w:rsidRPr="005544F6">
        <w:rPr>
          <w:b/>
        </w:rPr>
        <w:t>/2</w:t>
      </w:r>
      <w:r>
        <w:rPr>
          <w:b/>
        </w:rPr>
        <w:t>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041"/>
        <w:gridCol w:w="1786"/>
        <w:gridCol w:w="907"/>
        <w:gridCol w:w="1361"/>
        <w:gridCol w:w="992"/>
        <w:gridCol w:w="766"/>
        <w:gridCol w:w="1558"/>
      </w:tblGrid>
      <w:tr w:rsidR="00D70BAE" w:rsidRPr="00BD3780" w14:paraId="6CD1B020" w14:textId="77777777" w:rsidTr="001231C8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D9514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L.p.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D0B30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Nazwa elementu</w:t>
            </w:r>
          </w:p>
          <w:p w14:paraId="0A2311FF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62A24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Producent/model</w:t>
            </w:r>
            <w:r>
              <w:rPr>
                <w:b/>
                <w:sz w:val="22"/>
              </w:rPr>
              <w:t>/wyrób własny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BA45C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Liczba szt.</w:t>
            </w:r>
          </w:p>
          <w:p w14:paraId="091D2BE0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8EAAB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Cena jednostkowa netto </w:t>
            </w: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F881A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Wartość netto</w:t>
            </w:r>
          </w:p>
          <w:p w14:paraId="11D50917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A8150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VAT</w:t>
            </w:r>
          </w:p>
          <w:p w14:paraId="57CF9840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10C64F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Wartość brutto </w:t>
            </w:r>
          </w:p>
          <w:p w14:paraId="6894B697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  <w:p w14:paraId="2C2D9C4B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 xml:space="preserve"> (z doliczonym </w:t>
            </w:r>
            <w:r w:rsidRPr="00BD3780">
              <w:rPr>
                <w:b/>
                <w:bCs/>
                <w:sz w:val="22"/>
              </w:rPr>
              <w:t>VAT)</w:t>
            </w:r>
          </w:p>
        </w:tc>
      </w:tr>
      <w:tr w:rsidR="00D70BAE" w:rsidRPr="00BD3780" w14:paraId="4FA84D73" w14:textId="77777777" w:rsidTr="001231C8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EB562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6150E3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68D799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3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3FF32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1E93F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DE5B1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15593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CAA91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8</w:t>
            </w:r>
          </w:p>
        </w:tc>
      </w:tr>
      <w:tr w:rsidR="00D70BAE" w:rsidRPr="00BD3780" w14:paraId="2A13E1BF" w14:textId="77777777" w:rsidTr="001231C8">
        <w:trPr>
          <w:trHeight w:val="22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00747" w14:textId="6EC5F381" w:rsidR="00D70BAE" w:rsidRPr="001A39D9" w:rsidRDefault="00D70BAE" w:rsidP="001231C8">
            <w:pPr>
              <w:widowControl w:val="0"/>
              <w:ind w:right="1"/>
              <w:jc w:val="both"/>
              <w:rPr>
                <w:b/>
                <w:color w:val="FF0000"/>
                <w:sz w:val="22"/>
              </w:rPr>
            </w:pPr>
            <w:r>
              <w:rPr>
                <w:b/>
                <w:color w:val="FF0000"/>
                <w:sz w:val="22"/>
              </w:rPr>
              <w:t>Meble pokój 023 pawilon D-10</w:t>
            </w:r>
          </w:p>
        </w:tc>
      </w:tr>
      <w:tr w:rsidR="00D70BAE" w:rsidRPr="00BD3780" w14:paraId="56E1310A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823A4" w14:textId="77777777" w:rsidR="00D70BAE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0C40D1" w14:textId="1F782FAC" w:rsidR="00D70BAE" w:rsidRPr="005168F3" w:rsidRDefault="00D70BAE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Regał z półkami częściowo zamykany drzwiczkami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1F5D87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3E873" w14:textId="31D50CA6" w:rsidR="00D70BAE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09468A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E3EFE8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774D9B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9013D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70BAE" w:rsidRPr="00BD3780" w14:paraId="20607973" w14:textId="77777777" w:rsidTr="008B21E9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650A5" w14:textId="2EF5349E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Meble pokój 220 pawilon D-10</w:t>
            </w:r>
          </w:p>
        </w:tc>
      </w:tr>
      <w:tr w:rsidR="00D70BAE" w:rsidRPr="00BD3780" w14:paraId="255714EE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FEA66" w14:textId="12E1F0C5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7018AE" w14:textId="4A7939C9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Szafa trzydrzwiowa na segregatory z drzwiami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FABF2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24297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8CB06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16F96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D28F22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9C353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70BAE" w:rsidRPr="00BD3780" w14:paraId="52BAF85C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CAB6C5" w14:textId="6F446D00" w:rsidR="00D70BAE" w:rsidRPr="00BD3780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261E8" w14:textId="198B1630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Szafa na dokumenty – dwoje drzwi dwuskrzydłowych z zamkiem i dwoma uchwytami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02DFEB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4FDA7" w14:textId="108DF053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93F437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0CC842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B637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D4B89B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080938" w:rsidRPr="00BD3780" w14:paraId="3A3E6A6F" w14:textId="77777777" w:rsidTr="00246B6D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189C0" w14:textId="3D5D36F9" w:rsidR="00080938" w:rsidRPr="00BD3780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Meble pokój 8 pawilon D-11</w:t>
            </w:r>
          </w:p>
        </w:tc>
      </w:tr>
      <w:tr w:rsidR="00D70BAE" w:rsidRPr="00BD3780" w14:paraId="7A04677C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85FC72" w14:textId="0D2BFDD1" w:rsidR="00D70BAE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245E8" w14:textId="0C039F60" w:rsidR="00D70BAE" w:rsidRPr="00BC26BE" w:rsidRDefault="00080938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Biurko 170x70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09A5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ECDC2" w14:textId="37250FB6" w:rsidR="00D70BAE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85B80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6B170B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FB6CC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F4739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70BAE" w:rsidRPr="00BD3780" w14:paraId="5DBA037D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030041" w14:textId="4496802E" w:rsidR="00D70BAE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D6900" w14:textId="6B2183BE" w:rsidR="00D70BAE" w:rsidRPr="00BC26BE" w:rsidRDefault="00080938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Biurko 170x80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1DEFF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4A6BE" w14:textId="36C7ADFA" w:rsidR="00D70BAE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2D9326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73079F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8517A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A92A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70BAE" w:rsidRPr="00BD3780" w14:paraId="01CE2ABE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24AA00" w14:textId="73405BE9" w:rsidR="00D70BAE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9AA8CD" w14:textId="55F0D3E0" w:rsidR="00D70BAE" w:rsidRPr="00BC26BE" w:rsidRDefault="00080938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Półka ścienna 134x40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AA267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4532C4" w14:textId="77777777" w:rsidR="00D70BAE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B971E0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529510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2D55DD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3CAF6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70BAE" w:rsidRPr="00BD3780" w14:paraId="198A7239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A79A9" w14:textId="1054C94E" w:rsidR="00D70BAE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A42E8" w14:textId="5E08BE86" w:rsidR="00D70BAE" w:rsidRPr="00BC26BE" w:rsidRDefault="00080938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Półka ścienna 148x30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558816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528A9C" w14:textId="683499F5" w:rsidR="00D70BAE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C5B9C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7360D1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5F00B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E69FBA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70BAE" w:rsidRPr="00BD3780" w14:paraId="1F94CE5A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CAB67" w14:textId="191FDD35" w:rsidR="00D70BAE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87F2F" w14:textId="1370B9B3" w:rsidR="00D70BAE" w:rsidRPr="00BC26BE" w:rsidRDefault="00080938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Półka ścienna 170x30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41626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2952F" w14:textId="5A36ACDE" w:rsidR="00D70BAE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1FCB2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82397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CA130C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9A03B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70BAE" w:rsidRPr="00BD3780" w14:paraId="0812CD30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BD2126" w14:textId="1CA6A7D0" w:rsidR="00D70BAE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D691A" w14:textId="2FA4FF6C" w:rsidR="00D70BAE" w:rsidRPr="00BC26BE" w:rsidRDefault="00080938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Kontenerek pod biurko z czterema szufladami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5CA0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58375" w14:textId="3E849DC8" w:rsidR="00D70BAE" w:rsidRDefault="00080938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D0E975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99120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569A26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46F68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080938" w:rsidRPr="00BD3780" w14:paraId="4146B3A0" w14:textId="77777777" w:rsidTr="00474A61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54DCF" w14:textId="2F2F3F96" w:rsidR="00080938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Meble pokój 106 pawilon D-11</w:t>
            </w:r>
          </w:p>
        </w:tc>
      </w:tr>
      <w:tr w:rsidR="00D70BAE" w:rsidRPr="00BD3780" w14:paraId="25701853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5C828" w14:textId="42A71BAF" w:rsidR="00D70BAE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C87DC" w14:textId="7FAE2669" w:rsidR="00D70BAE" w:rsidRPr="00BC26BE" w:rsidRDefault="00734F3A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na segregatory otwarta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50140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FDD7AE" w14:textId="65110082" w:rsidR="00D70BAE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80979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A049F1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415401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407FB4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70BAE" w:rsidRPr="00BD3780" w14:paraId="12BA5414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1EC43" w14:textId="3C1DA1DE" w:rsidR="00D70BAE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B1A473" w14:textId="209F378B" w:rsidR="00D70BAE" w:rsidRPr="00DC20F3" w:rsidRDefault="00734F3A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Biurko 137x70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FEAF03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8CDAC2" w14:textId="77777777" w:rsidR="00D70BAE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B1280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A8A5B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ACD20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1C3F6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70BAE" w:rsidRPr="00BD3780" w14:paraId="2C8A7B91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83326" w14:textId="51E33627" w:rsidR="00D70BAE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0EEEE7" w14:textId="5F556006" w:rsidR="00D70BAE" w:rsidRPr="00DC20F3" w:rsidRDefault="00734F3A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Kontenerek pod biurko z czterema szufladami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EFF34D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55B393" w14:textId="77777777" w:rsidR="00D70BAE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D7101B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919F77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F9942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C74AB9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734F3A" w:rsidRPr="00BD3780" w14:paraId="4F6F18E5" w14:textId="77777777" w:rsidTr="002F68B9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E9962" w14:textId="52749C90" w:rsidR="00734F3A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Meble pokój 110 pawilon D-11</w:t>
            </w:r>
          </w:p>
        </w:tc>
      </w:tr>
      <w:tr w:rsidR="00D70BAE" w:rsidRPr="00BD3780" w14:paraId="5B9A05D4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AF04A" w14:textId="5BD930D9" w:rsidR="00D70BAE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144B0" w14:textId="4C276EB8" w:rsidR="00D70BAE" w:rsidRDefault="00734F3A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Biurko 150x75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4ECE1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703E84" w14:textId="70071C65" w:rsidR="00D70BAE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B326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6A960F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B66BC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1175D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734F3A" w:rsidRPr="00BD3780" w14:paraId="2FB1C480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D966D" w14:textId="51CC2D94" w:rsidR="00734F3A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00D347" w14:textId="24C07FD4" w:rsidR="00734F3A" w:rsidRDefault="00734F3A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Kontenerek pod biurko z czterema szufladami na kółkach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6120C" w14:textId="77777777" w:rsidR="00734F3A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F4C99" w14:textId="1C32DC73" w:rsidR="00734F3A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2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A5556" w14:textId="77777777" w:rsidR="00734F3A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F89039" w14:textId="77777777" w:rsidR="00734F3A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C19539" w14:textId="77777777" w:rsidR="00734F3A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6A698" w14:textId="77777777" w:rsidR="00734F3A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734F3A" w:rsidRPr="00BD3780" w14:paraId="5B564967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E0B65" w14:textId="184AC87E" w:rsidR="00734F3A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7E92D" w14:textId="5E6B8A05" w:rsidR="00734F3A" w:rsidRDefault="00734F3A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na segregatory z drzwiami dwuskrzydłowymi z zamkiem i dwoma uchwytami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A921C3" w14:textId="77777777" w:rsidR="00734F3A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811B71" w14:textId="5E9AD1FC" w:rsidR="00734F3A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6A394" w14:textId="77777777" w:rsidR="00734F3A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BE4353" w14:textId="77777777" w:rsidR="00734F3A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29A9D5" w14:textId="77777777" w:rsidR="00734F3A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532B0" w14:textId="77777777" w:rsidR="00734F3A" w:rsidRPr="00BD3780" w:rsidRDefault="00734F3A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70BAE" w:rsidRPr="00BD3780" w14:paraId="77396D6F" w14:textId="77777777" w:rsidTr="001231C8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DE74F3" w14:textId="4C99320D" w:rsidR="00D70BAE" w:rsidRPr="001A39D9" w:rsidRDefault="00734F3A" w:rsidP="001231C8">
            <w:pPr>
              <w:widowControl w:val="0"/>
              <w:ind w:right="1"/>
              <w:jc w:val="both"/>
              <w:rPr>
                <w:b/>
                <w:color w:val="FF0000"/>
                <w:sz w:val="22"/>
              </w:rPr>
            </w:pPr>
            <w:r>
              <w:rPr>
                <w:b/>
                <w:color w:val="FF0000"/>
                <w:sz w:val="22"/>
              </w:rPr>
              <w:t>Meble pokój 113 pawilon D-11</w:t>
            </w:r>
          </w:p>
        </w:tc>
      </w:tr>
      <w:tr w:rsidR="00D70BAE" w:rsidRPr="00BD3780" w14:paraId="70DC1E27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282F63" w14:textId="2C21F2F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AED0BE" w14:textId="5C4FAF64" w:rsidR="00D70BAE" w:rsidRPr="005168F3" w:rsidRDefault="00734F3A" w:rsidP="001231C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na segregatory otwarta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8AD288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B6627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4AA93A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B05B7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2709A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B4E00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734F3A" w:rsidRPr="00BD3780" w14:paraId="4A4B9C32" w14:textId="77777777" w:rsidTr="005137D0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29CA88" w14:textId="5C6545E2" w:rsidR="00734F3A" w:rsidRPr="00BD3780" w:rsidRDefault="004E5F27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Meble pokój 121 pawilon D-11</w:t>
            </w:r>
          </w:p>
        </w:tc>
      </w:tr>
      <w:tr w:rsidR="00D70BAE" w:rsidRPr="00BD3780" w14:paraId="1C5755C9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B40D5E" w14:textId="5F8BE317" w:rsidR="00D70BAE" w:rsidRPr="00BD3780" w:rsidRDefault="004E5F27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71BBE0" w14:textId="1A16956C" w:rsidR="00D70BAE" w:rsidRPr="00BD3780" w:rsidRDefault="004E5F27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Półka otwarta nad biurko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122FE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840F8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1123A4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91113D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4F0FA6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183FE0" w14:textId="77777777" w:rsidR="00D70BAE" w:rsidRPr="00BD3780" w:rsidRDefault="00D70BAE" w:rsidP="001231C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5F27" w:rsidRPr="00BD3780" w14:paraId="148BF3D3" w14:textId="77777777" w:rsidTr="00151995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A42E2A" w14:textId="313B9E1B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Meble pokój 122 pawilon D-11</w:t>
            </w:r>
          </w:p>
        </w:tc>
      </w:tr>
      <w:tr w:rsidR="004E5F27" w:rsidRPr="00BD3780" w14:paraId="2BB75934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5B526" w14:textId="551AD63F" w:rsidR="004E5F27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3684B" w14:textId="147336F7" w:rsidR="004E5F27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Biurko 137x70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4D7E4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EB2D15" w14:textId="77777777" w:rsidR="004E5F27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D3DCB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87350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C7105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8A60F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5F27" w:rsidRPr="00BD3780" w14:paraId="78438A6E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E5EBDE" w14:textId="23104E2B" w:rsidR="004E5F27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968489" w14:textId="45D11E2D" w:rsidR="004E5F27" w:rsidRPr="00DC20F3" w:rsidRDefault="004E5F27" w:rsidP="004E5F27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Kontenerek pod biurko z czterema szufladami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6729ED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C03EBE" w14:textId="77777777" w:rsidR="004E5F27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1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33CA1A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DD216F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587EEE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0A67F9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5F27" w:rsidRPr="00BD3780" w14:paraId="529836C6" w14:textId="77777777" w:rsidTr="001231C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28908" w14:textId="44C266A9" w:rsidR="004E5F27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EFE77A" w14:textId="2480702A" w:rsidR="004E5F27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16"/>
                <w:szCs w:val="16"/>
              </w:rPr>
              <w:t>Szafa na segregatory z drzwiami dwuskrzydłowymi z zamkiem i dwoma uchwytami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8FF88E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3F3322" w14:textId="525EA506" w:rsidR="004E5F27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96723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65DA4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331B3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660B0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5F27" w:rsidRPr="00BD3780" w14:paraId="40AF32B7" w14:textId="77777777" w:rsidTr="001231C8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A42DE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RAZEM:</w:t>
            </w:r>
          </w:p>
          <w:p w14:paraId="63A43782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F24F9E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52EA0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3A7BE1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4E5F27" w:rsidRPr="00BD3780" w14:paraId="1190D8F0" w14:textId="77777777" w:rsidTr="001231C8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9775E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 xml:space="preserve">Cena netto za całość zamówienia: ………………. </w:t>
            </w:r>
            <w:r w:rsidRPr="00BD3780">
              <w:rPr>
                <w:b/>
              </w:rPr>
              <w:t>PLN</w:t>
            </w:r>
          </w:p>
          <w:p w14:paraId="63A4FF4D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4BE328FB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Cena brutto za całość zamówienia: ………………..</w:t>
            </w:r>
            <w:r w:rsidRPr="00BD3780">
              <w:rPr>
                <w:b/>
              </w:rPr>
              <w:t xml:space="preserve"> PLN</w:t>
            </w:r>
          </w:p>
          <w:p w14:paraId="64A7F043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19B91455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4DBA1F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EA2EC5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130FB" w14:textId="77777777" w:rsidR="004E5F27" w:rsidRPr="00BD3780" w:rsidRDefault="004E5F27" w:rsidP="004E5F27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14:paraId="7CDF3B29" w14:textId="77777777" w:rsidR="00D70BAE" w:rsidRPr="00397780" w:rsidRDefault="00D70BAE" w:rsidP="00D70BAE">
      <w:pPr>
        <w:widowControl w:val="0"/>
        <w:jc w:val="both"/>
        <w:rPr>
          <w:b/>
          <w:sz w:val="22"/>
          <w:szCs w:val="22"/>
        </w:rPr>
      </w:pPr>
      <w:r w:rsidRPr="00397780">
        <w:rPr>
          <w:b/>
          <w:sz w:val="22"/>
          <w:szCs w:val="22"/>
        </w:rPr>
        <w:t xml:space="preserve">Termin realizacji zamówienia: </w:t>
      </w:r>
      <w:r w:rsidRPr="00397780">
        <w:rPr>
          <w:sz w:val="22"/>
          <w:szCs w:val="22"/>
        </w:rPr>
        <w:t xml:space="preserve">do ……..dni od daty podpisania umowy </w:t>
      </w:r>
      <w:r w:rsidRPr="00397780">
        <w:rPr>
          <w:b/>
          <w:color w:val="FF0000"/>
          <w:sz w:val="22"/>
          <w:szCs w:val="22"/>
        </w:rPr>
        <w:t>/kryterium oceny ofert/.</w:t>
      </w:r>
    </w:p>
    <w:p w14:paraId="45846110" w14:textId="77777777" w:rsidR="004E5F27" w:rsidRPr="00397780" w:rsidRDefault="00D70BAE" w:rsidP="004E5F27">
      <w:pPr>
        <w:widowControl w:val="0"/>
        <w:jc w:val="both"/>
        <w:rPr>
          <w:b/>
          <w:sz w:val="22"/>
          <w:szCs w:val="22"/>
        </w:rPr>
      </w:pPr>
      <w:r w:rsidRPr="00397780">
        <w:rPr>
          <w:b/>
          <w:sz w:val="22"/>
          <w:szCs w:val="22"/>
        </w:rPr>
        <w:t>Okres udzielonej gwarancji na meble wynosi:</w:t>
      </w:r>
      <w:r w:rsidRPr="00397780">
        <w:rPr>
          <w:sz w:val="22"/>
          <w:szCs w:val="22"/>
        </w:rPr>
        <w:t xml:space="preserve"> </w:t>
      </w:r>
      <w:r w:rsidR="004E5F27" w:rsidRPr="00397780">
        <w:rPr>
          <w:b/>
          <w:bCs/>
          <w:sz w:val="22"/>
          <w:szCs w:val="22"/>
        </w:rPr>
        <w:t>……………..</w:t>
      </w:r>
      <w:r w:rsidRPr="00397780">
        <w:rPr>
          <w:b/>
          <w:bCs/>
          <w:sz w:val="22"/>
          <w:szCs w:val="22"/>
        </w:rPr>
        <w:t xml:space="preserve"> miesiące</w:t>
      </w:r>
      <w:r w:rsidR="004E5F27" w:rsidRPr="00397780">
        <w:rPr>
          <w:b/>
          <w:bCs/>
          <w:sz w:val="22"/>
          <w:szCs w:val="22"/>
        </w:rPr>
        <w:t xml:space="preserve"> </w:t>
      </w:r>
      <w:r w:rsidR="004E5F27" w:rsidRPr="00397780">
        <w:rPr>
          <w:b/>
          <w:color w:val="FF0000"/>
          <w:sz w:val="22"/>
          <w:szCs w:val="22"/>
        </w:rPr>
        <w:t>/kryterium oceny ofert/.</w:t>
      </w:r>
    </w:p>
    <w:p w14:paraId="1AED9B25" w14:textId="028C8A71" w:rsidR="00D70BAE" w:rsidRPr="00E34D48" w:rsidRDefault="00D70BAE" w:rsidP="00D70BAE">
      <w:pPr>
        <w:widowControl w:val="0"/>
        <w:jc w:val="both"/>
        <w:rPr>
          <w:b/>
          <w:bCs/>
        </w:rPr>
      </w:pPr>
    </w:p>
    <w:p w14:paraId="596B850A" w14:textId="77777777" w:rsidR="00D70BAE" w:rsidRPr="00397780" w:rsidRDefault="00D70BAE" w:rsidP="00D70BAE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397780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397780">
        <w:rPr>
          <w:b/>
          <w:sz w:val="20"/>
          <w:szCs w:val="20"/>
        </w:rPr>
        <w:t xml:space="preserve"> TAK/NIE</w:t>
      </w:r>
    </w:p>
    <w:p w14:paraId="0CDBAB00" w14:textId="77777777" w:rsidR="00D70BAE" w:rsidRPr="00397780" w:rsidRDefault="00D70BAE" w:rsidP="00D70BAE">
      <w:pPr>
        <w:tabs>
          <w:tab w:val="left" w:pos="426"/>
        </w:tabs>
        <w:spacing w:after="120"/>
        <w:jc w:val="both"/>
        <w:rPr>
          <w:sz w:val="20"/>
          <w:szCs w:val="20"/>
        </w:rPr>
      </w:pPr>
      <w:r w:rsidRPr="00397780">
        <w:rPr>
          <w:b/>
          <w:sz w:val="20"/>
          <w:szCs w:val="20"/>
        </w:rPr>
        <w:t xml:space="preserve">Termin płatności: </w:t>
      </w:r>
      <w:r w:rsidRPr="00397780">
        <w:rPr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23BD4B9" w14:textId="77777777" w:rsidR="00D70BAE" w:rsidRPr="00397780" w:rsidRDefault="00D70BAE" w:rsidP="00D70BAE">
      <w:pPr>
        <w:rPr>
          <w:b/>
          <w:sz w:val="20"/>
          <w:szCs w:val="20"/>
        </w:rPr>
      </w:pPr>
      <w:r w:rsidRPr="00397780">
        <w:rPr>
          <w:b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F990665" w14:textId="77777777" w:rsidR="00D70BAE" w:rsidRPr="00A216A2" w:rsidRDefault="00D70BAE" w:rsidP="00D70BAE">
      <w:pPr>
        <w:rPr>
          <w:b/>
          <w:sz w:val="22"/>
          <w:szCs w:val="22"/>
          <w:u w:val="single"/>
        </w:rPr>
      </w:pPr>
      <w:r w:rsidRPr="00A216A2">
        <w:rPr>
          <w:b/>
          <w:sz w:val="22"/>
          <w:szCs w:val="22"/>
          <w:u w:val="single"/>
        </w:rPr>
        <w:lastRenderedPageBreak/>
        <w:t>Jednocześnie oświadczamy, że:</w:t>
      </w:r>
    </w:p>
    <w:p w14:paraId="2C973B3E" w14:textId="77777777" w:rsidR="00D70BAE" w:rsidRPr="00A216A2" w:rsidRDefault="00D70BAE" w:rsidP="00D70B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40C87863" w14:textId="77777777" w:rsidR="00D70BAE" w:rsidRDefault="00D70BAE" w:rsidP="00D70B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</w:t>
      </w:r>
      <w:r>
        <w:rPr>
          <w:color w:val="000000"/>
          <w:sz w:val="22"/>
          <w:szCs w:val="22"/>
          <w:lang w:eastAsia="ar-SA"/>
        </w:rPr>
        <w:br/>
      </w:r>
      <w:r w:rsidRPr="00A216A2">
        <w:rPr>
          <w:color w:val="000000"/>
          <w:sz w:val="22"/>
          <w:szCs w:val="22"/>
          <w:lang w:eastAsia="ar-SA"/>
        </w:rPr>
        <w:t xml:space="preserve">z niniejszą ofertą, na warunkach określonych w Specyfikacji Warunków Zamówienia, w miejscu </w:t>
      </w:r>
      <w:r>
        <w:rPr>
          <w:color w:val="000000"/>
          <w:sz w:val="22"/>
          <w:szCs w:val="22"/>
          <w:lang w:eastAsia="ar-SA"/>
        </w:rPr>
        <w:br/>
      </w:r>
      <w:r w:rsidRPr="00A216A2">
        <w:rPr>
          <w:color w:val="000000"/>
          <w:sz w:val="22"/>
          <w:szCs w:val="22"/>
          <w:lang w:eastAsia="ar-SA"/>
        </w:rPr>
        <w:t>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14:paraId="65BF5703" w14:textId="77777777" w:rsidR="00D70BAE" w:rsidRPr="00AF2873" w:rsidRDefault="00D70BAE" w:rsidP="00D70BA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AF2873">
        <w:rPr>
          <w:rFonts w:ascii="Times New Roman" w:hAnsi="Times New Roman"/>
          <w:b/>
          <w:iCs/>
          <w:spacing w:val="-3"/>
          <w:lang w:eastAsia="ar-SA"/>
        </w:rPr>
        <w:t>Oświadczam, że zaoferowany prze</w:t>
      </w:r>
      <w:r>
        <w:rPr>
          <w:rFonts w:ascii="Times New Roman" w:hAnsi="Times New Roman"/>
          <w:b/>
          <w:iCs/>
          <w:spacing w:val="-3"/>
          <w:lang w:eastAsia="ar-SA"/>
        </w:rPr>
        <w:t>z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nas </w:t>
      </w:r>
      <w:r>
        <w:rPr>
          <w:rFonts w:ascii="Times New Roman" w:hAnsi="Times New Roman"/>
          <w:b/>
          <w:iCs/>
          <w:spacing w:val="-3"/>
          <w:lang w:eastAsia="ar-SA"/>
        </w:rPr>
        <w:t>przedmiot zamówienia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jest fabrycznie nowy (nieużywany).</w:t>
      </w:r>
    </w:p>
    <w:p w14:paraId="787A0140" w14:textId="77777777" w:rsidR="00D70BAE" w:rsidRPr="00A216A2" w:rsidRDefault="00D70BAE" w:rsidP="00D70BAE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B8EFB6B" w14:textId="77777777" w:rsidR="00D70BAE" w:rsidRPr="00A216A2" w:rsidRDefault="00D70BAE" w:rsidP="00D70BAE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7502BC9" w14:textId="77777777" w:rsidR="00D70BAE" w:rsidRPr="00A216A2" w:rsidRDefault="00D70BAE" w:rsidP="00D70BAE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AC97DC" w14:textId="77777777" w:rsidR="00D70BAE" w:rsidRPr="00A216A2" w:rsidRDefault="00D70BAE" w:rsidP="00D70BA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70BAE" w:rsidRPr="00A216A2" w14:paraId="75321BAC" w14:textId="77777777" w:rsidTr="001231C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AA499" w14:textId="77777777" w:rsidR="00D70BAE" w:rsidRPr="00A216A2" w:rsidRDefault="00D70BAE" w:rsidP="001231C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9349D" w14:textId="77777777" w:rsidR="00D70BAE" w:rsidRPr="00A216A2" w:rsidRDefault="00D70BAE" w:rsidP="001231C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14:paraId="278412E6" w14:textId="77777777" w:rsidR="00D70BAE" w:rsidRPr="00A216A2" w:rsidRDefault="00D70BAE" w:rsidP="001231C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5CD4F" w14:textId="77777777" w:rsidR="00D70BAE" w:rsidRPr="00A216A2" w:rsidRDefault="00D70BAE" w:rsidP="001231C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D70BAE" w:rsidRPr="00A216A2" w14:paraId="074984FE" w14:textId="77777777" w:rsidTr="001231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C9CBB" w14:textId="77777777" w:rsidR="00D70BAE" w:rsidRPr="00A216A2" w:rsidRDefault="00D70BAE" w:rsidP="001231C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58687" w14:textId="77777777" w:rsidR="00D70BAE" w:rsidRPr="00A216A2" w:rsidRDefault="00D70BAE" w:rsidP="001231C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6C5A8" w14:textId="77777777" w:rsidR="00D70BAE" w:rsidRPr="00A216A2" w:rsidRDefault="00D70BAE" w:rsidP="001231C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70BAE" w:rsidRPr="00A216A2" w14:paraId="7C9003C4" w14:textId="77777777" w:rsidTr="001231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FB846" w14:textId="77777777" w:rsidR="00D70BAE" w:rsidRPr="00A216A2" w:rsidRDefault="00D70BAE" w:rsidP="001231C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D3185" w14:textId="77777777" w:rsidR="00D70BAE" w:rsidRPr="00A216A2" w:rsidRDefault="00D70BAE" w:rsidP="001231C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177DB" w14:textId="77777777" w:rsidR="00D70BAE" w:rsidRPr="00A216A2" w:rsidRDefault="00D70BAE" w:rsidP="001231C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BED817F" w14:textId="77777777" w:rsidR="00D70BAE" w:rsidRPr="00A216A2" w:rsidRDefault="00D70BAE" w:rsidP="00D70BAE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14:paraId="218DB264" w14:textId="77777777" w:rsidR="00D70BAE" w:rsidRPr="00A216A2" w:rsidRDefault="00D70BAE" w:rsidP="00D70BA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14:paraId="54016438" w14:textId="77777777" w:rsidR="00D70BAE" w:rsidRPr="00A216A2" w:rsidRDefault="00D70BAE" w:rsidP="00D70BA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14:paraId="546E9388" w14:textId="77777777" w:rsidR="00D70BAE" w:rsidRPr="00A216A2" w:rsidRDefault="00D70BAE" w:rsidP="00D70BA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14:paraId="311EA46B" w14:textId="77777777" w:rsidR="00D70BAE" w:rsidRPr="00A216A2" w:rsidRDefault="00D70BAE" w:rsidP="00D70BAE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(ych) dokumentu(ów)</w:t>
      </w:r>
    </w:p>
    <w:p w14:paraId="7F9678CE" w14:textId="77777777" w:rsidR="00D70BAE" w:rsidRPr="00A216A2" w:rsidRDefault="00D70BAE" w:rsidP="00D70BAE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A5722B" w14:textId="77777777" w:rsidR="00D70BAE" w:rsidRPr="00A216A2" w:rsidRDefault="00D70BAE" w:rsidP="00D70BAE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14:paraId="4819B4DC" w14:textId="77777777" w:rsidR="00D70BAE" w:rsidRPr="00A216A2" w:rsidRDefault="00D70BAE" w:rsidP="00D70B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14:paraId="1D3C4293" w14:textId="77777777" w:rsidR="00D70BAE" w:rsidRPr="00A216A2" w:rsidRDefault="00D70BAE" w:rsidP="00D70B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14:paraId="2BD2D566" w14:textId="77777777" w:rsidR="00D70BAE" w:rsidRPr="00A216A2" w:rsidRDefault="00D70BAE" w:rsidP="00D70B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2517548" w14:textId="77777777" w:rsidR="00D70BAE" w:rsidRPr="00FA142D" w:rsidRDefault="00D70BAE" w:rsidP="00D70BAE">
      <w:pPr>
        <w:pStyle w:val="Akapitzlist"/>
        <w:jc w:val="both"/>
        <w:rPr>
          <w:sz w:val="20"/>
          <w:szCs w:val="20"/>
        </w:rPr>
      </w:pPr>
    </w:p>
    <w:p w14:paraId="1A0D3316" w14:textId="77777777" w:rsidR="00D70BAE" w:rsidRPr="00FA142D" w:rsidRDefault="00D70BAE" w:rsidP="00D70BAE">
      <w:pPr>
        <w:pStyle w:val="Akapitzlist"/>
        <w:rPr>
          <w:rFonts w:ascii="Times New Roman" w:hAnsi="Times New Roman"/>
          <w:b/>
          <w:color w:val="FF0000"/>
        </w:rPr>
      </w:pPr>
      <w:r w:rsidRPr="00FA142D">
        <w:rPr>
          <w:rFonts w:ascii="Times New Roman" w:hAnsi="Times New Roman"/>
          <w:b/>
          <w:color w:val="FF0000"/>
        </w:rPr>
        <w:t>Formularz Oferty należy podpisać kwalifikowanym podpisem elektronicznym.</w:t>
      </w:r>
    </w:p>
    <w:p w14:paraId="076D8400" w14:textId="77777777" w:rsidR="00D70BAE" w:rsidRDefault="00D70BAE" w:rsidP="00D70BAE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</w:p>
    <w:p w14:paraId="0F6D9F89" w14:textId="77777777" w:rsidR="00D70BAE" w:rsidRPr="001A39D9" w:rsidRDefault="00D70BAE" w:rsidP="00D70BAE"/>
    <w:p w14:paraId="35DDFF49" w14:textId="77777777" w:rsidR="00FE545C" w:rsidRPr="00D70BAE" w:rsidRDefault="00FE545C" w:rsidP="00D70BAE"/>
    <w:sectPr w:rsidR="00FE545C" w:rsidRPr="00D70B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FB87A" w14:textId="77777777" w:rsidR="002D5385" w:rsidRDefault="002D5385">
      <w:r>
        <w:separator/>
      </w:r>
    </w:p>
  </w:endnote>
  <w:endnote w:type="continuationSeparator" w:id="0">
    <w:p w14:paraId="7D3A6B67" w14:textId="77777777" w:rsidR="002D5385" w:rsidRDefault="002D5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D25D8" w14:textId="77777777" w:rsidR="00EB5120" w:rsidRDefault="00EB51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EADE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94CD3" w14:textId="77777777" w:rsidR="00EB5120" w:rsidRDefault="00EB51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7CA73" w14:textId="77777777" w:rsidR="002D5385" w:rsidRDefault="002D5385">
      <w:r>
        <w:separator/>
      </w:r>
    </w:p>
  </w:footnote>
  <w:footnote w:type="continuationSeparator" w:id="0">
    <w:p w14:paraId="2CADDB4C" w14:textId="77777777" w:rsidR="002D5385" w:rsidRDefault="002D5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3DA49" w14:textId="77777777" w:rsidR="00EB5120" w:rsidRDefault="00EB51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ED65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7ECF6" w14:textId="77777777" w:rsidR="00EB5120" w:rsidRDefault="00EB51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57964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71516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5719820">
    <w:abstractNumId w:val="0"/>
  </w:num>
  <w:num w:numId="4" w16cid:durableId="17919710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385"/>
    <w:rsid w:val="00012286"/>
    <w:rsid w:val="000704FC"/>
    <w:rsid w:val="00071CCC"/>
    <w:rsid w:val="000762BC"/>
    <w:rsid w:val="00080938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5385"/>
    <w:rsid w:val="00315A4A"/>
    <w:rsid w:val="00397780"/>
    <w:rsid w:val="004B7300"/>
    <w:rsid w:val="004C6753"/>
    <w:rsid w:val="004E5F27"/>
    <w:rsid w:val="00595C87"/>
    <w:rsid w:val="005D2C65"/>
    <w:rsid w:val="005E6D94"/>
    <w:rsid w:val="0063384F"/>
    <w:rsid w:val="00643C6F"/>
    <w:rsid w:val="00646202"/>
    <w:rsid w:val="0065290F"/>
    <w:rsid w:val="006815F6"/>
    <w:rsid w:val="00734F3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48CD"/>
    <w:rsid w:val="00C969A6"/>
    <w:rsid w:val="00CA7D36"/>
    <w:rsid w:val="00D24208"/>
    <w:rsid w:val="00D60C38"/>
    <w:rsid w:val="00D66893"/>
    <w:rsid w:val="00D70BAE"/>
    <w:rsid w:val="00D90ACB"/>
    <w:rsid w:val="00DC1500"/>
    <w:rsid w:val="00E44371"/>
    <w:rsid w:val="00E949B0"/>
    <w:rsid w:val="00EB512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F06ECE"/>
  <w15:chartTrackingRefBased/>
  <w15:docId w15:val="{A2A9DB7F-3B29-4E77-8662-8473DBB89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0BA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70B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786</Words>
  <Characters>5703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2025-01-29T12:18:00Z</dcterms:created>
  <dcterms:modified xsi:type="dcterms:W3CDTF">2025-02-07T09:11:00Z</dcterms:modified>
</cp:coreProperties>
</file>