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C9DFD" w14:textId="1C97A898" w:rsidR="0088568E" w:rsidRDefault="0088568E" w:rsidP="0088568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27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1EE5B560" w14:textId="77777777" w:rsidR="0088568E" w:rsidRDefault="0088568E" w:rsidP="008856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D6BDBC5" w14:textId="77777777" w:rsidR="0088568E" w:rsidRDefault="0088568E" w:rsidP="0088568E">
      <w:pPr>
        <w:jc w:val="center"/>
        <w:rPr>
          <w:b/>
          <w:sz w:val="28"/>
          <w:szCs w:val="28"/>
        </w:rPr>
      </w:pPr>
    </w:p>
    <w:p w14:paraId="5DDB18BD" w14:textId="77777777" w:rsidR="0088568E" w:rsidRDefault="0088568E" w:rsidP="0088568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50F462" w14:textId="77777777" w:rsidR="0088568E" w:rsidRDefault="0088568E" w:rsidP="0088568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1BC38C1" w14:textId="77777777" w:rsidR="0088568E" w:rsidRDefault="0088568E" w:rsidP="0088568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CDA2631" w14:textId="77777777" w:rsidR="0088568E" w:rsidRDefault="0088568E" w:rsidP="0088568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7F81D2A" w14:textId="194EAF63" w:rsidR="0088568E" w:rsidRDefault="0088568E" w:rsidP="0088568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E0E04">
        <w:rPr>
          <w:b/>
        </w:rPr>
        <w:t xml:space="preserve">Dostawa, wniesienie i montaż mebli biurowych (w paw. D-10/D-11) na potrzeby </w:t>
      </w:r>
      <w:proofErr w:type="spellStart"/>
      <w:r w:rsidRPr="004E0E04">
        <w:rPr>
          <w:b/>
        </w:rPr>
        <w:t>WFiIS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483954C" w14:textId="77777777" w:rsidR="0088568E" w:rsidRDefault="0088568E" w:rsidP="0088568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7035191" w14:textId="77777777" w:rsidR="0088568E" w:rsidRDefault="0088568E" w:rsidP="0088568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55CC9B2" w14:textId="77777777" w:rsidR="0088568E" w:rsidRDefault="0088568E" w:rsidP="0088568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3B276F8" w14:textId="77777777" w:rsidR="0088568E" w:rsidRDefault="0088568E" w:rsidP="0088568E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208B08F9" w14:textId="77777777" w:rsidR="0088568E" w:rsidRDefault="0088568E" w:rsidP="0088568E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0E3FC1F" w14:textId="77777777" w:rsidR="0088568E" w:rsidRDefault="0088568E" w:rsidP="0088568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54BE591" w14:textId="77777777" w:rsidR="0088568E" w:rsidRDefault="0088568E" w:rsidP="0088568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8568E" w14:paraId="035B5910" w14:textId="77777777" w:rsidTr="00B077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96E9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3B11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CD86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8568E" w14:paraId="5077F710" w14:textId="77777777" w:rsidTr="00B077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63F2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3067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B210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</w:tr>
      <w:tr w:rsidR="0088568E" w14:paraId="6412D816" w14:textId="77777777" w:rsidTr="00B077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0631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566D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5828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</w:tr>
      <w:tr w:rsidR="0088568E" w14:paraId="339D4C57" w14:textId="77777777" w:rsidTr="00B0778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B0DD" w14:textId="77777777" w:rsidR="0088568E" w:rsidRDefault="0088568E" w:rsidP="00B07782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E533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CA58" w14:textId="77777777" w:rsidR="0088568E" w:rsidRDefault="0088568E" w:rsidP="00B07782">
            <w:pPr>
              <w:widowControl w:val="0"/>
              <w:spacing w:line="360" w:lineRule="auto"/>
              <w:jc w:val="both"/>
            </w:pPr>
          </w:p>
        </w:tc>
      </w:tr>
    </w:tbl>
    <w:p w14:paraId="34866C30" w14:textId="77777777" w:rsidR="0088568E" w:rsidRDefault="0088568E" w:rsidP="0088568E">
      <w:pPr>
        <w:widowControl w:val="0"/>
        <w:spacing w:line="360" w:lineRule="auto"/>
        <w:jc w:val="both"/>
      </w:pPr>
    </w:p>
    <w:p w14:paraId="23F14B53" w14:textId="77777777" w:rsidR="0088568E" w:rsidRDefault="0088568E" w:rsidP="0088568E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AE3797A" w14:textId="77777777" w:rsidR="0088568E" w:rsidRDefault="0088568E" w:rsidP="0088568E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3B844B8" w14:textId="77777777" w:rsidR="0088568E" w:rsidRDefault="0088568E" w:rsidP="0088568E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F310303" w14:textId="77777777" w:rsidR="0088568E" w:rsidRDefault="0088568E" w:rsidP="0088568E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64D5E76" w14:textId="77777777" w:rsidR="0088568E" w:rsidRDefault="0088568E" w:rsidP="0088568E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12D9C94" w14:textId="77777777" w:rsidR="0088568E" w:rsidRDefault="0088568E" w:rsidP="0088568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DDC86B9" w14:textId="77777777" w:rsidR="0088568E" w:rsidRDefault="0088568E" w:rsidP="0088568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20294073" w14:textId="77777777" w:rsidR="0088568E" w:rsidRDefault="0088568E" w:rsidP="0088568E">
      <w:pPr>
        <w:rPr>
          <w:rFonts w:eastAsia="Times New Roman"/>
          <w:lang w:eastAsia="pl-PL"/>
        </w:rPr>
      </w:pPr>
    </w:p>
    <w:p w14:paraId="699A4787" w14:textId="77777777" w:rsidR="0088568E" w:rsidRDefault="0088568E" w:rsidP="0088568E"/>
    <w:p w14:paraId="5EB6F862" w14:textId="77777777" w:rsidR="0088568E" w:rsidRDefault="0088568E" w:rsidP="0088568E"/>
    <w:p w14:paraId="2C63A87C" w14:textId="77777777" w:rsidR="0088568E" w:rsidRDefault="0088568E" w:rsidP="0088568E"/>
    <w:p w14:paraId="06437192" w14:textId="77777777" w:rsidR="0088568E" w:rsidRPr="00D54AE7" w:rsidRDefault="0088568E" w:rsidP="0088568E"/>
    <w:p w14:paraId="64689D51" w14:textId="77777777" w:rsidR="0088568E" w:rsidRPr="007B5051" w:rsidRDefault="0088568E" w:rsidP="0088568E"/>
    <w:p w14:paraId="1C681DDF" w14:textId="77777777" w:rsidR="0088568E" w:rsidRPr="00EE068C" w:rsidRDefault="0088568E" w:rsidP="0088568E"/>
    <w:p w14:paraId="614EA7A3" w14:textId="77777777" w:rsidR="0088568E" w:rsidRPr="00047001" w:rsidRDefault="0088568E" w:rsidP="0088568E"/>
    <w:p w14:paraId="2181F7D3" w14:textId="77777777" w:rsidR="0088568E" w:rsidRPr="00DA5B35" w:rsidRDefault="0088568E" w:rsidP="0088568E"/>
    <w:p w14:paraId="120D2ACE" w14:textId="77777777" w:rsidR="0088568E" w:rsidRPr="00633B83" w:rsidRDefault="0088568E" w:rsidP="0088568E"/>
    <w:p w14:paraId="1E2FC973" w14:textId="77777777" w:rsidR="0088568E" w:rsidRPr="00765699" w:rsidRDefault="0088568E" w:rsidP="0088568E"/>
    <w:p w14:paraId="1CECC85F" w14:textId="1DF731B4" w:rsidR="00106AC7" w:rsidRPr="0088568E" w:rsidRDefault="00106AC7" w:rsidP="0088568E"/>
    <w:sectPr w:rsidR="00106AC7" w:rsidRPr="0088568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BB492" w14:textId="77777777" w:rsidR="006667E1" w:rsidRDefault="006667E1">
      <w:r>
        <w:separator/>
      </w:r>
    </w:p>
  </w:endnote>
  <w:endnote w:type="continuationSeparator" w:id="0">
    <w:p w14:paraId="6A182F35" w14:textId="77777777" w:rsidR="006667E1" w:rsidRDefault="0066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056D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D14B5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BB0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C48F39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A8C8AA3">
        <v:line id="_x0000_s1025" style="position:absolute;left:0;text-align:left;z-index:251657728" from="-3.85pt,8.7pt" to="455.15pt,8.7pt"/>
      </w:pict>
    </w:r>
  </w:p>
  <w:p w14:paraId="25B6744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D755" w14:textId="77777777" w:rsidR="00E320CF" w:rsidRDefault="00E320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EDE81" w14:textId="77777777" w:rsidR="006667E1" w:rsidRDefault="006667E1">
      <w:r>
        <w:separator/>
      </w:r>
    </w:p>
  </w:footnote>
  <w:footnote w:type="continuationSeparator" w:id="0">
    <w:p w14:paraId="46A919B9" w14:textId="77777777" w:rsidR="006667E1" w:rsidRDefault="00666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1A07C" w14:textId="77777777" w:rsidR="00E320CF" w:rsidRDefault="00E32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9DB02" w14:textId="77777777" w:rsidR="00E320CF" w:rsidRDefault="00E32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BBD16" w14:textId="77777777" w:rsidR="00E320CF" w:rsidRDefault="00E32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25400">
    <w:abstractNumId w:val="15"/>
  </w:num>
  <w:num w:numId="2" w16cid:durableId="835615643">
    <w:abstractNumId w:val="0"/>
  </w:num>
  <w:num w:numId="3" w16cid:durableId="1247694555">
    <w:abstractNumId w:val="13"/>
  </w:num>
  <w:num w:numId="4" w16cid:durableId="1690911928">
    <w:abstractNumId w:val="8"/>
  </w:num>
  <w:num w:numId="5" w16cid:durableId="7290840">
    <w:abstractNumId w:val="7"/>
  </w:num>
  <w:num w:numId="6" w16cid:durableId="2064019444">
    <w:abstractNumId w:val="1"/>
  </w:num>
  <w:num w:numId="7" w16cid:durableId="858545933">
    <w:abstractNumId w:val="6"/>
  </w:num>
  <w:num w:numId="8" w16cid:durableId="1054112152">
    <w:abstractNumId w:val="3"/>
  </w:num>
  <w:num w:numId="9" w16cid:durableId="201208713">
    <w:abstractNumId w:val="2"/>
  </w:num>
  <w:num w:numId="10" w16cid:durableId="1547569431">
    <w:abstractNumId w:val="5"/>
  </w:num>
  <w:num w:numId="11" w16cid:durableId="1763840446">
    <w:abstractNumId w:val="11"/>
  </w:num>
  <w:num w:numId="12" w16cid:durableId="1456829522">
    <w:abstractNumId w:val="4"/>
  </w:num>
  <w:num w:numId="13" w16cid:durableId="1299724489">
    <w:abstractNumId w:val="10"/>
  </w:num>
  <w:num w:numId="14" w16cid:durableId="705518911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7E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667E1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8568E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20CF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8AE5D7F"/>
  <w15:chartTrackingRefBased/>
  <w15:docId w15:val="{C95B5820-0B0C-4443-A020-A0FFC481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8568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88568E"/>
  </w:style>
  <w:style w:type="paragraph" w:styleId="Akapitzlist">
    <w:name w:val="List Paragraph"/>
    <w:basedOn w:val="Normalny"/>
    <w:uiPriority w:val="34"/>
    <w:qFormat/>
    <w:rsid w:val="0088568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340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2025-01-29T13:06:00Z</dcterms:created>
  <dcterms:modified xsi:type="dcterms:W3CDTF">2025-01-29T13:08:00Z</dcterms:modified>
</cp:coreProperties>
</file>