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38B8D" w14:textId="607B630F" w:rsidR="00FB7F50" w:rsidRPr="00712C60" w:rsidRDefault="00720266" w:rsidP="006C434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12C60">
        <w:rPr>
          <w:rFonts w:ascii="Verdana" w:hAnsi="Verdana"/>
          <w:sz w:val="18"/>
          <w:szCs w:val="18"/>
        </w:rPr>
        <w:t>Kraków</w:t>
      </w:r>
      <w:r w:rsidR="00FB7F50" w:rsidRPr="00712C60">
        <w:rPr>
          <w:rFonts w:ascii="Verdana" w:hAnsi="Verdana"/>
          <w:sz w:val="18"/>
          <w:szCs w:val="18"/>
        </w:rPr>
        <w:t xml:space="preserve"> dnia: </w:t>
      </w:r>
      <w:r w:rsidRPr="00712C60">
        <w:rPr>
          <w:rFonts w:ascii="Verdana" w:hAnsi="Verdana"/>
          <w:sz w:val="18"/>
          <w:szCs w:val="18"/>
        </w:rPr>
        <w:t>2025-02-13</w:t>
      </w:r>
    </w:p>
    <w:p w14:paraId="15FD63A9" w14:textId="77777777" w:rsidR="00720266" w:rsidRPr="00712C60" w:rsidRDefault="0072026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12C6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E51027" w14:textId="77777777" w:rsidR="00720266" w:rsidRPr="00712C60" w:rsidRDefault="0072026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12C6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2A98621" w14:textId="77777777" w:rsidR="00FB7F50" w:rsidRPr="00712C60" w:rsidRDefault="0072026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12C6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8B7149" w14:textId="77777777" w:rsidR="00FB7F50" w:rsidRPr="00712C60" w:rsidRDefault="00720266" w:rsidP="00FB7F50">
      <w:pPr>
        <w:rPr>
          <w:rFonts w:ascii="Verdana" w:hAnsi="Verdana"/>
          <w:sz w:val="18"/>
          <w:szCs w:val="18"/>
        </w:rPr>
      </w:pPr>
      <w:r w:rsidRPr="00712C60">
        <w:rPr>
          <w:rFonts w:ascii="Verdana" w:hAnsi="Verdana"/>
          <w:sz w:val="18"/>
          <w:szCs w:val="18"/>
        </w:rPr>
        <w:t>Al. Mickiewicza</w:t>
      </w:r>
      <w:r w:rsidR="00FB7F50" w:rsidRPr="00712C60">
        <w:rPr>
          <w:rFonts w:ascii="Verdana" w:hAnsi="Verdana"/>
          <w:sz w:val="18"/>
          <w:szCs w:val="18"/>
        </w:rPr>
        <w:t xml:space="preserve"> </w:t>
      </w:r>
      <w:r w:rsidRPr="00712C60">
        <w:rPr>
          <w:rFonts w:ascii="Verdana" w:hAnsi="Verdana"/>
          <w:sz w:val="18"/>
          <w:szCs w:val="18"/>
        </w:rPr>
        <w:t>30</w:t>
      </w:r>
    </w:p>
    <w:p w14:paraId="1C85DA6F" w14:textId="77777777" w:rsidR="00FB7F50" w:rsidRPr="00712C60" w:rsidRDefault="00720266" w:rsidP="00FB7F50">
      <w:pPr>
        <w:rPr>
          <w:rFonts w:ascii="Verdana" w:hAnsi="Verdana"/>
          <w:sz w:val="18"/>
          <w:szCs w:val="18"/>
        </w:rPr>
      </w:pPr>
      <w:r w:rsidRPr="00712C60">
        <w:rPr>
          <w:rFonts w:ascii="Verdana" w:hAnsi="Verdana"/>
          <w:sz w:val="18"/>
          <w:szCs w:val="18"/>
        </w:rPr>
        <w:t>30-059</w:t>
      </w:r>
      <w:r w:rsidR="00FB7F50" w:rsidRPr="00712C60">
        <w:rPr>
          <w:rFonts w:ascii="Verdana" w:hAnsi="Verdana"/>
          <w:sz w:val="18"/>
          <w:szCs w:val="18"/>
        </w:rPr>
        <w:t xml:space="preserve"> </w:t>
      </w:r>
      <w:r w:rsidRPr="00712C60">
        <w:rPr>
          <w:rFonts w:ascii="Verdana" w:hAnsi="Verdana"/>
          <w:sz w:val="18"/>
          <w:szCs w:val="18"/>
        </w:rPr>
        <w:t>Kraków</w:t>
      </w:r>
    </w:p>
    <w:p w14:paraId="561990CA" w14:textId="77777777" w:rsidR="008642B3" w:rsidRPr="00712C60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12C60">
        <w:rPr>
          <w:rFonts w:ascii="Verdana" w:hAnsi="Verdana"/>
          <w:sz w:val="18"/>
          <w:szCs w:val="18"/>
        </w:rPr>
        <w:t>OGŁOSZENIE</w:t>
      </w:r>
    </w:p>
    <w:p w14:paraId="2DD485A0" w14:textId="77777777" w:rsidR="008642B3" w:rsidRPr="00712C6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12C60">
        <w:rPr>
          <w:rFonts w:ascii="Verdana" w:hAnsi="Verdana"/>
          <w:b/>
          <w:sz w:val="18"/>
          <w:szCs w:val="18"/>
        </w:rPr>
        <w:t xml:space="preserve">o </w:t>
      </w:r>
      <w:r w:rsidR="0054734E" w:rsidRPr="00712C6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720266" w:rsidRPr="00712C60" w14:paraId="64549C57" w14:textId="77777777" w:rsidTr="00414D62">
        <w:trPr>
          <w:trHeight w:val="638"/>
        </w:trPr>
        <w:tc>
          <w:tcPr>
            <w:tcW w:w="959" w:type="dxa"/>
            <w:shd w:val="clear" w:color="auto" w:fill="auto"/>
          </w:tcPr>
          <w:p w14:paraId="4D1728B6" w14:textId="77777777" w:rsidR="00720266" w:rsidRPr="00712C60" w:rsidRDefault="00720266" w:rsidP="00414D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81A2F1" w14:textId="71648E77" w:rsidR="00720266" w:rsidRPr="00712C60" w:rsidRDefault="00720266" w:rsidP="00414D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>dostaw</w:t>
            </w:r>
            <w:r w:rsidR="00B952CF" w:rsidRPr="00712C60">
              <w:rPr>
                <w:rFonts w:ascii="Verdana" w:hAnsi="Verdana"/>
                <w:b/>
                <w:bCs/>
                <w:sz w:val="18"/>
                <w:szCs w:val="18"/>
              </w:rPr>
              <w:t>ę</w:t>
            </w: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 xml:space="preserve"> jednostki centralnej komputera oraz przeźroczystego mobilnego wyświetlacza do rozszerzonej rzeczywistości dla </w:t>
            </w:r>
            <w:proofErr w:type="spellStart"/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>WEAIiIB</w:t>
            </w:r>
            <w:proofErr w:type="spellEnd"/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DE-dzp.272-654/24</w:t>
            </w:r>
            <w:r w:rsidRPr="00712C6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 xml:space="preserve"> DE-dzp.272-654/24</w:t>
            </w:r>
            <w:r w:rsidRPr="00712C6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CFE9691" w14:textId="77777777" w:rsidR="008642B3" w:rsidRPr="00712C60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12C60">
        <w:rPr>
          <w:rFonts w:ascii="Verdana" w:hAnsi="Verdana"/>
          <w:sz w:val="18"/>
          <w:szCs w:val="18"/>
        </w:rPr>
        <w:t>Zamawiający,</w:t>
      </w:r>
      <w:r w:rsidRPr="00712C60">
        <w:rPr>
          <w:rFonts w:ascii="Verdana" w:hAnsi="Verdana"/>
          <w:b/>
          <w:sz w:val="18"/>
          <w:szCs w:val="18"/>
        </w:rPr>
        <w:t xml:space="preserve"> </w:t>
      </w:r>
      <w:r w:rsidR="00F17110" w:rsidRPr="00712C60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12C60">
        <w:rPr>
          <w:rFonts w:ascii="Verdana" w:hAnsi="Verdana"/>
          <w:b/>
          <w:sz w:val="18"/>
          <w:szCs w:val="18"/>
        </w:rPr>
        <w:t xml:space="preserve">, </w:t>
      </w:r>
      <w:r w:rsidRPr="00712C60">
        <w:rPr>
          <w:rFonts w:ascii="Verdana" w:hAnsi="Verdana"/>
          <w:sz w:val="18"/>
          <w:szCs w:val="18"/>
        </w:rPr>
        <w:t>działając na podstawie art. 253 ust. 1</w:t>
      </w:r>
      <w:r w:rsidR="00836DAF" w:rsidRPr="00712C60">
        <w:rPr>
          <w:rFonts w:ascii="Verdana" w:hAnsi="Verdana"/>
          <w:sz w:val="18"/>
          <w:szCs w:val="18"/>
        </w:rPr>
        <w:t xml:space="preserve"> pkt. 1 i ust. 2</w:t>
      </w:r>
      <w:r w:rsidRPr="00712C6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712C60">
        <w:rPr>
          <w:rFonts w:ascii="Verdana" w:hAnsi="Verdana"/>
          <w:sz w:val="18"/>
          <w:szCs w:val="18"/>
        </w:rPr>
        <w:t xml:space="preserve"> (Dz.U.2024.1320 </w:t>
      </w:r>
      <w:proofErr w:type="spellStart"/>
      <w:r w:rsidR="004E28B8" w:rsidRPr="00712C60">
        <w:rPr>
          <w:rFonts w:ascii="Verdana" w:hAnsi="Verdana"/>
          <w:sz w:val="18"/>
          <w:szCs w:val="18"/>
        </w:rPr>
        <w:t>t.j</w:t>
      </w:r>
      <w:proofErr w:type="spellEnd"/>
      <w:r w:rsidR="004E28B8" w:rsidRPr="00712C60">
        <w:rPr>
          <w:rFonts w:ascii="Verdana" w:hAnsi="Verdana"/>
          <w:sz w:val="18"/>
          <w:szCs w:val="18"/>
        </w:rPr>
        <w:t xml:space="preserve">. ze zm.) </w:t>
      </w:r>
      <w:r w:rsidRPr="00712C6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12C60">
        <w:rPr>
          <w:rFonts w:ascii="Verdana" w:hAnsi="Verdana"/>
          <w:sz w:val="18"/>
          <w:szCs w:val="18"/>
        </w:rPr>
        <w:t>Pzp</w:t>
      </w:r>
      <w:proofErr w:type="spellEnd"/>
      <w:r w:rsidRPr="00712C60">
        <w:rPr>
          <w:rFonts w:ascii="Verdana" w:hAnsi="Verdana"/>
          <w:sz w:val="18"/>
          <w:szCs w:val="18"/>
        </w:rPr>
        <w:t>”</w:t>
      </w:r>
      <w:r w:rsidR="00D26ED6" w:rsidRPr="00712C60">
        <w:rPr>
          <w:rFonts w:ascii="Verdana" w:hAnsi="Verdana"/>
          <w:sz w:val="18"/>
          <w:szCs w:val="18"/>
        </w:rPr>
        <w:t xml:space="preserve">, </w:t>
      </w:r>
      <w:r w:rsidRPr="00712C60">
        <w:rPr>
          <w:rFonts w:ascii="Verdana" w:hAnsi="Verdana"/>
          <w:sz w:val="18"/>
          <w:szCs w:val="18"/>
        </w:rPr>
        <w:t>informuje</w:t>
      </w:r>
      <w:r w:rsidR="00D26ED6" w:rsidRPr="00712C6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12C60">
        <w:rPr>
          <w:rFonts w:ascii="Verdana" w:hAnsi="Verdana"/>
          <w:sz w:val="18"/>
          <w:szCs w:val="18"/>
        </w:rPr>
        <w:t>najkorzystniejsz</w:t>
      </w:r>
      <w:r w:rsidR="00D26ED6" w:rsidRPr="00712C60">
        <w:rPr>
          <w:rFonts w:ascii="Verdana" w:hAnsi="Verdana"/>
          <w:sz w:val="18"/>
          <w:szCs w:val="18"/>
        </w:rPr>
        <w:t xml:space="preserve">a wybrana została </w:t>
      </w:r>
      <w:r w:rsidR="00756CDA" w:rsidRPr="00712C60">
        <w:rPr>
          <w:rFonts w:ascii="Verdana" w:hAnsi="Verdana"/>
          <w:sz w:val="18"/>
          <w:szCs w:val="18"/>
        </w:rPr>
        <w:t>ofer</w:t>
      </w:r>
      <w:r w:rsidR="00D26ED6" w:rsidRPr="00712C60">
        <w:rPr>
          <w:rFonts w:ascii="Verdana" w:hAnsi="Verdana"/>
          <w:sz w:val="18"/>
          <w:szCs w:val="18"/>
        </w:rPr>
        <w:t>t</w:t>
      </w:r>
      <w:r w:rsidR="009F0E5C" w:rsidRPr="00712C60">
        <w:rPr>
          <w:rFonts w:ascii="Verdana" w:hAnsi="Verdana"/>
          <w:sz w:val="18"/>
          <w:szCs w:val="18"/>
        </w:rPr>
        <w:t>a</w:t>
      </w:r>
      <w:r w:rsidR="00D26ED6" w:rsidRPr="00712C6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0266" w:rsidRPr="00712C60" w14:paraId="2A4671EA" w14:textId="77777777" w:rsidTr="00414D62">
        <w:trPr>
          <w:cantSplit/>
        </w:trPr>
        <w:tc>
          <w:tcPr>
            <w:tcW w:w="9498" w:type="dxa"/>
          </w:tcPr>
          <w:p w14:paraId="2F306D1D" w14:textId="3A5D8194" w:rsidR="00B952CF" w:rsidRPr="00712C60" w:rsidRDefault="00B952CF" w:rsidP="00414D62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6DE2EDCC" w14:textId="3EFA9B9B" w:rsidR="00720266" w:rsidRPr="00712C60" w:rsidRDefault="00720266" w:rsidP="00414D62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B952CF" w:rsidRPr="00712C6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35C9A2FF" w14:textId="77777777" w:rsidR="00720266" w:rsidRPr="00712C60" w:rsidRDefault="00720266" w:rsidP="00414D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137EDC18" w14:textId="77777777" w:rsidR="00720266" w:rsidRPr="00712C60" w:rsidRDefault="00720266" w:rsidP="00414D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6028F90D" w14:textId="6358FBDB" w:rsidR="00720266" w:rsidRPr="00712C60" w:rsidRDefault="00720266" w:rsidP="00414D62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za cenę</w:t>
            </w:r>
            <w:r w:rsidR="00B952CF" w:rsidRPr="00712C60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712C60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B952CF" w:rsidRPr="00712C60">
              <w:rPr>
                <w:rFonts w:ascii="Verdana" w:hAnsi="Verdana"/>
                <w:sz w:val="18"/>
                <w:szCs w:val="18"/>
              </w:rPr>
              <w:t>:</w:t>
            </w:r>
            <w:r w:rsidRPr="00712C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>15 153.60 zł</w:t>
            </w:r>
            <w:r w:rsidRPr="00712C6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EE74B74" w14:textId="77777777" w:rsidR="00720266" w:rsidRPr="00712C60" w:rsidRDefault="00720266" w:rsidP="00414D6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12C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12C6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720266" w:rsidRPr="00712C60" w14:paraId="1E7C46BF" w14:textId="77777777" w:rsidTr="00414D62">
        <w:trPr>
          <w:cantSplit/>
        </w:trPr>
        <w:tc>
          <w:tcPr>
            <w:tcW w:w="9498" w:type="dxa"/>
          </w:tcPr>
          <w:p w14:paraId="3FE00851" w14:textId="242B1E0F" w:rsidR="00B952CF" w:rsidRPr="00712C60" w:rsidRDefault="00B952CF" w:rsidP="00414D62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6B8CF080" w14:textId="519F7B70" w:rsidR="00720266" w:rsidRPr="00712C60" w:rsidRDefault="00720266" w:rsidP="00414D62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6C4349" w:rsidRPr="00712C6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18F35E2E" w14:textId="77777777" w:rsidR="00720266" w:rsidRPr="00712C60" w:rsidRDefault="00720266" w:rsidP="00414D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4B70D1F8" w14:textId="77777777" w:rsidR="00720266" w:rsidRPr="00712C60" w:rsidRDefault="00720266" w:rsidP="00414D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4C392811" w14:textId="2BF5EE76" w:rsidR="00720266" w:rsidRPr="00712C60" w:rsidRDefault="00720266" w:rsidP="00414D62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B952CF" w:rsidRPr="00712C60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712C60">
              <w:rPr>
                <w:rFonts w:ascii="Verdana" w:hAnsi="Verdana"/>
                <w:sz w:val="18"/>
                <w:szCs w:val="18"/>
              </w:rPr>
              <w:t>brutto</w:t>
            </w:r>
            <w:r w:rsidR="00B952CF" w:rsidRPr="00712C60">
              <w:rPr>
                <w:rFonts w:ascii="Verdana" w:hAnsi="Verdana"/>
                <w:sz w:val="18"/>
                <w:szCs w:val="18"/>
              </w:rPr>
              <w:t>:</w:t>
            </w:r>
            <w:r w:rsidRPr="00712C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/>
                <w:sz w:val="18"/>
                <w:szCs w:val="18"/>
              </w:rPr>
              <w:t>10 824.00 zł</w:t>
            </w:r>
            <w:r w:rsidRPr="00712C6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7C2FD4D" w14:textId="77777777" w:rsidR="00720266" w:rsidRPr="00712C60" w:rsidRDefault="00720266" w:rsidP="00414D6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12C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12C6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0B2C3B6" w14:textId="77777777" w:rsidR="003A0AFC" w:rsidRPr="00712C6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12C6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6C4349" w:rsidRPr="00712C60" w14:paraId="3AB10DDC" w14:textId="77777777" w:rsidTr="00414D62">
        <w:tc>
          <w:tcPr>
            <w:tcW w:w="2169" w:type="dxa"/>
            <w:shd w:val="clear" w:color="auto" w:fill="F3F3F3"/>
          </w:tcPr>
          <w:bookmarkEnd w:id="0"/>
          <w:p w14:paraId="221AB14F" w14:textId="77777777" w:rsidR="006C4349" w:rsidRPr="00712C60" w:rsidRDefault="006C4349" w:rsidP="00414D6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510F717" w14:textId="77777777" w:rsidR="006C4349" w:rsidRPr="00712C60" w:rsidRDefault="006C4349" w:rsidP="00414D6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6E433EE" w14:textId="77777777" w:rsidR="006C4349" w:rsidRPr="00712C60" w:rsidRDefault="006C4349" w:rsidP="00414D6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BA8EDA2" w14:textId="77777777" w:rsidR="006C4349" w:rsidRPr="00712C60" w:rsidRDefault="006C4349" w:rsidP="00414D6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6C4349" w:rsidRPr="00712C60" w14:paraId="316D4503" w14:textId="77777777" w:rsidTr="00414D62">
        <w:tc>
          <w:tcPr>
            <w:tcW w:w="2169" w:type="dxa"/>
            <w:shd w:val="clear" w:color="auto" w:fill="auto"/>
          </w:tcPr>
          <w:p w14:paraId="356D78A1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 xml:space="preserve">1 - dostawa jednostki centralnej komputera dla </w:t>
            </w:r>
            <w:proofErr w:type="spellStart"/>
            <w:r w:rsidRPr="00712C60">
              <w:rPr>
                <w:rFonts w:ascii="Verdana" w:hAnsi="Verdana"/>
                <w:sz w:val="18"/>
                <w:szCs w:val="18"/>
              </w:rPr>
              <w:t>WEAIiIB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3B98BCF" w14:textId="60BA2C8E" w:rsidR="006C4349" w:rsidRPr="00712C60" w:rsidRDefault="006C4349" w:rsidP="00414D6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</w:t>
            </w:r>
            <w:r w:rsidR="00712C60" w:rsidRPr="00712C6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>o.</w:t>
            </w:r>
          </w:p>
          <w:p w14:paraId="40355D70" w14:textId="77777777" w:rsidR="006C4349" w:rsidRPr="00712C60" w:rsidRDefault="006C4349" w:rsidP="00414D62">
            <w:pPr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5A4E7857" w14:textId="77777777" w:rsidR="006C4349" w:rsidRPr="00712C60" w:rsidRDefault="006C4349" w:rsidP="00414D6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0F6B759A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288B602D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2 - Okres gwarancji - 00.00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F55FEA" w14:textId="77777777" w:rsidR="006C4349" w:rsidRPr="00712C60" w:rsidRDefault="006C4349" w:rsidP="00414D6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</w:tr>
      <w:tr w:rsidR="006C4349" w:rsidRPr="00712C60" w14:paraId="761E5D61" w14:textId="77777777" w:rsidTr="00414D62">
        <w:tc>
          <w:tcPr>
            <w:tcW w:w="2169" w:type="dxa"/>
            <w:shd w:val="clear" w:color="auto" w:fill="auto"/>
          </w:tcPr>
          <w:p w14:paraId="47FD55FC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 xml:space="preserve">1 - dostawa jednostki centralnej komputera dla </w:t>
            </w:r>
            <w:proofErr w:type="spellStart"/>
            <w:r w:rsidRPr="00712C60">
              <w:rPr>
                <w:rFonts w:ascii="Verdana" w:hAnsi="Verdana"/>
                <w:sz w:val="18"/>
                <w:szCs w:val="18"/>
              </w:rPr>
              <w:t>WEAIiIB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CD892D7" w14:textId="2F363201" w:rsidR="006C4349" w:rsidRPr="00712C60" w:rsidRDefault="006C4349" w:rsidP="00414D6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 xml:space="preserve">BTC Korporacja </w:t>
            </w:r>
            <w:r w:rsidR="00712C60" w:rsidRPr="00712C60">
              <w:rPr>
                <w:rFonts w:ascii="Verdana" w:hAnsi="Verdana"/>
                <w:b/>
                <w:bCs/>
                <w:sz w:val="18"/>
                <w:szCs w:val="18"/>
              </w:rPr>
              <w:t>Sp. z o. o.</w:t>
            </w:r>
          </w:p>
          <w:p w14:paraId="7B862A54" w14:textId="77777777" w:rsidR="006C4349" w:rsidRPr="00712C60" w:rsidRDefault="006C4349" w:rsidP="00414D62">
            <w:pPr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Lwowska 5</w:t>
            </w:r>
          </w:p>
          <w:p w14:paraId="6512CBC1" w14:textId="77777777" w:rsidR="006C4349" w:rsidRPr="00712C60" w:rsidRDefault="006C4349" w:rsidP="00414D6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05-120 Legionowo</w:t>
            </w:r>
          </w:p>
        </w:tc>
        <w:tc>
          <w:tcPr>
            <w:tcW w:w="2976" w:type="dxa"/>
            <w:shd w:val="clear" w:color="auto" w:fill="auto"/>
          </w:tcPr>
          <w:p w14:paraId="1D1F930B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5F58BDFF" w14:textId="77777777" w:rsidR="006C4349" w:rsidRPr="00712C60" w:rsidRDefault="006C4349" w:rsidP="00414D62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*)</w:t>
            </w:r>
          </w:p>
          <w:p w14:paraId="6A7DD7E5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8D05A7C" w14:textId="77777777" w:rsidR="006C4349" w:rsidRPr="00712C60" w:rsidRDefault="006C4349" w:rsidP="00414D62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*)</w:t>
            </w:r>
          </w:p>
          <w:p w14:paraId="6C2C2F45" w14:textId="77777777" w:rsidR="006C4349" w:rsidRPr="00712C60" w:rsidRDefault="006C4349" w:rsidP="00414D6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C4349" w:rsidRPr="00712C60" w14:paraId="18D929E0" w14:textId="77777777" w:rsidTr="00414D62">
        <w:tc>
          <w:tcPr>
            <w:tcW w:w="2169" w:type="dxa"/>
            <w:shd w:val="clear" w:color="auto" w:fill="auto"/>
          </w:tcPr>
          <w:p w14:paraId="05F14110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 xml:space="preserve">2 - dostawa przeźroczystego mobilnego wyświetlacza do rozszerzonej rzeczywistości dla </w:t>
            </w:r>
            <w:proofErr w:type="spellStart"/>
            <w:r w:rsidRPr="00712C60">
              <w:rPr>
                <w:rFonts w:ascii="Verdana" w:hAnsi="Verdana"/>
                <w:sz w:val="18"/>
                <w:szCs w:val="18"/>
              </w:rPr>
              <w:t>WEAIiIB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359A8CE" w14:textId="64F33160" w:rsidR="006C4349" w:rsidRPr="00712C60" w:rsidRDefault="006C4349" w:rsidP="00414D6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</w:t>
            </w:r>
            <w:r w:rsidR="00712C60" w:rsidRPr="00712C6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>o.</w:t>
            </w:r>
          </w:p>
          <w:p w14:paraId="71AD9DD5" w14:textId="77777777" w:rsidR="006C4349" w:rsidRPr="00712C60" w:rsidRDefault="006C4349" w:rsidP="00414D62">
            <w:pPr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2C8CDAA8" w14:textId="77777777" w:rsidR="006C4349" w:rsidRPr="00712C60" w:rsidRDefault="006C4349" w:rsidP="00414D6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shd w:val="clear" w:color="auto" w:fill="auto"/>
          </w:tcPr>
          <w:p w14:paraId="32AD36A0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3A155890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2 - Okres gwarancji - 00.00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F36E3E" w14:textId="457642F3" w:rsidR="006C4349" w:rsidRPr="00712C60" w:rsidRDefault="006C4349" w:rsidP="00712C6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60,00</w:t>
            </w:r>
          </w:p>
        </w:tc>
      </w:tr>
      <w:tr w:rsidR="006C4349" w:rsidRPr="00712C60" w14:paraId="1BFD3A78" w14:textId="77777777" w:rsidTr="00414D62">
        <w:tc>
          <w:tcPr>
            <w:tcW w:w="2169" w:type="dxa"/>
            <w:shd w:val="clear" w:color="auto" w:fill="auto"/>
          </w:tcPr>
          <w:p w14:paraId="5E2838AF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lastRenderedPageBreak/>
              <w:t xml:space="preserve">2 - dostawa przeźroczystego mobilnego wyświetlacza do rozszerzonej rzeczywistości dla </w:t>
            </w:r>
            <w:proofErr w:type="spellStart"/>
            <w:r w:rsidRPr="00712C60">
              <w:rPr>
                <w:rFonts w:ascii="Verdana" w:hAnsi="Verdana"/>
                <w:sz w:val="18"/>
                <w:szCs w:val="18"/>
              </w:rPr>
              <w:t>WEAIiIB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8138843" w14:textId="14B6EBE9" w:rsidR="006C4349" w:rsidRPr="00712C60" w:rsidRDefault="006C4349" w:rsidP="00414D6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12C60">
              <w:rPr>
                <w:rFonts w:ascii="Verdana" w:hAnsi="Verdana"/>
                <w:b/>
                <w:bCs/>
                <w:sz w:val="18"/>
                <w:szCs w:val="18"/>
              </w:rPr>
              <w:t xml:space="preserve">BTC Korporacja </w:t>
            </w:r>
            <w:r w:rsidR="00712C60" w:rsidRPr="00712C60">
              <w:rPr>
                <w:rFonts w:ascii="Verdana" w:hAnsi="Verdana"/>
                <w:b/>
                <w:bCs/>
                <w:sz w:val="18"/>
                <w:szCs w:val="18"/>
              </w:rPr>
              <w:t>Sp. z o. o.</w:t>
            </w:r>
          </w:p>
          <w:p w14:paraId="305F4164" w14:textId="77777777" w:rsidR="006C4349" w:rsidRPr="00712C60" w:rsidRDefault="006C4349" w:rsidP="00414D62">
            <w:pPr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Lwowska 5</w:t>
            </w:r>
          </w:p>
          <w:p w14:paraId="515C6501" w14:textId="77777777" w:rsidR="006C4349" w:rsidRPr="00712C60" w:rsidRDefault="006C4349" w:rsidP="00414D6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05-120 Legionowo</w:t>
            </w:r>
          </w:p>
        </w:tc>
        <w:tc>
          <w:tcPr>
            <w:tcW w:w="2976" w:type="dxa"/>
            <w:shd w:val="clear" w:color="auto" w:fill="auto"/>
          </w:tcPr>
          <w:p w14:paraId="609BC2BC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528A8B4D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</w:p>
          <w:p w14:paraId="280EDD1E" w14:textId="77777777" w:rsidR="006C4349" w:rsidRPr="00712C60" w:rsidRDefault="006C4349" w:rsidP="00414D62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*)</w:t>
            </w:r>
          </w:p>
          <w:p w14:paraId="5D45A110" w14:textId="77777777" w:rsidR="006C4349" w:rsidRPr="00712C60" w:rsidRDefault="006C4349" w:rsidP="00414D6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340C27F" w14:textId="77777777" w:rsidR="006C4349" w:rsidRPr="00712C60" w:rsidRDefault="006C4349" w:rsidP="00414D62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712C60">
              <w:rPr>
                <w:rFonts w:ascii="Verdana" w:hAnsi="Verdana"/>
                <w:sz w:val="18"/>
                <w:szCs w:val="18"/>
              </w:rPr>
              <w:t>*)</w:t>
            </w:r>
          </w:p>
          <w:p w14:paraId="76725A40" w14:textId="77777777" w:rsidR="006C4349" w:rsidRPr="00712C60" w:rsidRDefault="006C4349" w:rsidP="00414D6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5CB8D2C0" w14:textId="77777777" w:rsidR="006C4349" w:rsidRPr="00712C60" w:rsidRDefault="006C4349" w:rsidP="006C4349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97A02B1" w14:textId="77777777" w:rsidR="006C4349" w:rsidRPr="00712C60" w:rsidRDefault="006C4349" w:rsidP="006C4349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12C60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712C60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02C7875E" w14:textId="77777777" w:rsidR="008642B3" w:rsidRPr="00712C60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712C6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A1922" w14:textId="77777777" w:rsidR="00EF3070" w:rsidRDefault="00EF3070">
      <w:r>
        <w:separator/>
      </w:r>
    </w:p>
  </w:endnote>
  <w:endnote w:type="continuationSeparator" w:id="0">
    <w:p w14:paraId="6B38E94B" w14:textId="77777777" w:rsidR="00EF3070" w:rsidRDefault="00EF3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4A1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E7A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61752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D80F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C7A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2060D" w14:textId="77777777" w:rsidR="00EF3070" w:rsidRDefault="00EF3070">
      <w:r>
        <w:separator/>
      </w:r>
    </w:p>
  </w:footnote>
  <w:footnote w:type="continuationSeparator" w:id="0">
    <w:p w14:paraId="701AD26C" w14:textId="77777777" w:rsidR="00EF3070" w:rsidRDefault="00EF3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36E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90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AF1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07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4349"/>
    <w:rsid w:val="006E3089"/>
    <w:rsid w:val="006F7F60"/>
    <w:rsid w:val="00712C39"/>
    <w:rsid w:val="00712C60"/>
    <w:rsid w:val="00720266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47A86"/>
    <w:rsid w:val="00A91321"/>
    <w:rsid w:val="00AA02AC"/>
    <w:rsid w:val="00B12712"/>
    <w:rsid w:val="00B32D12"/>
    <w:rsid w:val="00B464D3"/>
    <w:rsid w:val="00B8185B"/>
    <w:rsid w:val="00B952CF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30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54CF14"/>
  <w15:chartTrackingRefBased/>
  <w15:docId w15:val="{F2C7883E-E612-4FCB-8E36-0117DE13A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315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2025-02-13T07:53:00Z</dcterms:created>
  <dcterms:modified xsi:type="dcterms:W3CDTF">2025-02-13T07:57:00Z</dcterms:modified>
</cp:coreProperties>
</file>