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5F169" w14:textId="77777777" w:rsidR="008D2AB8" w:rsidRPr="00240E71" w:rsidRDefault="00AD6675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706DCF37">
          <v:roundrect id="_x0000_s1026" style="position:absolute;left:0;text-align:left;margin-left:-25.5pt;margin-top:-13.15pt;width:162pt;height:1in;z-index:251657728" arcsize="10923f"/>
        </w:pict>
      </w:r>
      <w:proofErr w:type="spellStart"/>
      <w:r w:rsidR="00A105E4">
        <w:rPr>
          <w:b w:val="0"/>
          <w:sz w:val="22"/>
          <w:szCs w:val="22"/>
        </w:rPr>
        <w:t>fii</w:t>
      </w:r>
      <w:proofErr w:type="spellEnd"/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3EB0FE0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CCF032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027969E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9C9E6F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1AE7B15" w14:textId="77777777" w:rsidR="00A105E4" w:rsidRPr="00E70538" w:rsidRDefault="00A105E4" w:rsidP="00A105E4">
      <w:pPr>
        <w:tabs>
          <w:tab w:val="right" w:pos="8222"/>
        </w:tabs>
        <w:spacing w:line="360" w:lineRule="auto"/>
        <w:jc w:val="both"/>
      </w:pPr>
      <w:r w:rsidRPr="00A105E4">
        <w:rPr>
          <w:bCs/>
        </w:rPr>
        <w:t>RODZAJ WYKONAWCY</w:t>
      </w:r>
      <w:r w:rsidRPr="00E70538">
        <w:t xml:space="preserve"> (mikroprzedsiębiorstwo, małe przedsiębiorstwo, średnie przedsiębiorstwo, inny rodzaj)  …………</w:t>
      </w:r>
      <w:r>
        <w:t>………………………..</w:t>
      </w:r>
      <w:r w:rsidRPr="00E70538">
        <w:t xml:space="preserve"> </w:t>
      </w:r>
    </w:p>
    <w:p w14:paraId="3DB4A55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636F71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5B1393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4AECDE5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7C1B07B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403322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9A89B3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457C05C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57B5D91" w14:textId="77777777" w:rsidR="006D6EBB" w:rsidRPr="006D6EBB" w:rsidRDefault="006D6EBB" w:rsidP="008D2AB8">
      <w:pPr>
        <w:ind w:right="-110"/>
        <w:rPr>
          <w:b/>
        </w:rPr>
      </w:pPr>
      <w:r w:rsidRPr="006D6EBB">
        <w:rPr>
          <w:b/>
        </w:rPr>
        <w:t>Akademia Górniczo - Hutnicza</w:t>
      </w:r>
    </w:p>
    <w:p w14:paraId="28C15CD8" w14:textId="77777777" w:rsidR="006D6EBB" w:rsidRPr="006D6EBB" w:rsidRDefault="006D6EBB" w:rsidP="008D2AB8">
      <w:pPr>
        <w:ind w:right="-110"/>
        <w:rPr>
          <w:b/>
        </w:rPr>
      </w:pPr>
      <w:r w:rsidRPr="006D6EBB">
        <w:rPr>
          <w:b/>
        </w:rPr>
        <w:t>im. Stanisława Staszica w Krakowie</w:t>
      </w:r>
    </w:p>
    <w:p w14:paraId="1D1383CB" w14:textId="77777777" w:rsidR="008D2AB8" w:rsidRDefault="006D6EBB" w:rsidP="008D2AB8">
      <w:pPr>
        <w:ind w:right="-110"/>
        <w:rPr>
          <w:b/>
        </w:rPr>
      </w:pPr>
      <w:r w:rsidRPr="006D6EBB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0B3B480" w14:textId="77777777" w:rsidR="008D2AB8" w:rsidRDefault="006D6EBB" w:rsidP="008D2AB8">
      <w:pPr>
        <w:ind w:right="-110"/>
        <w:rPr>
          <w:b/>
        </w:rPr>
      </w:pPr>
      <w:r w:rsidRPr="006D6EBB">
        <w:rPr>
          <w:b/>
        </w:rPr>
        <w:t>Al. Mickiewicza</w:t>
      </w:r>
      <w:r w:rsidR="008D2AB8">
        <w:rPr>
          <w:b/>
        </w:rPr>
        <w:t xml:space="preserve"> </w:t>
      </w:r>
      <w:r w:rsidRPr="006D6EBB">
        <w:rPr>
          <w:b/>
        </w:rPr>
        <w:t>30</w:t>
      </w:r>
      <w:r w:rsidR="008D2AB8">
        <w:rPr>
          <w:b/>
        </w:rPr>
        <w:t xml:space="preserve"> </w:t>
      </w:r>
    </w:p>
    <w:p w14:paraId="59205D5A" w14:textId="77777777" w:rsidR="008D2AB8" w:rsidRDefault="006D6EBB" w:rsidP="008D2AB8">
      <w:pPr>
        <w:rPr>
          <w:b/>
        </w:rPr>
      </w:pPr>
      <w:r w:rsidRPr="006D6EBB">
        <w:rPr>
          <w:b/>
        </w:rPr>
        <w:t>30-059</w:t>
      </w:r>
      <w:r w:rsidR="008D2AB8">
        <w:rPr>
          <w:b/>
        </w:rPr>
        <w:t xml:space="preserve"> </w:t>
      </w:r>
      <w:r w:rsidRPr="006D6EBB">
        <w:rPr>
          <w:b/>
        </w:rPr>
        <w:t>Kraków</w:t>
      </w:r>
      <w:r w:rsidR="008D2AB8">
        <w:rPr>
          <w:b/>
        </w:rPr>
        <w:t xml:space="preserve">,  </w:t>
      </w:r>
    </w:p>
    <w:p w14:paraId="49AA3124" w14:textId="77777777" w:rsidR="008D2AB8" w:rsidRDefault="008D2AB8" w:rsidP="008D2AB8">
      <w:pPr>
        <w:ind w:firstLine="3969"/>
        <w:rPr>
          <w:b/>
        </w:rPr>
      </w:pPr>
    </w:p>
    <w:p w14:paraId="212C1E0D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D6EBB" w:rsidRPr="006D6EBB">
        <w:rPr>
          <w:b/>
        </w:rPr>
        <w:t>Świadczenie usług w zakresie wydruków dla Centrum AGH UNESCO - DE-dzp.272-054/25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3489A8BF" w14:textId="77777777" w:rsidR="008D2AB8" w:rsidRDefault="008D2AB8" w:rsidP="008D2AB8">
      <w:pPr>
        <w:tabs>
          <w:tab w:val="right" w:pos="9000"/>
        </w:tabs>
      </w:pPr>
    </w:p>
    <w:p w14:paraId="201B80EE" w14:textId="77777777" w:rsidR="00A105E4" w:rsidRPr="00E70538" w:rsidRDefault="00A105E4" w:rsidP="00A105E4">
      <w:pPr>
        <w:spacing w:line="360" w:lineRule="auto"/>
        <w:jc w:val="both"/>
      </w:pPr>
      <w:r w:rsidRPr="00E70538">
        <w:rPr>
          <w:b/>
        </w:rPr>
        <w:t>Cena brutto za całość przedmiotu zamówienia ............................... PLN</w:t>
      </w:r>
    </w:p>
    <w:p w14:paraId="5A2DE042" w14:textId="77777777" w:rsidR="00A105E4" w:rsidRPr="00E70538" w:rsidRDefault="00A105E4" w:rsidP="00A105E4">
      <w:pPr>
        <w:widowControl w:val="0"/>
        <w:spacing w:line="360" w:lineRule="auto"/>
        <w:ind w:right="1"/>
        <w:jc w:val="both"/>
      </w:pPr>
      <w:r w:rsidRPr="00E70538">
        <w:rPr>
          <w:i/>
        </w:rPr>
        <w:t>(słownie brutto</w:t>
      </w:r>
      <w:r w:rsidRPr="00E70538">
        <w:t>.....................................................................................................................................)</w:t>
      </w:r>
    </w:p>
    <w:p w14:paraId="2D012DDA" w14:textId="77777777" w:rsidR="00A105E4" w:rsidRDefault="00A105E4" w:rsidP="00A105E4">
      <w:pPr>
        <w:pStyle w:val="Tekstpodstawowy"/>
        <w:spacing w:line="240" w:lineRule="auto"/>
      </w:pPr>
      <w:r w:rsidRPr="00E70538">
        <w:t xml:space="preserve">Powyższa cena zawiera właściwą stawkę podatku VAT. </w:t>
      </w:r>
    </w:p>
    <w:p w14:paraId="2148D0ED" w14:textId="77777777" w:rsidR="00A105E4" w:rsidRPr="00E70538" w:rsidRDefault="00A105E4" w:rsidP="00A105E4">
      <w:pPr>
        <w:pStyle w:val="Tekstpodstawowy"/>
        <w:spacing w:line="240" w:lineRule="auto"/>
        <w:rPr>
          <w:b w:val="0"/>
        </w:rPr>
      </w:pPr>
    </w:p>
    <w:p w14:paraId="0183C794" w14:textId="7FB31EAA" w:rsidR="00A105E4" w:rsidRDefault="00A105E4" w:rsidP="00A105E4">
      <w:pPr>
        <w:widowControl w:val="0"/>
        <w:ind w:right="1"/>
        <w:jc w:val="both"/>
        <w:rPr>
          <w:lang w:eastAsia="zh-CN"/>
        </w:rPr>
      </w:pPr>
      <w:r w:rsidRPr="00E70538">
        <w:rPr>
          <w:b/>
        </w:rPr>
        <w:t xml:space="preserve">Termin realizacji umowy: </w:t>
      </w:r>
      <w:r w:rsidRPr="00A67F29">
        <w:rPr>
          <w:lang w:eastAsia="zh-CN"/>
        </w:rPr>
        <w:t xml:space="preserve">Sukcesywnie od daty zawarcia umowy </w:t>
      </w:r>
      <w:r w:rsidR="00B51986">
        <w:rPr>
          <w:lang w:eastAsia="zh-CN"/>
        </w:rPr>
        <w:t>przez okres 12 miesięcy lub</w:t>
      </w:r>
      <w:r w:rsidRPr="00A67F29">
        <w:rPr>
          <w:lang w:eastAsia="zh-CN"/>
        </w:rPr>
        <w:t xml:space="preserve"> do wyczerpania kwoty umowy</w:t>
      </w:r>
      <w:r w:rsidR="00AD6675">
        <w:rPr>
          <w:lang w:eastAsia="zh-CN"/>
        </w:rPr>
        <w:t xml:space="preserve">, w zależności, które zdarzenie nastąpi pierwsze. </w:t>
      </w:r>
    </w:p>
    <w:p w14:paraId="378C2413" w14:textId="77777777" w:rsidR="00A105E4" w:rsidRPr="00E70538" w:rsidRDefault="00A105E4" w:rsidP="00A105E4">
      <w:pPr>
        <w:widowControl w:val="0"/>
        <w:ind w:right="1"/>
        <w:jc w:val="both"/>
      </w:pPr>
      <w:r w:rsidRPr="00E70538">
        <w:rPr>
          <w:b/>
          <w:lang w:eastAsia="zh-CN"/>
        </w:rPr>
        <w:t xml:space="preserve">Termin realizacji zlecenia cząstkowego wydruku formatu: A-1 …………………..…. godzin,                       A-2: ……………... godzin </w:t>
      </w:r>
      <w:r w:rsidRPr="00E70538">
        <w:rPr>
          <w:i/>
          <w:highlight w:val="yellow"/>
          <w:lang w:eastAsia="zh-CN"/>
        </w:rPr>
        <w:t>(kryterium oceny ofert)</w:t>
      </w:r>
    </w:p>
    <w:p w14:paraId="1650C64C" w14:textId="77777777" w:rsidR="00A105E4" w:rsidRPr="00E70538" w:rsidRDefault="00A105E4" w:rsidP="00A105E4">
      <w:pPr>
        <w:tabs>
          <w:tab w:val="left" w:pos="426"/>
        </w:tabs>
        <w:jc w:val="both"/>
        <w:rPr>
          <w:b/>
        </w:rPr>
      </w:pPr>
    </w:p>
    <w:p w14:paraId="33D404F0" w14:textId="77777777" w:rsidR="00A105E4" w:rsidRPr="00E70538" w:rsidRDefault="00A105E4" w:rsidP="00A105E4">
      <w:pPr>
        <w:tabs>
          <w:tab w:val="left" w:pos="426"/>
        </w:tabs>
        <w:jc w:val="both"/>
      </w:pPr>
      <w:r w:rsidRPr="00E70538">
        <w:rPr>
          <w:b/>
        </w:rPr>
        <w:t xml:space="preserve">Termin płatności: </w:t>
      </w:r>
      <w:r w:rsidRPr="00E70538"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7CE2EEC" w14:textId="77777777" w:rsidR="00A105E4" w:rsidRDefault="00A105E4" w:rsidP="00A105E4">
      <w:pPr>
        <w:tabs>
          <w:tab w:val="left" w:pos="426"/>
        </w:tabs>
        <w:jc w:val="both"/>
        <w:rPr>
          <w:sz w:val="20"/>
          <w:szCs w:val="20"/>
        </w:rPr>
      </w:pPr>
    </w:p>
    <w:p w14:paraId="6BEAF55D" w14:textId="77777777" w:rsidR="00A105E4" w:rsidRDefault="00A105E4" w:rsidP="00A105E4">
      <w:pPr>
        <w:tabs>
          <w:tab w:val="left" w:pos="426"/>
        </w:tabs>
        <w:jc w:val="both"/>
        <w:rPr>
          <w:sz w:val="20"/>
          <w:szCs w:val="20"/>
        </w:rPr>
      </w:pPr>
    </w:p>
    <w:p w14:paraId="2FD3E4A0" w14:textId="77777777" w:rsidR="00A105E4" w:rsidRDefault="00A105E4" w:rsidP="00A105E4">
      <w:pPr>
        <w:tabs>
          <w:tab w:val="left" w:pos="426"/>
        </w:tabs>
        <w:jc w:val="both"/>
        <w:rPr>
          <w:sz w:val="20"/>
          <w:szCs w:val="20"/>
        </w:rPr>
      </w:pPr>
    </w:p>
    <w:p w14:paraId="6EF6A111" w14:textId="77777777" w:rsidR="00A105E4" w:rsidRDefault="00A105E4" w:rsidP="00A105E4">
      <w:pPr>
        <w:tabs>
          <w:tab w:val="left" w:pos="426"/>
        </w:tabs>
        <w:jc w:val="both"/>
        <w:rPr>
          <w:sz w:val="20"/>
          <w:szCs w:val="20"/>
        </w:rPr>
      </w:pPr>
    </w:p>
    <w:p w14:paraId="068E0C4E" w14:textId="77777777" w:rsidR="00A105E4" w:rsidRPr="00BE0347" w:rsidRDefault="00A105E4" w:rsidP="00A105E4">
      <w:pPr>
        <w:rPr>
          <w:b/>
          <w:sz w:val="22"/>
          <w:szCs w:val="22"/>
          <w:u w:val="single"/>
        </w:rPr>
      </w:pPr>
      <w:r w:rsidRPr="00BE0347">
        <w:rPr>
          <w:b/>
          <w:sz w:val="22"/>
          <w:szCs w:val="22"/>
          <w:u w:val="single"/>
        </w:rPr>
        <w:lastRenderedPageBreak/>
        <w:t>Jednocześnie oświadczamy, że:</w:t>
      </w:r>
    </w:p>
    <w:p w14:paraId="127ABB05" w14:textId="77777777" w:rsidR="00A105E4" w:rsidRPr="00BE0347" w:rsidRDefault="00A105E4" w:rsidP="00A105E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BE0347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09656884" w14:textId="77777777" w:rsidR="00A105E4" w:rsidRPr="00BE0347" w:rsidRDefault="00A105E4" w:rsidP="00A105E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E0347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E0347">
        <w:rPr>
          <w:color w:val="000000"/>
          <w:sz w:val="22"/>
          <w:szCs w:val="22"/>
        </w:rPr>
        <w:t xml:space="preserve"> i nie wnosimy do nich żadnych zastrzeżeń.</w:t>
      </w:r>
    </w:p>
    <w:p w14:paraId="12673E30" w14:textId="77777777" w:rsidR="00A105E4" w:rsidRPr="00BE0347" w:rsidRDefault="00A105E4" w:rsidP="00A105E4">
      <w:pPr>
        <w:numPr>
          <w:ilvl w:val="0"/>
          <w:numId w:val="1"/>
        </w:numPr>
        <w:jc w:val="both"/>
        <w:rPr>
          <w:sz w:val="22"/>
          <w:szCs w:val="22"/>
        </w:rPr>
      </w:pPr>
      <w:r w:rsidRPr="00BE0347">
        <w:rPr>
          <w:sz w:val="22"/>
          <w:szCs w:val="22"/>
        </w:rPr>
        <w:t>Oświadczam, że wypełniłem obowiązki informacyjne przewidziane w art. 13 lub art. 14 RODO</w:t>
      </w:r>
      <w:r w:rsidRPr="00BE0347">
        <w:rPr>
          <w:sz w:val="22"/>
          <w:szCs w:val="22"/>
          <w:vertAlign w:val="superscript"/>
        </w:rPr>
        <w:t>1</w:t>
      </w:r>
      <w:r w:rsidRPr="00BE0347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BE0347">
        <w:rPr>
          <w:sz w:val="22"/>
          <w:szCs w:val="22"/>
          <w:vertAlign w:val="superscript"/>
        </w:rPr>
        <w:t>2</w:t>
      </w:r>
      <w:r w:rsidRPr="00BE0347">
        <w:rPr>
          <w:sz w:val="22"/>
          <w:szCs w:val="22"/>
        </w:rPr>
        <w:t xml:space="preserve"> </w:t>
      </w:r>
    </w:p>
    <w:p w14:paraId="1DC96DB0" w14:textId="77777777" w:rsidR="00A105E4" w:rsidRPr="00BE0347" w:rsidRDefault="00A105E4" w:rsidP="00A105E4">
      <w:pPr>
        <w:ind w:left="360"/>
        <w:jc w:val="both"/>
        <w:rPr>
          <w:i/>
          <w:sz w:val="22"/>
          <w:szCs w:val="22"/>
        </w:rPr>
      </w:pPr>
      <w:r w:rsidRPr="00BE0347">
        <w:rPr>
          <w:i/>
          <w:sz w:val="22"/>
          <w:szCs w:val="22"/>
          <w:vertAlign w:val="superscript"/>
        </w:rPr>
        <w:t>1</w:t>
      </w:r>
      <w:r w:rsidRPr="00BE0347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381BFE5" w14:textId="77777777" w:rsidR="00A105E4" w:rsidRPr="00BE0347" w:rsidRDefault="00A105E4" w:rsidP="00A105E4">
      <w:pPr>
        <w:ind w:left="360"/>
        <w:jc w:val="both"/>
        <w:rPr>
          <w:i/>
          <w:sz w:val="22"/>
          <w:szCs w:val="22"/>
        </w:rPr>
      </w:pPr>
      <w:r w:rsidRPr="00BE0347">
        <w:rPr>
          <w:i/>
          <w:sz w:val="22"/>
          <w:szCs w:val="22"/>
          <w:vertAlign w:val="superscript"/>
        </w:rPr>
        <w:t>2</w:t>
      </w:r>
      <w:r w:rsidRPr="00BE0347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3AB8E8E" w14:textId="77777777" w:rsidR="00A105E4" w:rsidRPr="00BE0347" w:rsidRDefault="00A105E4" w:rsidP="00A105E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BE0347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105E4" w:rsidRPr="00BE0347" w14:paraId="3BB826C2" w14:textId="77777777" w:rsidTr="00AF302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88B9AC" w14:textId="77777777" w:rsidR="00A105E4" w:rsidRPr="00BE0347" w:rsidRDefault="00A105E4" w:rsidP="00AF302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E0347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47DE64" w14:textId="77777777" w:rsidR="00A105E4" w:rsidRPr="00BE0347" w:rsidRDefault="00A105E4" w:rsidP="00AF302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E0347">
              <w:rPr>
                <w:sz w:val="22"/>
                <w:szCs w:val="22"/>
              </w:rPr>
              <w:t xml:space="preserve">Opis części zamówienia, którą wykonawca </w:t>
            </w:r>
          </w:p>
          <w:p w14:paraId="672B732C" w14:textId="77777777" w:rsidR="00A105E4" w:rsidRPr="00BE0347" w:rsidRDefault="00A105E4" w:rsidP="00AF302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E0347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EE5ED1" w14:textId="77777777" w:rsidR="00A105E4" w:rsidRPr="00BE0347" w:rsidRDefault="00A105E4" w:rsidP="00AF302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E0347">
              <w:rPr>
                <w:sz w:val="22"/>
                <w:szCs w:val="22"/>
              </w:rPr>
              <w:t>Nazwa podwykonawcy</w:t>
            </w:r>
            <w:r w:rsidRPr="00BE0347">
              <w:rPr>
                <w:sz w:val="22"/>
                <w:szCs w:val="22"/>
              </w:rPr>
              <w:br/>
              <w:t>(o ile jest znana)</w:t>
            </w:r>
          </w:p>
        </w:tc>
      </w:tr>
      <w:tr w:rsidR="00A105E4" w:rsidRPr="00BE0347" w14:paraId="289205E9" w14:textId="77777777" w:rsidTr="00AF302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3A81C" w14:textId="77777777" w:rsidR="00A105E4" w:rsidRPr="00BE0347" w:rsidRDefault="00A105E4" w:rsidP="00AF302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50686" w14:textId="77777777" w:rsidR="00A105E4" w:rsidRPr="00BE0347" w:rsidRDefault="00A105E4" w:rsidP="00AF302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18200B" w14:textId="77777777" w:rsidR="00A105E4" w:rsidRPr="00BE0347" w:rsidRDefault="00A105E4" w:rsidP="00AF302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105E4" w:rsidRPr="00BE0347" w14:paraId="0ACC50E4" w14:textId="77777777" w:rsidTr="00AF302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F9932A" w14:textId="77777777" w:rsidR="00A105E4" w:rsidRPr="00BE0347" w:rsidRDefault="00A105E4" w:rsidP="00AF302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F6BBA" w14:textId="77777777" w:rsidR="00A105E4" w:rsidRPr="00BE0347" w:rsidRDefault="00A105E4" w:rsidP="00AF302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4A4A0" w14:textId="77777777" w:rsidR="00A105E4" w:rsidRPr="00BE0347" w:rsidRDefault="00A105E4" w:rsidP="00AF302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B47E83C" w14:textId="77777777" w:rsidR="00A105E4" w:rsidRPr="00BE0347" w:rsidRDefault="00A105E4" w:rsidP="00A105E4">
      <w:pPr>
        <w:numPr>
          <w:ilvl w:val="0"/>
          <w:numId w:val="1"/>
        </w:numPr>
        <w:jc w:val="both"/>
        <w:rPr>
          <w:sz w:val="22"/>
          <w:szCs w:val="22"/>
        </w:rPr>
      </w:pPr>
      <w:r w:rsidRPr="00BE0347">
        <w:rPr>
          <w:sz w:val="22"/>
          <w:szCs w:val="22"/>
        </w:rPr>
        <w:t>Upoważnionymi do reprezentowania naszej firmy są następujące osoby:</w:t>
      </w:r>
    </w:p>
    <w:p w14:paraId="70A5227B" w14:textId="77777777" w:rsidR="00A105E4" w:rsidRPr="00BE0347" w:rsidRDefault="00A105E4" w:rsidP="00A105E4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BE0347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BE0347">
        <w:rPr>
          <w:rFonts w:ascii="Times New Roman" w:hAnsi="Times New Roman" w:cs="Times New Roman"/>
          <w:sz w:val="22"/>
          <w:szCs w:val="22"/>
        </w:rPr>
        <w:tab/>
      </w:r>
      <w:r w:rsidRPr="00BE0347">
        <w:rPr>
          <w:rFonts w:ascii="Times New Roman" w:hAnsi="Times New Roman" w:cs="Times New Roman"/>
          <w:sz w:val="22"/>
          <w:szCs w:val="22"/>
        </w:rPr>
        <w:tab/>
      </w:r>
      <w:r w:rsidRPr="00BE0347">
        <w:rPr>
          <w:rFonts w:ascii="Times New Roman" w:hAnsi="Times New Roman" w:cs="Times New Roman"/>
          <w:sz w:val="22"/>
          <w:szCs w:val="22"/>
        </w:rPr>
        <w:tab/>
      </w:r>
      <w:r w:rsidRPr="00BE0347">
        <w:rPr>
          <w:rFonts w:ascii="Times New Roman" w:hAnsi="Times New Roman" w:cs="Times New Roman"/>
          <w:sz w:val="22"/>
          <w:szCs w:val="22"/>
        </w:rPr>
        <w:tab/>
      </w:r>
      <w:r w:rsidRPr="00BE0347">
        <w:rPr>
          <w:rFonts w:ascii="Times New Roman" w:hAnsi="Times New Roman" w:cs="Times New Roman"/>
          <w:sz w:val="22"/>
          <w:szCs w:val="22"/>
        </w:rPr>
        <w:tab/>
      </w:r>
      <w:r w:rsidRPr="00BE0347">
        <w:rPr>
          <w:rFonts w:ascii="Times New Roman" w:hAnsi="Times New Roman" w:cs="Times New Roman"/>
          <w:sz w:val="22"/>
          <w:szCs w:val="22"/>
        </w:rPr>
        <w:tab/>
      </w:r>
      <w:r w:rsidRPr="00BE0347">
        <w:rPr>
          <w:rFonts w:ascii="Times New Roman" w:hAnsi="Times New Roman" w:cs="Times New Roman"/>
          <w:sz w:val="22"/>
          <w:szCs w:val="22"/>
        </w:rPr>
        <w:tab/>
      </w:r>
    </w:p>
    <w:p w14:paraId="0A28BCFA" w14:textId="77777777" w:rsidR="00A105E4" w:rsidRPr="00BE0347" w:rsidRDefault="00A105E4" w:rsidP="00A105E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BE0347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E0347">
        <w:rPr>
          <w:sz w:val="22"/>
          <w:szCs w:val="22"/>
        </w:rPr>
        <w:tab/>
      </w:r>
      <w:r w:rsidRPr="00BE0347">
        <w:rPr>
          <w:sz w:val="22"/>
          <w:szCs w:val="22"/>
        </w:rPr>
        <w:tab/>
        <w:t xml:space="preserve"> </w:t>
      </w:r>
    </w:p>
    <w:p w14:paraId="57E672B3" w14:textId="77777777" w:rsidR="00A105E4" w:rsidRPr="00BE0347" w:rsidRDefault="00A105E4" w:rsidP="00A105E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3ECB197D" w14:textId="77777777" w:rsidR="00A105E4" w:rsidRPr="00BE0347" w:rsidRDefault="00A105E4" w:rsidP="00A105E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BE0347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E0347">
        <w:rPr>
          <w:sz w:val="22"/>
          <w:szCs w:val="22"/>
        </w:rPr>
        <w:tab/>
      </w:r>
      <w:r w:rsidRPr="00BE0347">
        <w:rPr>
          <w:sz w:val="22"/>
          <w:szCs w:val="22"/>
        </w:rPr>
        <w:tab/>
        <w:t xml:space="preserve"> </w:t>
      </w:r>
    </w:p>
    <w:p w14:paraId="109DAFCC" w14:textId="77777777" w:rsidR="00A105E4" w:rsidRPr="00BE0347" w:rsidRDefault="00A105E4" w:rsidP="00A105E4">
      <w:pPr>
        <w:numPr>
          <w:ilvl w:val="0"/>
          <w:numId w:val="1"/>
        </w:numPr>
        <w:jc w:val="both"/>
        <w:rPr>
          <w:sz w:val="22"/>
          <w:szCs w:val="22"/>
        </w:rPr>
      </w:pPr>
      <w:r w:rsidRPr="00BE0347">
        <w:rPr>
          <w:sz w:val="22"/>
          <w:szCs w:val="22"/>
        </w:rPr>
        <w:t>upoważnienie dla powyżej wskazanych osób wynika z następującego (</w:t>
      </w:r>
      <w:proofErr w:type="spellStart"/>
      <w:r w:rsidRPr="00BE0347">
        <w:rPr>
          <w:sz w:val="22"/>
          <w:szCs w:val="22"/>
        </w:rPr>
        <w:t>ych</w:t>
      </w:r>
      <w:proofErr w:type="spellEnd"/>
      <w:r w:rsidRPr="00BE0347">
        <w:rPr>
          <w:sz w:val="22"/>
          <w:szCs w:val="22"/>
        </w:rPr>
        <w:t>) dokumentu(ów)</w:t>
      </w:r>
    </w:p>
    <w:p w14:paraId="0C6DE15B" w14:textId="77777777" w:rsidR="00A105E4" w:rsidRPr="00BE0347" w:rsidRDefault="00A105E4" w:rsidP="00A105E4">
      <w:pPr>
        <w:jc w:val="both"/>
        <w:rPr>
          <w:sz w:val="22"/>
          <w:szCs w:val="22"/>
        </w:rPr>
      </w:pPr>
      <w:r w:rsidRPr="00BE0347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E6B1508" w14:textId="77777777" w:rsidR="00A105E4" w:rsidRPr="00BE0347" w:rsidRDefault="00A105E4" w:rsidP="00A105E4">
      <w:pPr>
        <w:numPr>
          <w:ilvl w:val="0"/>
          <w:numId w:val="1"/>
        </w:numPr>
        <w:jc w:val="both"/>
        <w:rPr>
          <w:sz w:val="22"/>
          <w:szCs w:val="22"/>
        </w:rPr>
      </w:pPr>
      <w:r w:rsidRPr="00BE0347">
        <w:rPr>
          <w:sz w:val="22"/>
          <w:szCs w:val="22"/>
        </w:rPr>
        <w:t>załącznikami do niniejszej oferty są:</w:t>
      </w:r>
    </w:p>
    <w:p w14:paraId="1D12BDDB" w14:textId="77777777" w:rsidR="00A105E4" w:rsidRPr="00BE0347" w:rsidRDefault="00A105E4" w:rsidP="00A105E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E0347">
        <w:rPr>
          <w:sz w:val="22"/>
          <w:szCs w:val="22"/>
        </w:rPr>
        <w:t>………………………………………………………………………………………….</w:t>
      </w:r>
    </w:p>
    <w:p w14:paraId="730A4E67" w14:textId="77777777" w:rsidR="00A105E4" w:rsidRPr="00BE0347" w:rsidRDefault="00A105E4" w:rsidP="00A105E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E0347">
        <w:rPr>
          <w:sz w:val="22"/>
          <w:szCs w:val="22"/>
        </w:rPr>
        <w:t>……………………………………………..……………………………………………</w:t>
      </w:r>
    </w:p>
    <w:p w14:paraId="6D6EA912" w14:textId="77777777" w:rsidR="00A105E4" w:rsidRPr="00BE0347" w:rsidRDefault="00A105E4" w:rsidP="00A105E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E0347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95907DB" w14:textId="77777777" w:rsidR="00A105E4" w:rsidRPr="00BE0347" w:rsidRDefault="00A105E4" w:rsidP="00A105E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E0347">
        <w:rPr>
          <w:sz w:val="22"/>
          <w:szCs w:val="22"/>
        </w:rPr>
        <w:t>………………………………………………………………………………………….</w:t>
      </w:r>
    </w:p>
    <w:p w14:paraId="778F412F" w14:textId="77777777" w:rsidR="00A105E4" w:rsidRPr="00BE0347" w:rsidRDefault="00A105E4" w:rsidP="00A105E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E0347">
        <w:rPr>
          <w:sz w:val="22"/>
          <w:szCs w:val="22"/>
        </w:rPr>
        <w:t>……………………………………………..……………………………………………</w:t>
      </w:r>
    </w:p>
    <w:p w14:paraId="4DC4A61A" w14:textId="77777777" w:rsidR="00A105E4" w:rsidRPr="00BE0347" w:rsidRDefault="00A105E4" w:rsidP="00A105E4">
      <w:pPr>
        <w:numPr>
          <w:ilvl w:val="0"/>
          <w:numId w:val="1"/>
        </w:numPr>
        <w:jc w:val="both"/>
        <w:rPr>
          <w:sz w:val="22"/>
          <w:szCs w:val="22"/>
        </w:rPr>
      </w:pPr>
      <w:r w:rsidRPr="00BE0347">
        <w:rPr>
          <w:sz w:val="22"/>
          <w:szCs w:val="22"/>
        </w:rPr>
        <w:t>oferta zawiera ………………… kolejno ponumerowanych stron.</w:t>
      </w:r>
    </w:p>
    <w:p w14:paraId="0C25215E" w14:textId="77777777" w:rsidR="00A105E4" w:rsidRPr="00BE0347" w:rsidRDefault="00A105E4" w:rsidP="00A105E4">
      <w:pPr>
        <w:jc w:val="both"/>
        <w:rPr>
          <w:sz w:val="22"/>
          <w:szCs w:val="22"/>
        </w:rPr>
      </w:pPr>
    </w:p>
    <w:p w14:paraId="077DD889" w14:textId="77777777" w:rsidR="00A105E4" w:rsidRPr="00BE0347" w:rsidRDefault="00A105E4" w:rsidP="00A105E4">
      <w:pPr>
        <w:jc w:val="right"/>
        <w:rPr>
          <w:sz w:val="22"/>
          <w:szCs w:val="22"/>
        </w:rPr>
      </w:pPr>
    </w:p>
    <w:p w14:paraId="01E8BAE4" w14:textId="77777777" w:rsidR="00A105E4" w:rsidRPr="00BE0347" w:rsidRDefault="00A105E4" w:rsidP="00A105E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2"/>
          <w:szCs w:val="22"/>
          <w:lang w:eastAsia="zh-CN"/>
        </w:rPr>
      </w:pPr>
      <w:r w:rsidRPr="00BE0347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BE0347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BE0347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BE0347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BE0347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BE0347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BE0347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podpisem osobistym</w:t>
      </w:r>
      <w:r w:rsidRPr="00BE0347">
        <w:rPr>
          <w:rFonts w:eastAsia="Calibri"/>
          <w:color w:val="FF0000"/>
          <w:sz w:val="22"/>
          <w:szCs w:val="22"/>
          <w:lang w:eastAsia="zh-CN"/>
        </w:rPr>
        <w:t>.</w:t>
      </w:r>
    </w:p>
    <w:p w14:paraId="58567C5E" w14:textId="77777777" w:rsidR="00A105E4" w:rsidRDefault="00A105E4" w:rsidP="00A105E4">
      <w:pPr>
        <w:jc w:val="right"/>
        <w:rPr>
          <w:sz w:val="20"/>
          <w:szCs w:val="20"/>
        </w:rPr>
      </w:pPr>
    </w:p>
    <w:p w14:paraId="08EDFD31" w14:textId="77777777" w:rsidR="00A105E4" w:rsidRDefault="00A105E4" w:rsidP="00A105E4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2D16FF84" w14:textId="77777777" w:rsidR="00A105E4" w:rsidRPr="00FC7F27" w:rsidRDefault="00A105E4" w:rsidP="00A105E4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14:paraId="66554610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8815D" w14:textId="77777777" w:rsidR="006C61F5" w:rsidRDefault="006C61F5">
      <w:r>
        <w:separator/>
      </w:r>
    </w:p>
  </w:endnote>
  <w:endnote w:type="continuationSeparator" w:id="0">
    <w:p w14:paraId="61A0D864" w14:textId="77777777" w:rsidR="006C61F5" w:rsidRDefault="006C6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396A3" w14:textId="77777777" w:rsidR="006D6EBB" w:rsidRDefault="006D6E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FB6D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89969" w14:textId="77777777" w:rsidR="006D6EBB" w:rsidRDefault="006D6E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F87F29" w14:textId="77777777" w:rsidR="006C61F5" w:rsidRDefault="006C61F5">
      <w:r>
        <w:separator/>
      </w:r>
    </w:p>
  </w:footnote>
  <w:footnote w:type="continuationSeparator" w:id="0">
    <w:p w14:paraId="3122FE21" w14:textId="77777777" w:rsidR="006C61F5" w:rsidRDefault="006C6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0A6CD" w14:textId="77777777" w:rsidR="006D6EBB" w:rsidRDefault="006D6E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7074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FEC95" w14:textId="77777777" w:rsidR="006D6EBB" w:rsidRDefault="006D6E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032821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5770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91632887">
    <w:abstractNumId w:val="0"/>
  </w:num>
  <w:num w:numId="4" w16cid:durableId="727039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61F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12BF2"/>
    <w:rsid w:val="0063384F"/>
    <w:rsid w:val="00643C6F"/>
    <w:rsid w:val="00646202"/>
    <w:rsid w:val="0065290F"/>
    <w:rsid w:val="006815F6"/>
    <w:rsid w:val="006C61F5"/>
    <w:rsid w:val="006D6EBB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105E4"/>
    <w:rsid w:val="00A346FE"/>
    <w:rsid w:val="00A47B4D"/>
    <w:rsid w:val="00A83018"/>
    <w:rsid w:val="00AD6675"/>
    <w:rsid w:val="00B51986"/>
    <w:rsid w:val="00B774DC"/>
    <w:rsid w:val="00B77882"/>
    <w:rsid w:val="00BE0347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5573694"/>
  <w15:chartTrackingRefBased/>
  <w15:docId w15:val="{167CE864-B5CA-4877-A5A3-20486A2CC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7EE70A-F0F2-4C2B-80DD-384F99D49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482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Maria Lepa</cp:lastModifiedBy>
  <cp:revision>7</cp:revision>
  <cp:lastPrinted>1899-12-31T23:00:00Z</cp:lastPrinted>
  <dcterms:created xsi:type="dcterms:W3CDTF">2025-02-06T08:34:00Z</dcterms:created>
  <dcterms:modified xsi:type="dcterms:W3CDTF">2025-02-11T12:07:00Z</dcterms:modified>
</cp:coreProperties>
</file>