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44F51" w:rsidRPr="00144F5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>Wyk</w:t>
      </w: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576A7E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576A7E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Default="008F3D36" w:rsidP="00576A7E">
      <w:pPr>
        <w:spacing w:after="0" w:line="360" w:lineRule="auto"/>
        <w:ind w:firstLine="709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44F51" w:rsidRPr="00144F51">
        <w:rPr>
          <w:rFonts w:eastAsia="Times New Roman" w:cs="Calibri"/>
          <w:b/>
          <w:lang w:eastAsia="pl-PL"/>
        </w:rPr>
        <w:t>Świadczenie usług w zakresie wydruków dla Centrum AGH UNESCO - DE-dzp.272-054/25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576A7E" w:rsidRPr="00432E10" w:rsidRDefault="00576A7E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76A7E" w:rsidRPr="0044070D" w:rsidRDefault="00576A7E" w:rsidP="00576A7E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4070D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576A7E" w:rsidRPr="00576A7E" w:rsidRDefault="00576A7E" w:rsidP="00576A7E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</w:p>
    <w:p w:rsidR="00576A7E" w:rsidRPr="0044070D" w:rsidRDefault="00576A7E" w:rsidP="00576A7E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4070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4070D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44070D">
        <w:rPr>
          <w:rFonts w:ascii="Arial" w:hAnsi="Arial" w:cs="Arial"/>
          <w:sz w:val="20"/>
          <w:szCs w:val="20"/>
        </w:rPr>
        <w:t>108</w:t>
      </w:r>
      <w:r w:rsidRPr="0044070D">
        <w:rPr>
          <w:rFonts w:ascii="Arial" w:hAnsi="Arial" w:cs="Arial"/>
          <w:sz w:val="20"/>
          <w:szCs w:val="20"/>
          <w:lang w:val="x-none"/>
        </w:rPr>
        <w:t xml:space="preserve"> </w:t>
      </w:r>
      <w:r w:rsidRPr="0044070D">
        <w:rPr>
          <w:rFonts w:ascii="Arial" w:hAnsi="Arial" w:cs="Arial"/>
          <w:sz w:val="20"/>
          <w:szCs w:val="20"/>
        </w:rPr>
        <w:t xml:space="preserve">ust. 1 </w:t>
      </w:r>
      <w:r w:rsidRPr="0044070D">
        <w:rPr>
          <w:rFonts w:ascii="Arial" w:hAnsi="Arial" w:cs="Arial"/>
          <w:sz w:val="20"/>
          <w:szCs w:val="20"/>
        </w:rPr>
        <w:br/>
      </w:r>
      <w:r w:rsidRPr="0044070D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44070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4070D">
        <w:rPr>
          <w:rFonts w:ascii="Arial" w:hAnsi="Arial" w:cs="Arial"/>
          <w:sz w:val="20"/>
          <w:szCs w:val="20"/>
          <w:lang w:val="x-none"/>
        </w:rPr>
        <w:t>.</w:t>
      </w:r>
    </w:p>
    <w:p w:rsidR="00576A7E" w:rsidRPr="0044070D" w:rsidRDefault="00576A7E" w:rsidP="00576A7E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4070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4070D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4070D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44070D">
        <w:rPr>
          <w:rFonts w:ascii="Arial" w:hAnsi="Arial" w:cs="Arial"/>
          <w:sz w:val="20"/>
          <w:szCs w:val="20"/>
        </w:rPr>
        <w:t>Pzp</w:t>
      </w:r>
      <w:proofErr w:type="spellEnd"/>
    </w:p>
    <w:p w:rsidR="00576A7E" w:rsidRPr="0044070D" w:rsidRDefault="00576A7E" w:rsidP="00576A7E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4070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4070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4070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4070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4070D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4070D">
        <w:rPr>
          <w:rFonts w:ascii="Arial" w:hAnsi="Arial" w:cs="Arial"/>
          <w:i/>
          <w:sz w:val="20"/>
          <w:szCs w:val="20"/>
        </w:rPr>
        <w:t>109</w:t>
      </w:r>
      <w:r w:rsidRPr="0044070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4070D">
        <w:rPr>
          <w:rFonts w:ascii="Arial" w:hAnsi="Arial" w:cs="Arial"/>
          <w:i/>
          <w:sz w:val="20"/>
          <w:szCs w:val="20"/>
        </w:rPr>
        <w:t>1 pkt 1, 4, 5 i 7</w:t>
      </w:r>
      <w:r w:rsidRPr="0044070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4070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4070D">
        <w:rPr>
          <w:rFonts w:ascii="Arial" w:hAnsi="Arial" w:cs="Arial"/>
          <w:i/>
          <w:sz w:val="20"/>
          <w:szCs w:val="20"/>
          <w:lang w:val="x-none"/>
        </w:rPr>
        <w:t>).</w:t>
      </w:r>
      <w:r w:rsidRPr="0044070D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4070D">
        <w:rPr>
          <w:rFonts w:ascii="Arial" w:hAnsi="Arial" w:cs="Arial"/>
          <w:sz w:val="20"/>
          <w:szCs w:val="20"/>
        </w:rPr>
        <w:t>110</w:t>
      </w:r>
      <w:r w:rsidRPr="0044070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4070D">
        <w:rPr>
          <w:rFonts w:ascii="Arial" w:hAnsi="Arial" w:cs="Arial"/>
          <w:sz w:val="20"/>
          <w:szCs w:val="20"/>
        </w:rPr>
        <w:t>2</w:t>
      </w:r>
      <w:r w:rsidRPr="0044070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4070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4070D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Pr="0044070D">
        <w:rPr>
          <w:rFonts w:ascii="Arial" w:eastAsia="Times New Roman" w:hAnsi="Arial" w:cs="Arial"/>
          <w:i/>
          <w:sz w:val="20"/>
          <w:szCs w:val="20"/>
          <w:lang w:eastAsia="pl-PL"/>
        </w:rPr>
        <w:t>.</w:t>
      </w:r>
    </w:p>
    <w:p w:rsidR="00576A7E" w:rsidRPr="0044070D" w:rsidRDefault="00576A7E" w:rsidP="00576A7E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4070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:rsidR="00576A7E" w:rsidRDefault="00576A7E" w:rsidP="00576A7E">
      <w:pPr>
        <w:widowControl w:val="0"/>
        <w:numPr>
          <w:ilvl w:val="0"/>
          <w:numId w:val="12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4070D"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576A7E" w:rsidRDefault="00576A7E" w:rsidP="00576A7E">
      <w:pPr>
        <w:widowControl w:val="0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76A7E" w:rsidRDefault="00576A7E" w:rsidP="00576A7E">
      <w:pPr>
        <w:widowControl w:val="0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76A7E" w:rsidRPr="0044070D" w:rsidRDefault="00576A7E" w:rsidP="00576A7E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407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:rsidR="00576A7E" w:rsidRPr="0044070D" w:rsidRDefault="00576A7E" w:rsidP="00576A7E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76A7E" w:rsidRPr="0044070D" w:rsidRDefault="00576A7E" w:rsidP="00576A7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4070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44070D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76A7E" w:rsidRPr="0044070D" w:rsidRDefault="00576A7E" w:rsidP="00576A7E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:rsidR="00576A7E" w:rsidRPr="0044070D" w:rsidRDefault="00576A7E" w:rsidP="00576A7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44070D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44070D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4070D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44070D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4070D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44070D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4070D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4070D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:rsidR="00576A7E" w:rsidRPr="0044070D" w:rsidRDefault="00576A7E" w:rsidP="00576A7E">
      <w:pPr>
        <w:spacing w:line="254" w:lineRule="auto"/>
      </w:pPr>
    </w:p>
    <w:p w:rsidR="00576A7E" w:rsidRPr="0044070D" w:rsidRDefault="00576A7E" w:rsidP="00576A7E">
      <w:pPr>
        <w:spacing w:line="256" w:lineRule="auto"/>
      </w:pPr>
    </w:p>
    <w:p w:rsidR="00576A7E" w:rsidRPr="0044070D" w:rsidRDefault="00576A7E" w:rsidP="00576A7E">
      <w:pPr>
        <w:spacing w:line="256" w:lineRule="auto"/>
      </w:pPr>
    </w:p>
    <w:p w:rsidR="00576A7E" w:rsidRDefault="00576A7E" w:rsidP="00576A7E">
      <w:pPr>
        <w:tabs>
          <w:tab w:val="left" w:pos="0"/>
        </w:tabs>
        <w:spacing w:after="0" w:line="240" w:lineRule="auto"/>
        <w:ind w:right="1"/>
        <w:contextualSpacing/>
        <w:rPr>
          <w:rFonts w:ascii="Times New Roman" w:eastAsia="Times New Roman" w:hAnsi="Times New Roman"/>
          <w:highlight w:val="yellow"/>
          <w:lang w:eastAsia="pl-PL"/>
        </w:rPr>
      </w:pPr>
    </w:p>
    <w:p w:rsidR="005103B9" w:rsidRPr="009475A8" w:rsidRDefault="005103B9" w:rsidP="00576A7E">
      <w:pPr>
        <w:shd w:val="clear" w:color="auto" w:fill="BFBFBF"/>
        <w:spacing w:after="0" w:line="240" w:lineRule="auto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954" w:rsidRDefault="003E1954" w:rsidP="0038231F">
      <w:pPr>
        <w:spacing w:after="0" w:line="240" w:lineRule="auto"/>
      </w:pPr>
      <w:r>
        <w:separator/>
      </w:r>
    </w:p>
  </w:endnote>
  <w:endnote w:type="continuationSeparator" w:id="0">
    <w:p w:rsidR="003E1954" w:rsidRDefault="003E19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F51" w:rsidRDefault="00144F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F51" w:rsidRDefault="00144F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954" w:rsidRDefault="003E1954" w:rsidP="0038231F">
      <w:pPr>
        <w:spacing w:after="0" w:line="240" w:lineRule="auto"/>
      </w:pPr>
      <w:r>
        <w:separator/>
      </w:r>
    </w:p>
  </w:footnote>
  <w:footnote w:type="continuationSeparator" w:id="0">
    <w:p w:rsidR="003E1954" w:rsidRDefault="003E19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F51" w:rsidRDefault="00144F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F51" w:rsidRDefault="00144F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F51" w:rsidRDefault="00144F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95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4F5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95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A7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5D3D7"/>
  <w15:chartTrackingRefBased/>
  <w15:docId w15:val="{69D48FB6-7727-4A70-A9E2-F264C4F32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59421-A56E-4F8D-AB0B-B56207B68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2025-02-06T08:39:00Z</dcterms:created>
  <dcterms:modified xsi:type="dcterms:W3CDTF">2025-02-06T08:43:00Z</dcterms:modified>
</cp:coreProperties>
</file>