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64CC6F3" w:rsidR="00025386" w:rsidRDefault="00213980" w:rsidP="00326B95">
      <w:pPr>
        <w:spacing w:before="240" w:after="0"/>
        <w:rPr>
          <w:rFonts w:ascii="Times New Roman" w:eastAsia="Times New Roman" w:hAnsi="Times New Roman"/>
          <w:b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F72000">
        <w:rPr>
          <w:rFonts w:ascii="Times New Roman" w:eastAsia="Times New Roman" w:hAnsi="Times New Roman"/>
          <w:b/>
          <w:lang w:eastAsia="pl-PL"/>
        </w:rPr>
        <w:t>DE</w:t>
      </w:r>
      <w:r w:rsidR="004A52F1" w:rsidRPr="00D44F1E">
        <w:rPr>
          <w:rFonts w:ascii="Times New Roman" w:eastAsia="Times New Roman" w:hAnsi="Times New Roman"/>
          <w:b/>
          <w:lang w:eastAsia="pl-PL"/>
        </w:rPr>
        <w:t>-</w:t>
      </w:r>
      <w:r w:rsidR="00F72000">
        <w:rPr>
          <w:rFonts w:ascii="Times New Roman" w:eastAsia="Times New Roman" w:hAnsi="Times New Roman"/>
          <w:b/>
          <w:lang w:eastAsia="pl-PL"/>
        </w:rPr>
        <w:t>d</w:t>
      </w:r>
      <w:r w:rsidR="004A52F1" w:rsidRPr="00D44F1E">
        <w:rPr>
          <w:rFonts w:ascii="Times New Roman" w:eastAsia="Times New Roman" w:hAnsi="Times New Roman"/>
          <w:b/>
          <w:lang w:eastAsia="pl-PL"/>
        </w:rPr>
        <w:t>zp.272-</w:t>
      </w:r>
      <w:r w:rsidR="00E47DBA">
        <w:rPr>
          <w:rFonts w:ascii="Times New Roman" w:eastAsia="Times New Roman" w:hAnsi="Times New Roman"/>
          <w:b/>
          <w:lang w:eastAsia="pl-PL"/>
        </w:rPr>
        <w:t>61/25</w:t>
      </w:r>
    </w:p>
    <w:p w14:paraId="2A7936FD" w14:textId="77777777" w:rsidR="00E47DBA" w:rsidRPr="00D44F1E" w:rsidRDefault="00E47DBA" w:rsidP="00326B95">
      <w:pPr>
        <w:spacing w:before="240" w:after="0"/>
      </w:pPr>
      <w:bookmarkStart w:id="1" w:name="_GoBack"/>
      <w:bookmarkEnd w:id="1"/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4B05BFD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 xml:space="preserve">(Dz.U. </w:t>
      </w:r>
      <w:r w:rsidR="00E47DBA">
        <w:rPr>
          <w:rFonts w:ascii="Times New Roman" w:hAnsi="Times New Roman"/>
        </w:rPr>
        <w:t>2024.1320</w:t>
      </w:r>
      <w:r w:rsidR="004A52F1" w:rsidRPr="00D44F1E">
        <w:rPr>
          <w:rFonts w:ascii="Times New Roman" w:hAnsi="Times New Roman"/>
        </w:rPr>
        <w:t>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1B74CCF" w14:textId="13FCDA3B" w:rsidR="00F72000" w:rsidRDefault="00E47DBA" w:rsidP="00E47DB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b/>
          <w:lang w:eastAsia="zh-CN"/>
        </w:rPr>
      </w:pPr>
      <w:r>
        <w:rPr>
          <w:b/>
          <w:lang w:eastAsia="zh-CN"/>
        </w:rPr>
        <w:t>K</w:t>
      </w:r>
      <w:r w:rsidR="00F72000" w:rsidRPr="00F72000">
        <w:rPr>
          <w:b/>
          <w:lang w:eastAsia="zh-CN"/>
        </w:rPr>
        <w:t>ontrakt serwisowy (12 miesięczny) obejmujący zainstalowane  na AGH dyfraktometry i spektrometr rentgenowski - DE-dzp.272-</w:t>
      </w:r>
      <w:r>
        <w:rPr>
          <w:b/>
          <w:lang w:eastAsia="zh-CN"/>
        </w:rPr>
        <w:t>61/25</w:t>
      </w:r>
    </w:p>
    <w:p w14:paraId="1F94EBA1" w14:textId="3236F73A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44F1E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44F1E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FA182" w14:textId="77777777" w:rsidR="00B77C3B" w:rsidRDefault="00B77C3B" w:rsidP="00025386">
      <w:pPr>
        <w:spacing w:after="0" w:line="240" w:lineRule="auto"/>
      </w:pPr>
      <w:r>
        <w:separator/>
      </w:r>
    </w:p>
  </w:endnote>
  <w:endnote w:type="continuationSeparator" w:id="0">
    <w:p w14:paraId="6BE6A3E5" w14:textId="77777777" w:rsidR="00B77C3B" w:rsidRDefault="00B77C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373DF" w14:textId="77777777" w:rsidR="00B77C3B" w:rsidRDefault="00B77C3B" w:rsidP="00025386">
      <w:pPr>
        <w:spacing w:after="0" w:line="240" w:lineRule="auto"/>
      </w:pPr>
      <w:r>
        <w:separator/>
      </w:r>
    </w:p>
  </w:footnote>
  <w:footnote w:type="continuationSeparator" w:id="0">
    <w:p w14:paraId="67A96818" w14:textId="77777777" w:rsidR="00B77C3B" w:rsidRDefault="00B77C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C6D0F"/>
    <w:rsid w:val="00326B95"/>
    <w:rsid w:val="00332E5C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77707"/>
    <w:rsid w:val="00B77C3B"/>
    <w:rsid w:val="00BE3BCE"/>
    <w:rsid w:val="00C05733"/>
    <w:rsid w:val="00CB29AC"/>
    <w:rsid w:val="00D44F1E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47DBA"/>
    <w:rsid w:val="00E67109"/>
    <w:rsid w:val="00E830E3"/>
    <w:rsid w:val="00E86D3B"/>
    <w:rsid w:val="00EC667C"/>
    <w:rsid w:val="00EC6D8B"/>
    <w:rsid w:val="00EF3368"/>
    <w:rsid w:val="00F021B8"/>
    <w:rsid w:val="00F334B4"/>
    <w:rsid w:val="00F7200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2021-03-29T11:13:00Z</cp:lastPrinted>
  <dcterms:created xsi:type="dcterms:W3CDTF">2025-02-04T13:07:00Z</dcterms:created>
  <dcterms:modified xsi:type="dcterms:W3CDTF">2025-02-04T13:07:00Z</dcterms:modified>
</cp:coreProperties>
</file>